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7A6280" w14:textId="77777777" w:rsidR="00D76D27" w:rsidRDefault="0087417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14:paraId="7321B7B1" w14:textId="77777777"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14:paraId="6F90F06B" w14:textId="1D976AAA"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AB08CB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B08CB" w:rsidRPr="00164E81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="005F4BD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SRM</w:t>
      </w:r>
      <w:r w:rsidR="005509B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（</w:t>
      </w:r>
      <w:r w:rsidR="005509B6" w:rsidRPr="005509B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供应商关系管理</w:t>
      </w:r>
      <w:r w:rsidR="005509B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系统）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EF574E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6F5A7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管理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A818E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4807E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SRM（</w:t>
      </w:r>
      <w:r w:rsidR="004807EC" w:rsidRPr="005509B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供应商关系管理</w:t>
      </w:r>
      <w:r w:rsidR="004807E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系统） 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87417A" w:rsidRPr="00164E81">
        <w:rPr>
          <w:rFonts w:asciiTheme="minorEastAsia" w:eastAsiaTheme="minorEastAsia" w:hAnsiTheme="minorEastAsia" w:hint="eastAsia"/>
          <w:b/>
          <w:sz w:val="28"/>
          <w:szCs w:val="24"/>
        </w:rPr>
        <w:t>招标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14:paraId="26642119" w14:textId="77777777"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14:paraId="14D3E6A7" w14:textId="2B36C85A" w:rsidR="00185190" w:rsidRPr="00162AF7" w:rsidRDefault="00651447" w:rsidP="00162AF7">
      <w:pPr>
        <w:pStyle w:val="a5"/>
        <w:numPr>
          <w:ilvl w:val="0"/>
          <w:numId w:val="30"/>
        </w:numPr>
        <w:autoSpaceDN w:val="0"/>
        <w:spacing w:beforeLines="50" w:before="156" w:afterLines="50" w:after="156" w:line="375" w:lineRule="atLeast"/>
        <w:ind w:firstLineChars="0"/>
        <w:rPr>
          <w:rFonts w:asciiTheme="minorEastAsia" w:eastAsiaTheme="minorEastAsia" w:hAnsiTheme="minorEastAsia"/>
          <w:b/>
          <w:bCs/>
          <w:sz w:val="28"/>
          <w:szCs w:val="24"/>
          <w:u w:val="single"/>
        </w:rPr>
      </w:pPr>
      <w:r w:rsidRPr="00162AF7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2AF7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2AF7">
        <w:rPr>
          <w:rFonts w:asciiTheme="minorEastAsia" w:eastAsiaTheme="minorEastAsia" w:hAnsiTheme="minorEastAsia"/>
          <w:sz w:val="28"/>
          <w:szCs w:val="24"/>
        </w:rPr>
        <w:t xml:space="preserve"> </w:t>
      </w:r>
      <w:r w:rsidR="00F418CC" w:rsidRPr="00162AF7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="005F4BDC" w:rsidRPr="00162AF7">
        <w:rPr>
          <w:rFonts w:asciiTheme="minorEastAsia" w:eastAsiaTheme="minorEastAsia" w:hAnsiTheme="minorEastAsia" w:hint="eastAsia"/>
          <w:b/>
          <w:bCs/>
          <w:sz w:val="28"/>
          <w:szCs w:val="24"/>
          <w:u w:val="single"/>
        </w:rPr>
        <w:t>SRM</w:t>
      </w:r>
      <w:r w:rsidR="005509B6" w:rsidRPr="00162AF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（供应商关系管理系统）</w:t>
      </w:r>
      <w:r w:rsidR="005F4BDC" w:rsidRPr="00162AF7">
        <w:rPr>
          <w:rFonts w:asciiTheme="minorEastAsia" w:eastAsiaTheme="minorEastAsia" w:hAnsiTheme="minorEastAsia" w:hint="eastAsia"/>
          <w:b/>
          <w:bCs/>
          <w:sz w:val="28"/>
          <w:szCs w:val="24"/>
          <w:u w:val="single"/>
        </w:rPr>
        <w:t>项目</w:t>
      </w:r>
      <w:r w:rsidR="005509B6" w:rsidRPr="00162AF7">
        <w:rPr>
          <w:rFonts w:asciiTheme="minorEastAsia" w:eastAsiaTheme="minorEastAsia" w:hAnsiTheme="minorEastAsia" w:hint="eastAsia"/>
          <w:b/>
          <w:bCs/>
          <w:sz w:val="28"/>
          <w:szCs w:val="24"/>
          <w:u w:val="single"/>
        </w:rPr>
        <w:t xml:space="preserve"> </w:t>
      </w:r>
    </w:p>
    <w:p w14:paraId="3A24A766" w14:textId="77777777" w:rsidR="00162AF7" w:rsidRPr="00162AF7" w:rsidRDefault="00162AF7" w:rsidP="00162AF7">
      <w:pPr>
        <w:pStyle w:val="a5"/>
        <w:autoSpaceDN w:val="0"/>
        <w:spacing w:beforeLines="50" w:before="156" w:afterLines="50" w:after="156" w:line="375" w:lineRule="atLeast"/>
        <w:ind w:left="7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14:paraId="0AFDF431" w14:textId="1DDB6E6E" w:rsidR="005F4BDC" w:rsidRPr="00162AF7" w:rsidRDefault="005F77D7" w:rsidP="00162AF7">
      <w:pPr>
        <w:pStyle w:val="a5"/>
        <w:numPr>
          <w:ilvl w:val="0"/>
          <w:numId w:val="30"/>
        </w:numPr>
        <w:ind w:firstLineChars="0"/>
        <w:rPr>
          <w:rFonts w:asciiTheme="minorEastAsia" w:eastAsiaTheme="minorEastAsia" w:hAnsiTheme="minorEastAsia"/>
          <w:b/>
          <w:bCs/>
          <w:sz w:val="28"/>
          <w:szCs w:val="24"/>
          <w:u w:val="single"/>
        </w:rPr>
      </w:pPr>
      <w:r w:rsidRPr="00162AF7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2AF7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2AF7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F418CC" w:rsidRPr="00162AF7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="00162AF7" w:rsidRPr="00162AF7">
        <w:rPr>
          <w:rFonts w:asciiTheme="minorEastAsia" w:eastAsiaTheme="minorEastAsia" w:hAnsiTheme="minorEastAsia" w:hint="eastAsia"/>
          <w:b/>
          <w:bCs/>
          <w:sz w:val="28"/>
          <w:szCs w:val="24"/>
          <w:u w:val="single"/>
        </w:rPr>
        <w:t>北京</w:t>
      </w:r>
      <w:r w:rsidR="005509B6" w:rsidRPr="00162AF7">
        <w:rPr>
          <w:rFonts w:asciiTheme="minorEastAsia" w:eastAsiaTheme="minorEastAsia" w:hAnsiTheme="minorEastAsia" w:hint="eastAsia"/>
          <w:b/>
          <w:bCs/>
          <w:sz w:val="28"/>
          <w:szCs w:val="24"/>
          <w:u w:val="single"/>
        </w:rPr>
        <w:t xml:space="preserve"> </w:t>
      </w:r>
    </w:p>
    <w:p w14:paraId="21CA6C67" w14:textId="77777777" w:rsidR="00162AF7" w:rsidRPr="00162AF7" w:rsidRDefault="00162AF7" w:rsidP="00162AF7">
      <w:pPr>
        <w:pStyle w:val="a5"/>
        <w:ind w:firstLine="562"/>
        <w:rPr>
          <w:rFonts w:asciiTheme="minorEastAsia" w:eastAsiaTheme="minorEastAsia" w:hAnsiTheme="minorEastAsia"/>
          <w:b/>
          <w:sz w:val="28"/>
          <w:szCs w:val="24"/>
        </w:rPr>
      </w:pPr>
    </w:p>
    <w:p w14:paraId="509FCF2A" w14:textId="77777777" w:rsidR="00162AF7" w:rsidRPr="00162AF7" w:rsidRDefault="00162AF7" w:rsidP="00162AF7">
      <w:pPr>
        <w:pStyle w:val="a5"/>
        <w:ind w:left="7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14:paraId="26C5F4E8" w14:textId="16ECD637"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743A8C"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 w:rsidR="00F418CC" w:rsidRPr="00F418CC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="005509B6" w:rsidRPr="005509B6">
        <w:rPr>
          <w:rFonts w:asciiTheme="minorEastAsia" w:eastAsiaTheme="minorEastAsia" w:hAnsiTheme="minorEastAsia"/>
          <w:b/>
          <w:color w:val="FF0000"/>
          <w:sz w:val="28"/>
          <w:szCs w:val="24"/>
          <w:u w:val="single"/>
        </w:rPr>
        <w:t>/</w:t>
      </w:r>
      <w:r w:rsidR="005509B6">
        <w:rPr>
          <w:rFonts w:asciiTheme="minorEastAsia" w:eastAsiaTheme="minorEastAsia" w:hAnsiTheme="minorEastAsia"/>
          <w:b/>
          <w:color w:val="FF0000"/>
          <w:sz w:val="28"/>
          <w:szCs w:val="24"/>
          <w:u w:val="single"/>
        </w:rPr>
        <w:t xml:space="preserve"> </w:t>
      </w:r>
    </w:p>
    <w:p w14:paraId="29C53199" w14:textId="698B41BB" w:rsidR="00185190" w:rsidRDefault="0087417A" w:rsidP="00AA7763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14:paraId="1E659FD7" w14:textId="77777777" w:rsidR="00162AF7" w:rsidRDefault="00162AF7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0D0C88E3" w14:textId="77777777" w:rsidR="000210C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14:paraId="06CC3DC3" w14:textId="2B01B810" w:rsidR="005509B6" w:rsidRPr="001F5B74" w:rsidRDefault="005509B6" w:rsidP="005509B6">
      <w:pPr>
        <w:ind w:leftChars="300" w:left="630"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对北京红星股份有限公司SRM系统项目进行招标，具体详见《</w:t>
      </w:r>
      <w:r w:rsidRPr="001F5B74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SRM</w:t>
      </w:r>
      <w:r w:rsidRPr="001F5B74">
        <w:rPr>
          <w:rFonts w:asciiTheme="minorEastAsia" w:eastAsiaTheme="minorEastAsia" w:hAnsiTheme="minorEastAsia" w:hint="eastAsia"/>
          <w:b/>
          <w:sz w:val="28"/>
          <w:szCs w:val="24"/>
        </w:rPr>
        <w:t>系统项目需求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书》。</w:t>
      </w:r>
    </w:p>
    <w:p w14:paraId="34EC18D3" w14:textId="77777777" w:rsidR="00815B8C" w:rsidRPr="005509B6" w:rsidRDefault="00815B8C" w:rsidP="00815B8C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14:paraId="60811E82" w14:textId="77777777"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14:paraId="547C427C" w14:textId="702C8F09"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162AF7">
        <w:rPr>
          <w:rFonts w:asciiTheme="minorEastAsia" w:eastAsiaTheme="minorEastAsia" w:hAnsiTheme="minorEastAsia"/>
          <w:sz w:val="28"/>
          <w:szCs w:val="24"/>
          <w:u w:val="single"/>
        </w:rPr>
        <w:t>500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14:paraId="3E0F600B" w14:textId="77777777"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14:paraId="6EE46D65" w14:textId="77777777"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14:paraId="4C45AF01" w14:textId="77777777" w:rsidR="00975EE2" w:rsidRPr="00164E81" w:rsidRDefault="009066BA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 w:rsidRPr="009066B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Pr="009066B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Pr="009066B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/>
          <w:sz w:val="28"/>
          <w:szCs w:val="24"/>
        </w:rPr>
        <w:t>；</w:t>
      </w:r>
    </w:p>
    <w:p w14:paraId="1733B02D" w14:textId="0584A1F3" w:rsidR="00162AF7" w:rsidRDefault="00975EE2" w:rsidP="00162AF7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509B6"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509B6">
        <w:rPr>
          <w:rFonts w:asciiTheme="minorEastAsia" w:eastAsiaTheme="minorEastAsia" w:hAnsiTheme="minorEastAsia"/>
          <w:sz w:val="28"/>
          <w:szCs w:val="24"/>
          <w:u w:val="single"/>
        </w:rPr>
        <w:t>3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</w:t>
      </w:r>
      <w:r w:rsidR="00162AF7">
        <w:rPr>
          <w:rFonts w:asciiTheme="minorEastAsia" w:eastAsiaTheme="minorEastAsia" w:hAnsiTheme="minorEastAsia" w:hint="eastAsia"/>
          <w:sz w:val="28"/>
          <w:szCs w:val="24"/>
        </w:rPr>
        <w:t>先；</w:t>
      </w:r>
    </w:p>
    <w:p w14:paraId="455C971C" w14:textId="4C4588EB" w:rsidR="00767032" w:rsidRPr="00162AF7" w:rsidRDefault="00F573BF" w:rsidP="00162AF7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2AF7">
        <w:rPr>
          <w:rFonts w:asciiTheme="minorEastAsia" w:eastAsiaTheme="minorEastAsia" w:hAnsiTheme="minorEastAsia" w:hint="eastAsia"/>
          <w:sz w:val="28"/>
        </w:rPr>
        <w:t>行业基本资质</w:t>
      </w:r>
      <w:r w:rsidR="00E23B94" w:rsidRPr="00162AF7">
        <w:rPr>
          <w:rFonts w:asciiTheme="minorEastAsia" w:eastAsiaTheme="minorEastAsia" w:hAnsiTheme="minorEastAsia" w:hint="eastAsia"/>
          <w:sz w:val="28"/>
        </w:rPr>
        <w:t>要求：</w:t>
      </w:r>
    </w:p>
    <w:p w14:paraId="7352E748" w14:textId="77777777" w:rsidR="00162AF7" w:rsidRPr="00162AF7" w:rsidRDefault="00162AF7" w:rsidP="00162AF7">
      <w:pPr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6A377463" w14:textId="5BF03FEF" w:rsidR="00750D08" w:rsidRPr="00767032" w:rsidRDefault="00767032" w:rsidP="00767032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六、</w:t>
      </w:r>
      <w:r w:rsidR="00F573BF" w:rsidRPr="00767032">
        <w:rPr>
          <w:rFonts w:asciiTheme="minorEastAsia" w:eastAsiaTheme="minorEastAsia" w:hAnsiTheme="minorEastAsia" w:hint="eastAsia"/>
          <w:b/>
          <w:sz w:val="28"/>
          <w:szCs w:val="24"/>
        </w:rPr>
        <w:t>资格预审资质</w:t>
      </w:r>
      <w:r w:rsidR="007F7D85" w:rsidRPr="00767032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A818EF" w:rsidRPr="00767032">
        <w:rPr>
          <w:rFonts w:asciiTheme="minorEastAsia" w:eastAsiaTheme="minorEastAsia" w:hAnsiTheme="minorEastAsia" w:hint="eastAsia"/>
          <w:b/>
          <w:sz w:val="28"/>
          <w:szCs w:val="24"/>
        </w:rPr>
        <w:t>（严格按如下顺序，并提交目录</w:t>
      </w:r>
      <w:r w:rsidR="007C3672" w:rsidRPr="00767032"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14:paraId="6C78F778" w14:textId="77777777"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7C3672"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77BA99F2" w14:textId="77777777"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1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C1FAE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</w:t>
      </w:r>
      <w:r w:rsidR="0087417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（三证合一）</w:t>
      </w:r>
    </w:p>
    <w:p w14:paraId="4CB0D3B9" w14:textId="77777777"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2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2E2030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相关</w:t>
      </w:r>
      <w:r w:rsidR="002E2030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证明</w:t>
      </w:r>
    </w:p>
    <w:p w14:paraId="36B72EF5" w14:textId="77777777" w:rsidR="004C54D6" w:rsidRDefault="0087417A" w:rsidP="004C54D6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3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5B17AC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14:paraId="2C91432C" w14:textId="2131E6A8" w:rsidR="007C3672" w:rsidRDefault="007C3672" w:rsidP="004C54D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附件4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发生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过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骗取中标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等违纪不良行为以及</w:t>
      </w:r>
      <w:r w:rsidR="009066B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最近三年</w:t>
      </w:r>
      <w:r w:rsidRPr="004C54D6"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  <w:r w:rsidR="006F5A7F">
        <w:rPr>
          <w:rFonts w:asciiTheme="minorEastAsia" w:eastAsiaTheme="minorEastAsia" w:hAnsiTheme="minorEastAsia" w:hint="eastAsia"/>
          <w:sz w:val="28"/>
          <w:szCs w:val="24"/>
          <w:u w:val="single"/>
        </w:rPr>
        <w:t>。</w:t>
      </w:r>
    </w:p>
    <w:p w14:paraId="5BCAC47A" w14:textId="77777777" w:rsidR="00DE7B6B" w:rsidRPr="008717B0" w:rsidRDefault="007C3672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</w:t>
      </w:r>
      <w:r w:rsidR="00DE7B6B"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0CE05FD4" w14:textId="77777777" w:rsidR="007C3672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5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7C3672" w:rsidRPr="004C54D6"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14:paraId="16C903E3" w14:textId="77777777" w:rsidR="00DE7B6B" w:rsidRDefault="007C3672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附件6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DE7B6B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 w:rsidR="00DE7B6B" w:rsidRPr="004C54D6"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14:paraId="38A6D3F6" w14:textId="77777777" w:rsidR="00DE7B6B" w:rsidRPr="007C3672" w:rsidRDefault="007C3672" w:rsidP="007C3672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附件7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3B46B3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14:paraId="731E5C8E" w14:textId="77777777" w:rsidR="007C3672" w:rsidRPr="00031CF8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031CF8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031CF8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031CF8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7C3672" w:rsidRPr="00031CF8"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="0010374E" w:rsidRPr="00031CF8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071EB988" w14:textId="1D260FDC" w:rsidR="00EE0764" w:rsidRDefault="005509B6" w:rsidP="00EE0764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Pr="008D5CBF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EE0764">
        <w:rPr>
          <w:rFonts w:asciiTheme="minorEastAsia" w:eastAsiaTheme="minorEastAsia" w:hAnsiTheme="minorEastAsia"/>
          <w:sz w:val="28"/>
          <w:szCs w:val="24"/>
          <w:u w:val="single"/>
        </w:rPr>
        <w:t xml:space="preserve">  </w:t>
      </w:r>
      <w:r w:rsidR="00EE0764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</w:t>
      </w:r>
    </w:p>
    <w:p w14:paraId="7CB78BE4" w14:textId="6A0AB715" w:rsidR="00381304" w:rsidRDefault="00381304" w:rsidP="00381304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（注：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行业基本资质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文件一项仅可对应</w:t>
      </w: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一个序号，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如8-1，8-2等）</w:t>
      </w:r>
    </w:p>
    <w:p w14:paraId="287E9640" w14:textId="77777777" w:rsidR="004C54D6" w:rsidRPr="004C54D6" w:rsidRDefault="004C54D6" w:rsidP="004C54D6">
      <w:pPr>
        <w:rPr>
          <w:rFonts w:asciiTheme="minorEastAsia" w:eastAsiaTheme="minorEastAsia" w:hAnsiTheme="minorEastAsia"/>
          <w:sz w:val="28"/>
          <w:szCs w:val="24"/>
          <w:u w:val="single"/>
        </w:rPr>
      </w:pP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14:paraId="2E433FF4" w14:textId="44B26B4F" w:rsidR="00EE0764" w:rsidRPr="005D667B" w:rsidRDefault="004C54D6" w:rsidP="005D667B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EE0764"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6A352D">
        <w:rPr>
          <w:rFonts w:asciiTheme="minorEastAsia" w:eastAsiaTheme="minorEastAsia" w:hAnsiTheme="minorEastAsia" w:hint="eastAsia"/>
          <w:sz w:val="28"/>
          <w:szCs w:val="24"/>
        </w:rPr>
        <w:t>9</w:t>
      </w:r>
    </w:p>
    <w:p w14:paraId="702DA1E3" w14:textId="77777777" w:rsidR="00381304" w:rsidRDefault="00381304" w:rsidP="00381304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自愿提供除以上必备文件外的其它文件，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如9-1，9-2等，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不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可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8项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必备文件中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14:paraId="58948E17" w14:textId="77777777"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14:paraId="561BF659" w14:textId="77777777"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14:paraId="09C6A70D" w14:textId="77777777" w:rsidR="00DE3E45" w:rsidRPr="00885507" w:rsidRDefault="0003678A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14:paraId="250354B9" w14:textId="77777777"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14:paraId="0BD5FD20" w14:textId="77777777"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 w:rsidR="00FA4F5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电子版、纸质版各一份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14:paraId="2B5C65C8" w14:textId="71565054" w:rsidR="00106038" w:rsidRPr="00251A5F" w:rsidRDefault="00F573BF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01DAE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2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162AF7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13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FA4F5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（纸质版）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14:paraId="12B96321" w14:textId="3C90791D" w:rsidR="005C336E" w:rsidRDefault="00CE6811" w:rsidP="00CE6811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（从目录开始至最后一页资质文件）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E01DAE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162AF7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13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</w:t>
      </w:r>
      <w:r w:rsidR="00FA4F5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（电子版）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14:paraId="714AD894" w14:textId="77777777" w:rsidR="00767032" w:rsidRPr="00F573BF" w:rsidRDefault="00767032" w:rsidP="00767032">
      <w:pPr>
        <w:pStyle w:val="a5"/>
        <w:ind w:left="426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</w:p>
    <w:p w14:paraId="7F7FDDD2" w14:textId="49312F3F" w:rsidR="00A87B0F" w:rsidRPr="00164E81" w:rsidRDefault="009741AE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</w:t>
      </w:r>
      <w:r w:rsidR="00990E2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5509B6">
        <w:rPr>
          <w:rFonts w:asciiTheme="minorEastAsia" w:eastAsiaTheme="minorEastAsia" w:hAnsiTheme="minorEastAsia" w:hint="eastAsia"/>
          <w:sz w:val="28"/>
          <w:szCs w:val="24"/>
        </w:rPr>
        <w:t>软件费用</w:t>
      </w:r>
      <w:r w:rsidR="005509B6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5509B6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509B6">
        <w:rPr>
          <w:rFonts w:asciiTheme="minorEastAsia" w:eastAsiaTheme="minorEastAsia" w:hAnsiTheme="minorEastAsia"/>
          <w:sz w:val="28"/>
          <w:szCs w:val="24"/>
          <w:u w:val="single"/>
        </w:rPr>
        <w:t>13</w:t>
      </w:r>
      <w:r w:rsidR="005509B6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5509B6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 w:rsidR="005509B6">
        <w:rPr>
          <w:rFonts w:asciiTheme="minorEastAsia" w:eastAsiaTheme="minorEastAsia" w:hAnsiTheme="minorEastAsia" w:hint="eastAsia"/>
          <w:sz w:val="28"/>
          <w:szCs w:val="24"/>
        </w:rPr>
        <w:t>，服务费用税率</w:t>
      </w:r>
      <w:r w:rsidR="005509B6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5509B6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509B6">
        <w:rPr>
          <w:rFonts w:asciiTheme="minorEastAsia" w:eastAsiaTheme="minorEastAsia" w:hAnsiTheme="minorEastAsia"/>
          <w:sz w:val="28"/>
          <w:szCs w:val="24"/>
          <w:u w:val="single"/>
        </w:rPr>
        <w:t>6</w:t>
      </w:r>
      <w:r w:rsidR="005509B6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5509B6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14:paraId="676DAD8F" w14:textId="77777777" w:rsidR="005C336E" w:rsidRDefault="005C336E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75A832EB" w14:textId="1BADC1CD" w:rsidR="00975EE2" w:rsidRPr="00164E81" w:rsidRDefault="009741AE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 w:rsidR="00990E2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50B657C2" w14:textId="26222BDE" w:rsidR="0096688D" w:rsidRPr="00164E81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我公司法</w:t>
      </w:r>
      <w:proofErr w:type="gramStart"/>
      <w:r w:rsidR="008A48A6"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 w:rsidR="008A48A6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2D14E7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2D14E7">
        <w:rPr>
          <w:rFonts w:asciiTheme="minorEastAsia" w:eastAsiaTheme="minorEastAsia" w:hAnsiTheme="minorEastAsia"/>
          <w:sz w:val="28"/>
          <w:szCs w:val="24"/>
          <w:u w:val="single"/>
        </w:rPr>
        <w:t>022</w:t>
      </w:r>
      <w:r w:rsidR="002D14E7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01DAE"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01DAE"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 w:rsidR="00162AF7">
        <w:rPr>
          <w:rFonts w:asciiTheme="minorEastAsia" w:eastAsiaTheme="minorEastAsia" w:hAnsiTheme="minorEastAsia"/>
          <w:sz w:val="28"/>
          <w:szCs w:val="24"/>
          <w:u w:val="single"/>
        </w:rPr>
        <w:t>8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24416C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2D14E7">
        <w:rPr>
          <w:rFonts w:asciiTheme="minorEastAsia" w:eastAsiaTheme="minorEastAsia" w:hAnsiTheme="minorEastAsia"/>
          <w:sz w:val="28"/>
          <w:szCs w:val="24"/>
          <w:u w:val="single"/>
        </w:rPr>
        <w:t>10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0D5B6E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14:paraId="7E518703" w14:textId="77777777"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4416C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14:paraId="18B5809E" w14:textId="77777777" w:rsidR="00B86E47" w:rsidRPr="00164E81" w:rsidRDefault="0024416C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14:paraId="0613F110" w14:textId="77777777" w:rsidR="00750D08" w:rsidRPr="00164E81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14:paraId="628F3F5D" w14:textId="5D857B12" w:rsidR="005A5F6B" w:rsidRPr="005C336E" w:rsidRDefault="00750D08" w:rsidP="005A5F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</w:t>
      </w:r>
      <w:r w:rsidR="005A5F6B" w:rsidRPr="00164E81">
        <w:rPr>
          <w:rFonts w:asciiTheme="minorEastAsia" w:eastAsiaTheme="minorEastAsia" w:hAnsiTheme="minorEastAsia" w:hint="eastAsia"/>
          <w:sz w:val="28"/>
          <w:szCs w:val="24"/>
        </w:rPr>
        <w:t>司名称：</w:t>
      </w:r>
      <w:r w:rsidR="005A5F6B"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  <w:r w:rsidR="005A5F6B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="005A5F6B" w:rsidRPr="00BE2747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 w:rsidR="005A5F6B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14:paraId="2C7ECCC5" w14:textId="77777777" w:rsidR="005A5F6B" w:rsidRPr="005C336E" w:rsidRDefault="005A5F6B" w:rsidP="005A5F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BE2747">
        <w:rPr>
          <w:rFonts w:asciiTheme="minorEastAsia" w:eastAsiaTheme="minorEastAsia" w:hAnsiTheme="minorEastAsia" w:hint="eastAsia"/>
          <w:sz w:val="28"/>
          <w:szCs w:val="24"/>
          <w:u w:val="single"/>
        </w:rPr>
        <w:t>华夏银行北京国贸支行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14:paraId="17827052" w14:textId="77777777" w:rsidR="005A5F6B" w:rsidRPr="005C336E" w:rsidRDefault="005A5F6B" w:rsidP="005A5F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BE2747">
        <w:rPr>
          <w:rFonts w:asciiTheme="minorEastAsia" w:eastAsiaTheme="minorEastAsia" w:hAnsiTheme="minorEastAsia"/>
          <w:sz w:val="28"/>
          <w:szCs w:val="24"/>
          <w:u w:val="single"/>
        </w:rPr>
        <w:t>10263000000671743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14:paraId="39BEBD47" w14:textId="021BA999" w:rsidR="0027429D" w:rsidRPr="0027429D" w:rsidRDefault="0027429D" w:rsidP="005A5F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14:paraId="6570182B" w14:textId="77777777" w:rsidR="005C336E" w:rsidRDefault="005C336E" w:rsidP="00E54125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185C1F7C" w14:textId="71B6766C" w:rsidR="001A7380" w:rsidRPr="00164E81" w:rsidRDefault="009741AE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 w:rsidR="00990E2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2130A72C" w14:textId="77777777" w:rsidR="00482EE8" w:rsidRPr="00F573BF" w:rsidRDefault="001A7380" w:rsidP="00BB628C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14:paraId="628A15A1" w14:textId="77777777"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666CA8BD" w14:textId="7FEA1454"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14:paraId="71924009" w14:textId="0A7C8250" w:rsidR="002855D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A5F6B">
        <w:rPr>
          <w:rFonts w:asciiTheme="minorEastAsia" w:eastAsiaTheme="minorEastAsia" w:hAnsiTheme="minorEastAsia"/>
          <w:sz w:val="28"/>
          <w:szCs w:val="24"/>
          <w:u w:val="single"/>
        </w:rPr>
        <w:t>2022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01DAE"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162AF7">
        <w:rPr>
          <w:rFonts w:asciiTheme="minorEastAsia" w:eastAsiaTheme="minorEastAsia" w:hAnsiTheme="minorEastAsia"/>
          <w:sz w:val="28"/>
          <w:szCs w:val="24"/>
          <w:u w:val="single"/>
        </w:rPr>
        <w:t>13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14:paraId="0EECA068" w14:textId="77777777" w:rsidR="00767032" w:rsidRPr="00F573BF" w:rsidRDefault="00767032" w:rsidP="00AA7763">
      <w:pPr>
        <w:rPr>
          <w:rFonts w:asciiTheme="minorEastAsia" w:eastAsiaTheme="minorEastAsia" w:hAnsiTheme="minorEastAsia"/>
          <w:sz w:val="28"/>
          <w:szCs w:val="24"/>
        </w:rPr>
      </w:pPr>
    </w:p>
    <w:p w14:paraId="12AF9042" w14:textId="6865B7B2"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9741AE">
        <w:rPr>
          <w:rFonts w:asciiTheme="minorEastAsia" w:eastAsiaTheme="minorEastAsia" w:hAnsiTheme="minorEastAsia" w:hint="eastAsia"/>
          <w:b/>
          <w:sz w:val="28"/>
          <w:szCs w:val="24"/>
        </w:rPr>
        <w:t>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14:paraId="743DF888" w14:textId="1DF56C8A"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509B6"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509B6">
        <w:rPr>
          <w:rFonts w:asciiTheme="minorEastAsia" w:eastAsiaTheme="minorEastAsia" w:hAnsiTheme="minorEastAsia"/>
          <w:sz w:val="28"/>
          <w:szCs w:val="24"/>
          <w:u w:val="single"/>
        </w:rPr>
        <w:t>14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509B6"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01DAE">
        <w:rPr>
          <w:rFonts w:asciiTheme="minorEastAsia" w:eastAsiaTheme="minorEastAsia" w:hAnsiTheme="minorEastAsia"/>
          <w:sz w:val="28"/>
          <w:szCs w:val="24"/>
          <w:u w:val="single"/>
        </w:rPr>
        <w:t>18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14:paraId="08748154" w14:textId="77777777"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14:paraId="78923A2B" w14:textId="77777777" w:rsidR="00B4134D" w:rsidRPr="00BB628C" w:rsidRDefault="006C02CE" w:rsidP="00BB628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BB628C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BB628C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14:paraId="1CCE8ED7" w14:textId="5DC6215B" w:rsidR="00F84E72" w:rsidRDefault="006C02CE" w:rsidP="00767032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F573B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Pr="00F573B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14:paraId="3B4A9477" w14:textId="77777777" w:rsidR="00BB628C" w:rsidRPr="00BB628C" w:rsidRDefault="00BB628C" w:rsidP="00BB628C">
      <w:pPr>
        <w:rPr>
          <w:rFonts w:asciiTheme="minorEastAsia" w:eastAsiaTheme="minorEastAsia" w:hAnsiTheme="minorEastAsia"/>
          <w:sz w:val="28"/>
          <w:szCs w:val="24"/>
        </w:rPr>
      </w:pPr>
    </w:p>
    <w:p w14:paraId="372E6236" w14:textId="7331772C" w:rsidR="00F573BF" w:rsidRDefault="00F573BF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9741AE">
        <w:rPr>
          <w:rFonts w:asciiTheme="minorEastAsia" w:eastAsiaTheme="minorEastAsia" w:hAnsiTheme="minorEastAsia" w:hint="eastAsia"/>
          <w:b/>
          <w:sz w:val="28"/>
          <w:szCs w:val="24"/>
        </w:rPr>
        <w:t>二</w:t>
      </w:r>
      <w:r w:rsidRPr="00F573BF">
        <w:rPr>
          <w:rFonts w:asciiTheme="minorEastAsia" w:eastAsiaTheme="minorEastAsia" w:hAnsiTheme="minorEastAsia" w:hint="eastAsia"/>
          <w:b/>
          <w:sz w:val="28"/>
          <w:szCs w:val="24"/>
        </w:rPr>
        <w:t>、投标期：</w:t>
      </w:r>
    </w:p>
    <w:p w14:paraId="097A8850" w14:textId="40C21B27" w:rsidR="006649C5" w:rsidRDefault="006649C5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5509B6">
        <w:rPr>
          <w:rFonts w:asciiTheme="minorEastAsia" w:eastAsiaTheme="minorEastAsia" w:hAnsiTheme="minorEastAsia"/>
          <w:b/>
          <w:sz w:val="28"/>
          <w:szCs w:val="24"/>
          <w:u w:val="single"/>
        </w:rPr>
        <w:t>2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5509B6">
        <w:rPr>
          <w:rFonts w:asciiTheme="minorEastAsia" w:eastAsiaTheme="minorEastAsia" w:hAnsiTheme="minorEastAsia"/>
          <w:b/>
          <w:sz w:val="28"/>
          <w:szCs w:val="24"/>
          <w:u w:val="single"/>
        </w:rPr>
        <w:t>2</w:t>
      </w:r>
      <w:r w:rsidR="00162AF7">
        <w:rPr>
          <w:rFonts w:asciiTheme="minorEastAsia" w:eastAsiaTheme="minorEastAsia" w:hAnsiTheme="minorEastAsia"/>
          <w:b/>
          <w:sz w:val="28"/>
          <w:szCs w:val="24"/>
          <w:u w:val="single"/>
        </w:rPr>
        <w:t>1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5509B6">
        <w:rPr>
          <w:rFonts w:asciiTheme="minorEastAsia" w:eastAsiaTheme="minorEastAsia" w:hAnsiTheme="minorEastAsia"/>
          <w:b/>
          <w:sz w:val="28"/>
          <w:szCs w:val="24"/>
          <w:u w:val="single"/>
        </w:rPr>
        <w:t>2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5509B6">
        <w:rPr>
          <w:rFonts w:asciiTheme="minorEastAsia" w:eastAsiaTheme="minorEastAsia" w:hAnsiTheme="minorEastAsia"/>
          <w:b/>
          <w:sz w:val="28"/>
          <w:szCs w:val="24"/>
          <w:u w:val="single"/>
        </w:rPr>
        <w:t>28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14:paraId="3CCC1E9C" w14:textId="77777777" w:rsidR="00F573BF" w:rsidRPr="006649C5" w:rsidRDefault="00CE6811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</w:t>
      </w:r>
      <w:r w:rsidR="00F573BF" w:rsidRPr="006649C5">
        <w:rPr>
          <w:rFonts w:asciiTheme="minorEastAsia" w:eastAsiaTheme="minorEastAsia" w:hAnsiTheme="minorEastAsia" w:hint="eastAsia"/>
          <w:sz w:val="28"/>
          <w:szCs w:val="24"/>
        </w:rPr>
        <w:t>后发送招标文件</w:t>
      </w:r>
      <w:r w:rsidR="00B77876" w:rsidRPr="006649C5"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14:paraId="7DBF0D53" w14:textId="77777777" w:rsidR="00F573BF" w:rsidRPr="006649C5" w:rsidRDefault="00F573BF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14:paraId="256F345F" w14:textId="77777777" w:rsidR="00F573BF" w:rsidRPr="00164E81" w:rsidRDefault="00F573BF" w:rsidP="00F573BF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14:paraId="3638E6DF" w14:textId="77777777" w:rsidR="00F573BF" w:rsidRDefault="00F573BF" w:rsidP="00F573BF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14:paraId="3FFDC1FE" w14:textId="77777777" w:rsidR="006649C5" w:rsidRDefault="00F573BF" w:rsidP="006649C5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文件分别密封；（封皮及密封条参考附件（8））</w:t>
      </w:r>
    </w:p>
    <w:p w14:paraId="050803F8" w14:textId="77777777" w:rsidR="00BB628C" w:rsidRDefault="00BB628C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14:paraId="1F8CFAA4" w14:textId="1A4580AC" w:rsidR="006649C5" w:rsidRPr="006649C5" w:rsidRDefault="006649C5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 w:rsidR="009741AE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三</w:t>
      </w: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、开标期</w:t>
      </w:r>
    </w:p>
    <w:p w14:paraId="7E782C3B" w14:textId="738271A9" w:rsidR="006649C5" w:rsidRPr="00E20956" w:rsidRDefault="006649C5" w:rsidP="006649C5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 w:rsidR="0076703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招标方另行确定，需供应商参加讲标，评标原则为综合评分</w:t>
      </w:r>
      <w:r w:rsidR="003836A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14:paraId="6345DEA6" w14:textId="77777777"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0A7B7307" w14:textId="1F0ABA58"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9741AE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14:paraId="3CF89C86" w14:textId="77777777" w:rsidR="004D2AFA" w:rsidRPr="00164E81" w:rsidRDefault="0024416C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14:paraId="28999760" w14:textId="77777777"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FA4F52">
        <w:rPr>
          <w:rFonts w:asciiTheme="minorEastAsia" w:eastAsiaTheme="minorEastAsia" w:hAnsiTheme="minorEastAsia" w:hint="eastAsia"/>
          <w:sz w:val="28"/>
          <w:szCs w:val="24"/>
          <w:u w:val="single"/>
        </w:rPr>
        <w:t>刘婧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14:paraId="2750F76C" w14:textId="1CD00874"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162AF7" w:rsidRPr="00DF73CC">
        <w:rPr>
          <w:rFonts w:asciiTheme="minorEastAsia" w:eastAsiaTheme="minorEastAsia" w:hAnsiTheme="minorEastAsia"/>
          <w:sz w:val="28"/>
          <w:szCs w:val="24"/>
          <w:u w:val="single"/>
        </w:rPr>
        <w:t>010-51202806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14:paraId="6830B0E4" w14:textId="77777777"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FA4F52">
        <w:rPr>
          <w:rFonts w:asciiTheme="minorEastAsia" w:eastAsiaTheme="minorEastAsia" w:hAnsiTheme="minorEastAsia" w:hint="eastAsia"/>
          <w:sz w:val="28"/>
          <w:szCs w:val="24"/>
          <w:u w:val="single"/>
        </w:rPr>
        <w:t>LJ13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14:paraId="2EFEFFAF" w14:textId="77777777"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CE6811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14:paraId="07A3A2C9" w14:textId="77777777"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14:paraId="2BA8B411" w14:textId="0957111C"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  <w:r w:rsidR="002D14E7">
        <w:rPr>
          <w:rFonts w:asciiTheme="minorEastAsia" w:eastAsiaTheme="minorEastAsia" w:hAnsiTheme="minorEastAsia" w:hint="eastAsia"/>
          <w:sz w:val="28"/>
          <w:szCs w:val="24"/>
          <w:u w:val="single"/>
        </w:rPr>
        <w:t>盛文倩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</w:p>
    <w:p w14:paraId="0210A8C0" w14:textId="68948AD2"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509B6" w:rsidRPr="005509B6">
        <w:rPr>
          <w:rFonts w:asciiTheme="minorEastAsia" w:eastAsiaTheme="minorEastAsia" w:hAnsiTheme="minorEastAsia"/>
          <w:sz w:val="28"/>
          <w:szCs w:val="24"/>
          <w:u w:val="single"/>
        </w:rPr>
        <w:t>010</w:t>
      </w:r>
      <w:r w:rsidR="005509B6">
        <w:rPr>
          <w:rFonts w:asciiTheme="minorEastAsia" w:eastAsiaTheme="minorEastAsia" w:hAnsiTheme="minorEastAsia" w:hint="eastAsia"/>
          <w:sz w:val="28"/>
          <w:szCs w:val="24"/>
          <w:u w:val="single"/>
        </w:rPr>
        <w:t>-</w:t>
      </w:r>
      <w:r w:rsidR="005509B6" w:rsidRPr="005509B6">
        <w:rPr>
          <w:rFonts w:asciiTheme="minorEastAsia" w:eastAsiaTheme="minorEastAsia" w:hAnsiTheme="minorEastAsia"/>
          <w:sz w:val="28"/>
          <w:szCs w:val="24"/>
          <w:u w:val="single"/>
        </w:rPr>
        <w:t>51202808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14:paraId="5426868B" w14:textId="77777777"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14:paraId="6504768F" w14:textId="77777777" w:rsidR="00E54125" w:rsidRPr="004F00E1" w:rsidRDefault="00E54125" w:rsidP="004F00E1">
      <w:pPr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77454AA6" w14:textId="6AC1061C"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509B6" w:rsidRPr="005509B6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14:paraId="384DC86D" w14:textId="6E1168B9" w:rsidR="00A51B7D" w:rsidRPr="00164E81" w:rsidRDefault="004001E8" w:rsidP="005D107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5509B6" w:rsidRPr="005509B6">
        <w:rPr>
          <w:rFonts w:asciiTheme="minorEastAsia" w:eastAsiaTheme="minorEastAsia" w:hAnsiTheme="minorEastAsia" w:hint="eastAsia"/>
          <w:sz w:val="28"/>
          <w:szCs w:val="24"/>
          <w:u w:val="single"/>
        </w:rPr>
        <w:t>2022年1月</w:t>
      </w:r>
      <w:r w:rsidR="00375D2D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bookmarkStart w:id="0" w:name="_GoBack"/>
      <w:bookmarkEnd w:id="0"/>
      <w:r w:rsidR="005509B6" w:rsidRPr="005509B6"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 w:rsidR="005509B6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509B6">
        <w:rPr>
          <w:rFonts w:asciiTheme="minorEastAsia" w:eastAsiaTheme="minorEastAsia" w:hAnsiTheme="minor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14:paraId="1B0EDCD6" w14:textId="77777777"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14:paraId="243AAC0D" w14:textId="77777777" w:rsidR="00815B8C" w:rsidRDefault="002E1821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1：</w:t>
      </w:r>
    </w:p>
    <w:p w14:paraId="79E72BF0" w14:textId="77777777"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14:paraId="348D7F63" w14:textId="77777777"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14:paraId="335CD3B4" w14:textId="77777777"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2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14:paraId="0B3278F6" w14:textId="77777777"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14:paraId="2A571D4E" w14:textId="77777777"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14:paraId="6B0C0C0E" w14:textId="77777777"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3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14:paraId="4837634E" w14:textId="77777777"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</w:t>
      </w:r>
      <w:r w:rsidR="003836AE"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14:paraId="0FE988AC" w14:textId="77777777"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14:paraId="0D2CE017" w14:textId="77777777" w:rsidR="003F65A2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4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14:paraId="0D9D8F47" w14:textId="77777777" w:rsid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14:paraId="708E3DC1" w14:textId="77777777" w:rsidR="00CE6811" w:rsidRP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1BE40057" w14:textId="77777777"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="000F654A" w:rsidRPr="000F654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 w:rsidR="000F654A" w:rsidRPr="000F654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="000F654A" w:rsidRPr="000F654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0F654A" w:rsidRPr="000F654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0F654A"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14:paraId="14EDBA63" w14:textId="77777777"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7F1424F4" w14:textId="77777777"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承诺人</w:t>
      </w:r>
      <w:r>
        <w:rPr>
          <w:rFonts w:asciiTheme="minorEastAsia" w:eastAsiaTheme="minorEastAsia" w:hAnsiTheme="minorEastAsia" w:hint="eastAsia"/>
          <w:sz w:val="28"/>
          <w:szCs w:val="24"/>
        </w:rPr>
        <w:t>名称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14:paraId="42DA9F4C" w14:textId="77777777" w:rsidR="00CE681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14:paraId="581E0DC9" w14:textId="77777777" w:rsidR="00CE6811" w:rsidRPr="00164E8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1403B66F" w14:textId="77777777" w:rsidR="00CE6811" w:rsidRP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14:paraId="6D7A6EB4" w14:textId="77777777" w:rsidR="00CE6811" w:rsidRPr="00CE6811" w:rsidRDefault="00CE6811" w:rsidP="003F65A2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14:paraId="0CF5D9F1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4EB6B16A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51C1188E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77D7F2BF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3288908F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3C1E8B80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7ADA8743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2C840668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5FF6A15D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139967F8" w14:textId="77777777" w:rsidR="000F654A" w:rsidRDefault="000F654A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7F36603E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641731D8" w14:textId="77777777" w:rsidR="00CE6811" w:rsidRPr="002E1821" w:rsidRDefault="00CE6811" w:rsidP="00CE6811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14:paraId="68E0071B" w14:textId="77777777"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14:paraId="757D7644" w14:textId="77777777"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14:paraId="692EF846" w14:textId="77777777" w:rsidR="00CE6811" w:rsidRPr="002E1821" w:rsidRDefault="00CE6811" w:rsidP="002E182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="002E182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="002E182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14:paraId="49F79316" w14:textId="77777777"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14:paraId="39D27DEC" w14:textId="77777777"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14:paraId="5B3592C9" w14:textId="77777777"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14:paraId="314D10DF" w14:textId="77777777" w:rsidR="00CE6811" w:rsidRPr="00164E81" w:rsidRDefault="00CE6811" w:rsidP="00CE6811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CE6811" w14:paraId="0AFCBFD1" w14:textId="77777777" w:rsidTr="00BA7B6F">
        <w:trPr>
          <w:trHeight w:val="2469"/>
          <w:jc w:val="center"/>
        </w:trPr>
        <w:tc>
          <w:tcPr>
            <w:tcW w:w="7338" w:type="dxa"/>
          </w:tcPr>
          <w:p w14:paraId="748D0B68" w14:textId="77777777"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14:paraId="61FB9129" w14:textId="77777777"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CE6811" w14:paraId="431F6C9D" w14:textId="77777777" w:rsidTr="00BA7B6F">
        <w:trPr>
          <w:trHeight w:val="2972"/>
          <w:jc w:val="center"/>
        </w:trPr>
        <w:tc>
          <w:tcPr>
            <w:tcW w:w="7338" w:type="dxa"/>
          </w:tcPr>
          <w:p w14:paraId="1D577A50" w14:textId="77777777"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14:paraId="3FFC0A2E" w14:textId="77777777"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14:paraId="27969E13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583B0CFA" w14:textId="77777777"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6C6DB6FF" w14:textId="77777777"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48124F38" w14:textId="77777777"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0175F77B" w14:textId="77777777" w:rsidR="002E1821" w:rsidRPr="002E1821" w:rsidRDefault="002E1821" w:rsidP="002E1821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 w:rsidRPr="002E1821"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14:paraId="25A3DEE2" w14:textId="77777777"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14:paraId="1AAA5C98" w14:textId="77777777"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14:paraId="14AF060E" w14:textId="77777777"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14:paraId="19880637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14:paraId="126333E1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14:paraId="02C9E9F0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14:paraId="172057F2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4EDAA024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343E6746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590CB0A9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56E22121" w14:textId="77777777"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3C1DD1BF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5F044F4C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14:paraId="4362F851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14:paraId="46DD0FDF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14:paraId="29B6ACB0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14:paraId="600BAB23" w14:textId="77777777"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7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14:paraId="3AB13754" w14:textId="77777777"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14:paraId="1E0E1CD3" w14:textId="77777777" w:rsidTr="004829AD">
        <w:trPr>
          <w:trHeight w:val="5460"/>
        </w:trPr>
        <w:tc>
          <w:tcPr>
            <w:tcW w:w="9000" w:type="dxa"/>
          </w:tcPr>
          <w:p w14:paraId="3BA474A5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F1BC3B2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72F50C4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4D3A4585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4F89E2BF" w14:textId="77777777"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14:paraId="77CC94A5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7E6F8748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17A5D36A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4FAC3F88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14:paraId="27D0A4B7" w14:textId="77777777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48B05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7805F36A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175816FB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9765D32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3CE221FA" w14:textId="77777777"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14:paraId="4A3E535B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410943D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1B13BB42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F03974F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14:paraId="0A4BD35B" w14:textId="77777777"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14:paraId="19F7F97E" w14:textId="77777777"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592B096C" w14:textId="77777777"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8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14:paraId="63156C58" w14:textId="77777777"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</w:t>
      </w:r>
      <w:r w:rsidR="002E1821">
        <w:rPr>
          <w:rFonts w:asciiTheme="minorEastAsia" w:eastAsiaTheme="minorEastAsia" w:hAnsiTheme="minorEastAsia" w:hint="eastAsia"/>
          <w:b/>
          <w:bCs/>
          <w:sz w:val="44"/>
        </w:rPr>
        <w:t>文件</w:t>
      </w:r>
    </w:p>
    <w:p w14:paraId="47EA4C54" w14:textId="77777777" w:rsidR="00865239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14:paraId="027EFCA0" w14:textId="77777777" w:rsidR="002E1821" w:rsidRDefault="002E1821" w:rsidP="00FD446D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14:paraId="5CAE2BE3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2E1821"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14:paraId="20D6924A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62B6DDCC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1C67CECD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55755355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110ABAF3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63B2B24C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596F0C63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143B18B2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A2F1944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BE90CD0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769D497F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0B198759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6D6A1EB2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1B2889CD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7D3B501D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677D7626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532A7555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1EE41C71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023D75F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6A0A1374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1F992EF8" w14:textId="77777777" w:rsidR="00D251B7" w:rsidRPr="002E1821" w:rsidRDefault="00D251B7" w:rsidP="002E1821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14:paraId="52ABB42A" w14:textId="77777777" w:rsidR="00B60C02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14:paraId="202B8175" w14:textId="77777777"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14:paraId="401222F2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14:paraId="12D375A8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14:paraId="55557C68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4B927B78" w14:textId="77777777"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14:paraId="4D9794B1" w14:textId="77777777"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14:paraId="4B302BEF" w14:textId="77777777"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14:paraId="12123D4E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60C685C4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3B06A564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0903CA78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717B089A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1805DFD4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34688070" w14:textId="77777777"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14:paraId="281419E9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14:paraId="2632D597" w14:textId="77777777"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14:paraId="0738C273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14:paraId="278858EC" w14:textId="77777777"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34C8107B" w14:textId="77777777"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7A2D01BE" w14:textId="77777777"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2BA8C5AB" w14:textId="77777777"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04B3FD7A" w14:textId="77777777" w:rsidR="00865239" w:rsidRPr="00164E81" w:rsidRDefault="00865239" w:rsidP="00865239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投标报价封皮示例：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14:paraId="080FE852" w14:textId="77777777" w:rsidR="00865239" w:rsidRPr="00164E81" w:rsidRDefault="00D1667C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14:paraId="655051B3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14:paraId="555B3DE8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14:paraId="2862CD1E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7163B796" w14:textId="77777777"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14:paraId="1986DE78" w14:textId="77777777"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14:paraId="66116780" w14:textId="77777777" w:rsidR="00865239" w:rsidRPr="00164E81" w:rsidRDefault="00BE2846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14:paraId="44BC8566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0F56631D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002506D6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2783F52B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0C6139A8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08EDAB64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20D4C823" w14:textId="77777777"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14:paraId="1E0EB205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14:paraId="34D03259" w14:textId="77777777"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14:paraId="32285394" w14:textId="77777777"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14:paraId="501B2709" w14:textId="77777777"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14:paraId="3CB56F0B" w14:textId="77777777"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14:paraId="1771CC9E" w14:textId="77777777" w:rsidR="00BE2846" w:rsidRPr="00164E81" w:rsidRDefault="00BE2846" w:rsidP="00BD562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14:paraId="03C39827" w14:textId="77777777"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14:paraId="13E68A5D" w14:textId="77777777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14:paraId="01B0BFFA" w14:textId="77777777"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14:paraId="74C188F3" w14:textId="77777777"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14:paraId="3FAFB5C9" w14:textId="77777777"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14:paraId="52DDB2F7" w14:textId="77777777"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14:paraId="1E278A7E" w14:textId="77777777"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6DF8D8AA" w14:textId="77777777"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7E9CEA3D" w14:textId="77777777"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14:paraId="64D3295C" w14:textId="77777777"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14:paraId="0E56C065" w14:textId="77777777"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726856" w14:textId="77777777" w:rsidR="00663E80" w:rsidRDefault="00663E80" w:rsidP="00AA7763">
      <w:r>
        <w:separator/>
      </w:r>
    </w:p>
  </w:endnote>
  <w:endnote w:type="continuationSeparator" w:id="0">
    <w:p w14:paraId="0027BE6B" w14:textId="77777777" w:rsidR="00663E80" w:rsidRDefault="00663E80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7BB08C" w14:textId="77777777" w:rsidR="00663E80" w:rsidRDefault="00663E80" w:rsidP="00AA7763">
      <w:r>
        <w:separator/>
      </w:r>
    </w:p>
  </w:footnote>
  <w:footnote w:type="continuationSeparator" w:id="0">
    <w:p w14:paraId="3CB0AB62" w14:textId="77777777" w:rsidR="00663E80" w:rsidRDefault="00663E80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FF52EE9"/>
    <w:multiLevelType w:val="hybridMultilevel"/>
    <w:tmpl w:val="1188D50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27A21F85"/>
    <w:multiLevelType w:val="hybridMultilevel"/>
    <w:tmpl w:val="ED880F60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63B19E1"/>
    <w:multiLevelType w:val="hybridMultilevel"/>
    <w:tmpl w:val="DE1C9918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CA20D4EC">
      <w:start w:val="6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8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FB0705D"/>
    <w:multiLevelType w:val="hybridMultilevel"/>
    <w:tmpl w:val="6846E0A0"/>
    <w:lvl w:ilvl="0" w:tplc="6B587A0A">
      <w:start w:val="1"/>
      <w:numFmt w:val="japaneseCounting"/>
      <w:lvlText w:val="%1、"/>
      <w:lvlJc w:val="left"/>
      <w:pPr>
        <w:ind w:left="720" w:hanging="72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8D5488B"/>
    <w:multiLevelType w:val="hybridMultilevel"/>
    <w:tmpl w:val="72A49E2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8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8"/>
  </w:num>
  <w:num w:numId="2">
    <w:abstractNumId w:val="28"/>
  </w:num>
  <w:num w:numId="3">
    <w:abstractNumId w:val="15"/>
  </w:num>
  <w:num w:numId="4">
    <w:abstractNumId w:val="19"/>
  </w:num>
  <w:num w:numId="5">
    <w:abstractNumId w:val="14"/>
  </w:num>
  <w:num w:numId="6">
    <w:abstractNumId w:val="11"/>
  </w:num>
  <w:num w:numId="7">
    <w:abstractNumId w:val="26"/>
  </w:num>
  <w:num w:numId="8">
    <w:abstractNumId w:val="23"/>
  </w:num>
  <w:num w:numId="9">
    <w:abstractNumId w:val="10"/>
  </w:num>
  <w:num w:numId="10">
    <w:abstractNumId w:val="22"/>
  </w:num>
  <w:num w:numId="11">
    <w:abstractNumId w:val="13"/>
  </w:num>
  <w:num w:numId="12">
    <w:abstractNumId w:val="29"/>
  </w:num>
  <w:num w:numId="13">
    <w:abstractNumId w:val="5"/>
  </w:num>
  <w:num w:numId="14">
    <w:abstractNumId w:val="1"/>
  </w:num>
  <w:num w:numId="15">
    <w:abstractNumId w:val="3"/>
  </w:num>
  <w:num w:numId="16">
    <w:abstractNumId w:val="7"/>
  </w:num>
  <w:num w:numId="17">
    <w:abstractNumId w:val="9"/>
  </w:num>
  <w:num w:numId="18">
    <w:abstractNumId w:val="16"/>
  </w:num>
  <w:num w:numId="19">
    <w:abstractNumId w:val="20"/>
  </w:num>
  <w:num w:numId="20">
    <w:abstractNumId w:val="12"/>
  </w:num>
  <w:num w:numId="21">
    <w:abstractNumId w:val="21"/>
  </w:num>
  <w:num w:numId="22">
    <w:abstractNumId w:val="0"/>
  </w:num>
  <w:num w:numId="23">
    <w:abstractNumId w:val="4"/>
  </w:num>
  <w:num w:numId="24">
    <w:abstractNumId w:val="25"/>
  </w:num>
  <w:num w:numId="25">
    <w:abstractNumId w:val="2"/>
  </w:num>
  <w:num w:numId="26">
    <w:abstractNumId w:val="17"/>
  </w:num>
  <w:num w:numId="27">
    <w:abstractNumId w:val="6"/>
  </w:num>
  <w:num w:numId="28">
    <w:abstractNumId w:val="27"/>
  </w:num>
  <w:num w:numId="29">
    <w:abstractNumId w:val="8"/>
  </w:num>
  <w:num w:numId="3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94975"/>
    <w:rsid w:val="000A1E07"/>
    <w:rsid w:val="000A1F12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1746B"/>
    <w:rsid w:val="001278E5"/>
    <w:rsid w:val="00137FEC"/>
    <w:rsid w:val="00141D13"/>
    <w:rsid w:val="001501ED"/>
    <w:rsid w:val="00162AF7"/>
    <w:rsid w:val="00162EE6"/>
    <w:rsid w:val="00164E81"/>
    <w:rsid w:val="00175D73"/>
    <w:rsid w:val="00183665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87A71"/>
    <w:rsid w:val="002909B1"/>
    <w:rsid w:val="00295A06"/>
    <w:rsid w:val="002A4876"/>
    <w:rsid w:val="002A7876"/>
    <w:rsid w:val="002C68A0"/>
    <w:rsid w:val="002D14E7"/>
    <w:rsid w:val="002E1821"/>
    <w:rsid w:val="002E1CDF"/>
    <w:rsid w:val="002E2030"/>
    <w:rsid w:val="00304E01"/>
    <w:rsid w:val="00321082"/>
    <w:rsid w:val="0033212F"/>
    <w:rsid w:val="003533D9"/>
    <w:rsid w:val="00375D2D"/>
    <w:rsid w:val="00381304"/>
    <w:rsid w:val="003815A4"/>
    <w:rsid w:val="003836AE"/>
    <w:rsid w:val="00397256"/>
    <w:rsid w:val="003A159D"/>
    <w:rsid w:val="003B46B3"/>
    <w:rsid w:val="003B4ACB"/>
    <w:rsid w:val="003E1C4F"/>
    <w:rsid w:val="003F1E06"/>
    <w:rsid w:val="003F5719"/>
    <w:rsid w:val="003F65A2"/>
    <w:rsid w:val="004001E8"/>
    <w:rsid w:val="0041212A"/>
    <w:rsid w:val="00422F46"/>
    <w:rsid w:val="004260B0"/>
    <w:rsid w:val="00427610"/>
    <w:rsid w:val="004332A9"/>
    <w:rsid w:val="00433C8C"/>
    <w:rsid w:val="00434AFA"/>
    <w:rsid w:val="00447EC3"/>
    <w:rsid w:val="004530AE"/>
    <w:rsid w:val="0046300E"/>
    <w:rsid w:val="00473D9C"/>
    <w:rsid w:val="004807E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00E1"/>
    <w:rsid w:val="004F365B"/>
    <w:rsid w:val="005255EB"/>
    <w:rsid w:val="005313FD"/>
    <w:rsid w:val="00533B73"/>
    <w:rsid w:val="00535910"/>
    <w:rsid w:val="005509B6"/>
    <w:rsid w:val="00564586"/>
    <w:rsid w:val="005762A9"/>
    <w:rsid w:val="00581E05"/>
    <w:rsid w:val="00594C3C"/>
    <w:rsid w:val="005A5F6B"/>
    <w:rsid w:val="005B17AC"/>
    <w:rsid w:val="005B54DB"/>
    <w:rsid w:val="005C1A60"/>
    <w:rsid w:val="005C336E"/>
    <w:rsid w:val="005D107E"/>
    <w:rsid w:val="005D128E"/>
    <w:rsid w:val="005D2121"/>
    <w:rsid w:val="005D667B"/>
    <w:rsid w:val="005D77B3"/>
    <w:rsid w:val="005F4BDC"/>
    <w:rsid w:val="005F752C"/>
    <w:rsid w:val="005F77D7"/>
    <w:rsid w:val="006129A6"/>
    <w:rsid w:val="00636D59"/>
    <w:rsid w:val="00645358"/>
    <w:rsid w:val="00651383"/>
    <w:rsid w:val="00651447"/>
    <w:rsid w:val="00663E80"/>
    <w:rsid w:val="006649C5"/>
    <w:rsid w:val="00670D42"/>
    <w:rsid w:val="0067429F"/>
    <w:rsid w:val="00676B07"/>
    <w:rsid w:val="00691CD1"/>
    <w:rsid w:val="006A352D"/>
    <w:rsid w:val="006C02CE"/>
    <w:rsid w:val="006D1732"/>
    <w:rsid w:val="006E57C4"/>
    <w:rsid w:val="006F5A7F"/>
    <w:rsid w:val="006F6925"/>
    <w:rsid w:val="007130F5"/>
    <w:rsid w:val="007309EF"/>
    <w:rsid w:val="00736675"/>
    <w:rsid w:val="00743A8C"/>
    <w:rsid w:val="00750D08"/>
    <w:rsid w:val="00753490"/>
    <w:rsid w:val="007641DA"/>
    <w:rsid w:val="00767032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06BF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8E7854"/>
    <w:rsid w:val="00901FC8"/>
    <w:rsid w:val="009066BA"/>
    <w:rsid w:val="00906F59"/>
    <w:rsid w:val="009306AF"/>
    <w:rsid w:val="00942576"/>
    <w:rsid w:val="0096688D"/>
    <w:rsid w:val="009741AE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3795"/>
    <w:rsid w:val="00A84A03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36314"/>
    <w:rsid w:val="00C406FD"/>
    <w:rsid w:val="00C94771"/>
    <w:rsid w:val="00C95940"/>
    <w:rsid w:val="00CC1BDB"/>
    <w:rsid w:val="00CC1EBC"/>
    <w:rsid w:val="00CC3AE6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01DAE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E0764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157E"/>
    <w:rsid w:val="00F77E64"/>
    <w:rsid w:val="00F843FC"/>
    <w:rsid w:val="00F84574"/>
    <w:rsid w:val="00F84E72"/>
    <w:rsid w:val="00FA4F52"/>
    <w:rsid w:val="00FC5D83"/>
    <w:rsid w:val="00FD1565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CA939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semiHidden/>
    <w:unhideWhenUsed/>
    <w:rsid w:val="002D14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semiHidden/>
    <w:unhideWhenUsed/>
    <w:rsid w:val="002D14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93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740D94-41AA-4E34-93F9-27D6343233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886</TotalTime>
  <Pages>18</Pages>
  <Words>561</Words>
  <Characters>3199</Characters>
  <Application>Microsoft Office Word</Application>
  <DocSecurity>0</DocSecurity>
  <Lines>26</Lines>
  <Paragraphs>7</Paragraphs>
  <ScaleCrop>false</ScaleCrop>
  <Company>Dell Computer</Company>
  <LinksUpToDate>false</LinksUpToDate>
  <CharactersWithSpaces>3753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144</cp:revision>
  <dcterms:created xsi:type="dcterms:W3CDTF">2017-08-23T03:19:00Z</dcterms:created>
  <dcterms:modified xsi:type="dcterms:W3CDTF">2022-01-20T05:28:00Z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