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831" w:rsidRDefault="007F7C2C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9F2831" w:rsidRDefault="009F2831">
      <w:pPr>
        <w:rPr>
          <w:rFonts w:ascii="微软雅黑" w:eastAsia="微软雅黑" w:hAnsi="微软雅黑"/>
          <w:b/>
          <w:sz w:val="24"/>
          <w:szCs w:val="24"/>
        </w:rPr>
      </w:pPr>
    </w:p>
    <w:p w:rsidR="009F2831" w:rsidRDefault="007F7C2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2F2FFB" w:rsidRPr="002F2FF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怀柔厂区联合厂房夹层改造工程施工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2F2FFB" w:rsidRPr="002F2FF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怀柔厂区联合厂房夹层改造工程施工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项目，进行</w:t>
      </w:r>
      <w:r w:rsidR="002F2FFB"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9F2831" w:rsidRDefault="007F7C2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bookmarkStart w:id="0" w:name="_GoBack"/>
      <w:r w:rsidR="002F2FFB" w:rsidRPr="002F2FF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怀柔厂区联合厂房夹层改造工程施工</w:t>
      </w:r>
      <w:bookmarkEnd w:id="0"/>
    </w:p>
    <w:p w:rsidR="009F2831" w:rsidRDefault="009F283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7F7C2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</w:p>
    <w:p w:rsidR="009F2831" w:rsidRDefault="009F283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9F2831" w:rsidRDefault="007F7C2C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-2021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由甲乙双方协商并书面约定正式</w:t>
      </w:r>
      <w:r>
        <w:rPr>
          <w:rFonts w:asciiTheme="minorEastAsia" w:eastAsiaTheme="minorEastAsia" w:hAnsiTheme="minorEastAsia" w:hint="eastAsia"/>
          <w:sz w:val="28"/>
          <w:szCs w:val="24"/>
        </w:rPr>
        <w:t>施工</w:t>
      </w:r>
      <w:r>
        <w:rPr>
          <w:rFonts w:asciiTheme="minorEastAsia" w:eastAsiaTheme="minorEastAsia" w:hAnsiTheme="minorEastAsia" w:hint="eastAsia"/>
          <w:sz w:val="28"/>
          <w:szCs w:val="24"/>
        </w:rPr>
        <w:t>工期（包括开工、完工日期）</w:t>
      </w: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9F2831" w:rsidRDefault="007F7C2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怀柔厂区联合厂房夹层改造工程施工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项目，位于北京市怀柔区红星路一号。</w:t>
      </w:r>
    </w:p>
    <w:p w:rsidR="009F2831" w:rsidRDefault="007F7C2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>工程内容及要求：完成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怀柔厂区联合厂房夹层改造工程施工</w:t>
      </w:r>
      <w:r>
        <w:rPr>
          <w:rFonts w:asciiTheme="minorEastAsia" w:eastAsiaTheme="minorEastAsia" w:hAnsiTheme="minorEastAsia"/>
          <w:b/>
          <w:sz w:val="28"/>
          <w:szCs w:val="24"/>
        </w:rPr>
        <w:t>等与之相关的全部内容，达到满足厂区生产生活需要。</w:t>
      </w:r>
    </w:p>
    <w:p w:rsidR="009F2831" w:rsidRDefault="009F283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7F7C2C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9F2831" w:rsidRDefault="007F7C2C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F2831" w:rsidRDefault="007F7C2C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F2831" w:rsidRDefault="007F7C2C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F2831" w:rsidRDefault="007F7C2C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9F2831" w:rsidRDefault="007F7C2C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9F2831" w:rsidRDefault="007F7C2C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建筑工程施工总承包二级及以上资质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9F2831" w:rsidRDefault="009F2831">
      <w:pPr>
        <w:rPr>
          <w:rFonts w:asciiTheme="minorEastAsia" w:eastAsiaTheme="minorEastAsia" w:hAnsiTheme="minorEastAsia"/>
          <w:sz w:val="28"/>
          <w:szCs w:val="24"/>
        </w:rPr>
      </w:pPr>
    </w:p>
    <w:p w:rsidR="009F2831" w:rsidRDefault="007F7C2C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9F2831" w:rsidRDefault="007F7C2C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9F2831" w:rsidRDefault="007F7C2C" w:rsidP="002F2FF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9F2831" w:rsidRDefault="007F7C2C" w:rsidP="002F2FF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9F2831" w:rsidRDefault="007F7C2C" w:rsidP="002F2FF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9F2831" w:rsidRDefault="007F7C2C" w:rsidP="002F2F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9F2831" w:rsidRDefault="007F7C2C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及法定代表人身份证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9F2831" w:rsidRDefault="007F7C2C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行业基本资质文件：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建筑工程施工总承包二级及以上资质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9F2831" w:rsidRDefault="007F7C2C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9F2831" w:rsidRDefault="007F7C2C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-1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投标人资自愿提供的其他文件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9F2831" w:rsidRDefault="007F7C2C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9F2831" w:rsidRDefault="009F2831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7F7C2C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9F2831" w:rsidRDefault="007F7C2C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9F2831" w:rsidRDefault="007F7C2C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9F2831" w:rsidRDefault="007F7C2C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9F2831" w:rsidRDefault="007F7C2C" w:rsidP="002F2FFB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9F2831" w:rsidRDefault="007F7C2C" w:rsidP="002F2FFB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9F2831" w:rsidRDefault="007F7C2C" w:rsidP="002F2FFB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9F2831" w:rsidRDefault="009F2831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7F7C2C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小规模纳税人</w:t>
      </w:r>
      <w:r>
        <w:rPr>
          <w:rFonts w:asciiTheme="minorEastAsia" w:eastAsiaTheme="minorEastAsia" w:hAnsiTheme="minorEastAsia" w:hint="eastAsia"/>
          <w:sz w:val="28"/>
          <w:szCs w:val="24"/>
        </w:rPr>
        <w:t>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F2831" w:rsidRDefault="009F283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F2831" w:rsidRDefault="007F7C2C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F2FFB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壹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F2831" w:rsidRDefault="007F7C2C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9F2831" w:rsidRDefault="007F7C2C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9F2831" w:rsidRDefault="007F7C2C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9F2831" w:rsidRDefault="007F7C2C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9F2831" w:rsidRDefault="007F7C2C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9F2831" w:rsidRDefault="007F7C2C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9F2831" w:rsidRDefault="007F7C2C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9F2831" w:rsidRDefault="009F283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F2831" w:rsidRDefault="007F7C2C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、投标人应为单一独立主体，本次招标不接收联合体投标；</w:t>
      </w:r>
    </w:p>
    <w:p w:rsidR="009F2831" w:rsidRDefault="007F7C2C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、投标人提供纸质资料的同时应提供电子版；</w:t>
      </w:r>
    </w:p>
    <w:p w:rsidR="009F2831" w:rsidRDefault="007F7C2C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、投标人需在本次招标的规定时间内，将纸质版资质文件送至或寄送至我公司指定地址，由指定财务人员接收。</w:t>
      </w:r>
    </w:p>
    <w:p w:rsidR="009F2831" w:rsidRDefault="007F7C2C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、投标人需在本次招标的规定时间内，将电子版资质文件发送至我公司指定邮箱；</w:t>
      </w:r>
    </w:p>
    <w:p w:rsidR="009F2831" w:rsidRDefault="009F283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9F2831" w:rsidRDefault="007F7C2C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lastRenderedPageBreak/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2021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6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9F2831" w:rsidRDefault="007F7C2C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9F2831" w:rsidRDefault="007F7C2C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9F2831" w:rsidRDefault="007F7C2C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9F2831" w:rsidRDefault="007F7C2C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9F2831" w:rsidRDefault="007F7C2C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9F2831" w:rsidRDefault="009F2831">
      <w:pPr>
        <w:rPr>
          <w:rFonts w:asciiTheme="minorEastAsia" w:eastAsiaTheme="minorEastAsia" w:hAnsiTheme="minorEastAsia"/>
          <w:sz w:val="28"/>
          <w:szCs w:val="24"/>
        </w:rPr>
      </w:pP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9F2831" w:rsidRDefault="007F7C2C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9F2831" w:rsidRDefault="007F7C2C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9F2831" w:rsidRDefault="007F7C2C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9F2831" w:rsidRDefault="007F7C2C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9F2831" w:rsidRDefault="007F7C2C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9F2831" w:rsidRDefault="007F7C2C">
      <w:pPr>
        <w:pStyle w:val="ab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3.</w:t>
      </w:r>
      <w:r>
        <w:rPr>
          <w:rFonts w:asciiTheme="minorEastAsia" w:eastAsiaTheme="minorEastAsia" w:hAnsiTheme="minorEastAsia" w:hint="eastAsia"/>
          <w:sz w:val="28"/>
          <w:szCs w:val="24"/>
        </w:rPr>
        <w:t>投标意向人按照招招标文件中时间、地点投标</w:t>
      </w:r>
    </w:p>
    <w:p w:rsidR="009F2831" w:rsidRDefault="009F283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9F2831" w:rsidRDefault="007F7C2C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9F2831" w:rsidRDefault="007F7C2C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9F2831" w:rsidRDefault="009F283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7F7C2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9F2831" w:rsidRDefault="007F7C2C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9F2831" w:rsidRDefault="007F7C2C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9F2831" w:rsidRDefault="007F7C2C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赵建童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13381120785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9F2831" w:rsidRDefault="007F7C2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9F2831" w:rsidRDefault="009F28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9F2831" w:rsidRDefault="009F283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831" w:rsidRDefault="007F7C2C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9F2831" w:rsidRDefault="007F7C2C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9F2831" w:rsidRDefault="007F7C2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9F2831" w:rsidRDefault="007F7C2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F2831" w:rsidRDefault="007F7C2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9F2831" w:rsidRDefault="007F7C2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F2831" w:rsidRDefault="007F7C2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F2831" w:rsidRDefault="007F7C2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9F2831" w:rsidRDefault="007F7C2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9F2831" w:rsidRDefault="007F7C2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9F2831" w:rsidRDefault="007F7C2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9F2831" w:rsidRDefault="007F7C2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9F2831" w:rsidRDefault="007F7C2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9F2831" w:rsidRDefault="007F7C2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7F7C2C" w:rsidP="002F2F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9F2831" w:rsidRDefault="009F2831" w:rsidP="002F2F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831" w:rsidRDefault="007F7C2C" w:rsidP="002F2F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9F2831" w:rsidRDefault="009F283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9F2831" w:rsidRDefault="007F7C2C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831" w:rsidRDefault="009F2831" w:rsidP="002F2FF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9F2831" w:rsidRDefault="009F2831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7F7C2C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9F2831" w:rsidRDefault="007F7C2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9F2831" w:rsidRDefault="009F283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9F2831" w:rsidRDefault="007F7C2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9F2831" w:rsidRDefault="009F2831">
      <w:pPr>
        <w:ind w:firstLine="648"/>
        <w:rPr>
          <w:rFonts w:asciiTheme="minorEastAsia" w:eastAsiaTheme="minorEastAsia" w:hAnsiTheme="minorEastAsia"/>
          <w:sz w:val="28"/>
        </w:rPr>
      </w:pPr>
    </w:p>
    <w:p w:rsidR="009F2831" w:rsidRDefault="007F7C2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9F2831" w:rsidRDefault="009F2831">
      <w:pPr>
        <w:ind w:firstLine="648"/>
        <w:rPr>
          <w:rFonts w:asciiTheme="minorEastAsia" w:eastAsiaTheme="minorEastAsia" w:hAnsiTheme="minorEastAsia"/>
          <w:sz w:val="28"/>
        </w:rPr>
      </w:pPr>
    </w:p>
    <w:p w:rsidR="009F2831" w:rsidRDefault="007F7C2C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9F2831">
        <w:trPr>
          <w:trHeight w:val="2469"/>
          <w:jc w:val="center"/>
        </w:trPr>
        <w:tc>
          <w:tcPr>
            <w:tcW w:w="7338" w:type="dxa"/>
          </w:tcPr>
          <w:p w:rsidR="009F2831" w:rsidRDefault="009F283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9F2831" w:rsidRDefault="007F7C2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9F2831">
        <w:trPr>
          <w:trHeight w:val="2972"/>
          <w:jc w:val="center"/>
        </w:trPr>
        <w:tc>
          <w:tcPr>
            <w:tcW w:w="7338" w:type="dxa"/>
          </w:tcPr>
          <w:p w:rsidR="009F2831" w:rsidRDefault="009F283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9F2831" w:rsidRDefault="007F7C2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9F283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9F2831" w:rsidRDefault="007F7C2C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9F2831" w:rsidRDefault="007F7C2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9F2831" w:rsidRDefault="009F2831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9F2831" w:rsidRDefault="007F7C2C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9F2831" w:rsidRDefault="009F283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F2831" w:rsidRDefault="007F7C2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9F2831" w:rsidRDefault="009F283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9F2831" w:rsidRDefault="007F7C2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831" w:rsidRDefault="007F7C2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831" w:rsidRDefault="007F7C2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831" w:rsidRDefault="007F7C2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831" w:rsidRDefault="007F7C2C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831" w:rsidRDefault="007F7C2C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9F2831" w:rsidRDefault="009F2831">
      <w:pPr>
        <w:rPr>
          <w:rFonts w:asciiTheme="minorEastAsia" w:eastAsiaTheme="minorEastAsia" w:hAnsiTheme="minorEastAsia"/>
          <w:sz w:val="32"/>
        </w:rPr>
      </w:pPr>
    </w:p>
    <w:p w:rsidR="009F2831" w:rsidRDefault="009F2831">
      <w:pPr>
        <w:rPr>
          <w:rFonts w:asciiTheme="minorEastAsia" w:eastAsiaTheme="minorEastAsia" w:hAnsiTheme="minorEastAsia"/>
          <w:sz w:val="32"/>
        </w:rPr>
      </w:pPr>
    </w:p>
    <w:p w:rsidR="009F2831" w:rsidRDefault="009F2831">
      <w:pPr>
        <w:rPr>
          <w:rFonts w:asciiTheme="minorEastAsia" w:eastAsiaTheme="minorEastAsia" w:hAnsiTheme="minorEastAsia"/>
          <w:sz w:val="32"/>
        </w:rPr>
      </w:pPr>
    </w:p>
    <w:p w:rsidR="009F2831" w:rsidRDefault="009F2831">
      <w:pPr>
        <w:rPr>
          <w:rFonts w:asciiTheme="minorEastAsia" w:eastAsiaTheme="minorEastAsia" w:hAnsiTheme="minorEastAsia"/>
          <w:sz w:val="32"/>
        </w:rPr>
      </w:pPr>
    </w:p>
    <w:p w:rsidR="009F2831" w:rsidRDefault="007F7C2C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9F2831" w:rsidRDefault="007F7C2C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9F2831">
        <w:trPr>
          <w:trHeight w:val="5460"/>
        </w:trPr>
        <w:tc>
          <w:tcPr>
            <w:tcW w:w="9000" w:type="dxa"/>
          </w:tcPr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7F7C2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9F2831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7F7C2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9F2831" w:rsidRDefault="009F283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9F2831" w:rsidRDefault="009F283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9F2831" w:rsidRDefault="009F283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F2831" w:rsidRDefault="007F7C2C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9F2831" w:rsidRDefault="007F7C2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9F2831" w:rsidRDefault="007F7C2C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9F2831" w:rsidRDefault="007F7C2C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9F2831" w:rsidRDefault="007F7C2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9F2831" w:rsidRDefault="009F283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9F2831" w:rsidRDefault="007F7C2C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9F2831" w:rsidRDefault="007F7C2C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F2831" w:rsidRDefault="007F7C2C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F2831" w:rsidRDefault="009F283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831" w:rsidRDefault="009F283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F2831" w:rsidRDefault="007F7C2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9F2831" w:rsidRDefault="007F7C2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9F2831" w:rsidRDefault="009F283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831" w:rsidRDefault="007F7C2C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9F2831" w:rsidRDefault="007F7C2C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9F2831" w:rsidRDefault="007F7C2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9F2831" w:rsidRDefault="009F2831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9F2831" w:rsidRDefault="009F283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831" w:rsidRDefault="009F283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831" w:rsidRDefault="009F283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831" w:rsidRDefault="009F283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F2831" w:rsidRDefault="007F7C2C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9F2831" w:rsidRDefault="007F7C2C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9F2831" w:rsidRDefault="007F7C2C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9F2831" w:rsidRDefault="009F283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831" w:rsidRDefault="009F283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9F2831" w:rsidRDefault="007F7C2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9F2831" w:rsidRDefault="007F7C2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9F2831" w:rsidRDefault="009F283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831" w:rsidRDefault="009F283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9F2831" w:rsidRDefault="007F7C2C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9F2831" w:rsidRDefault="007F7C2C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9F2831" w:rsidRDefault="007F7C2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9F2831" w:rsidRDefault="009F283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F2831" w:rsidRDefault="007F7C2C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9F2831" w:rsidRDefault="009F283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F2831" w:rsidRDefault="009F283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9F2831" w:rsidRDefault="007F7C2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9F2831">
        <w:trPr>
          <w:cantSplit/>
          <w:trHeight w:val="13011"/>
        </w:trPr>
        <w:tc>
          <w:tcPr>
            <w:tcW w:w="4219" w:type="dxa"/>
            <w:textDirection w:val="tbRl"/>
          </w:tcPr>
          <w:p w:rsidR="009F2831" w:rsidRDefault="009F283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9F2831" w:rsidRDefault="007F7C2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9F2831" w:rsidRDefault="009F283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9F2831" w:rsidRDefault="007F7C2C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9F2831" w:rsidRDefault="009F283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F2831" w:rsidRDefault="009F283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9F2831" w:rsidRDefault="007F7C2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9F2831" w:rsidRDefault="007F7C2C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9F2831" w:rsidRDefault="009F283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9F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C2C" w:rsidRDefault="007F7C2C" w:rsidP="002F2FFB">
      <w:r>
        <w:separator/>
      </w:r>
    </w:p>
  </w:endnote>
  <w:endnote w:type="continuationSeparator" w:id="0">
    <w:p w:rsidR="007F7C2C" w:rsidRDefault="007F7C2C" w:rsidP="002F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C2C" w:rsidRDefault="007F7C2C" w:rsidP="002F2FFB">
      <w:r>
        <w:separator/>
      </w:r>
    </w:p>
  </w:footnote>
  <w:footnote w:type="continuationSeparator" w:id="0">
    <w:p w:rsidR="007F7C2C" w:rsidRDefault="007F7C2C" w:rsidP="002F2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0A5B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2F2FFB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0B7C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C2C"/>
    <w:rsid w:val="007F7D85"/>
    <w:rsid w:val="00802A36"/>
    <w:rsid w:val="00815B8C"/>
    <w:rsid w:val="008175B0"/>
    <w:rsid w:val="00823402"/>
    <w:rsid w:val="00843D79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A55F8"/>
    <w:rsid w:val="009C73A0"/>
    <w:rsid w:val="009E0C89"/>
    <w:rsid w:val="009F2831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B7FC6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4203D59"/>
    <w:rsid w:val="11651480"/>
    <w:rsid w:val="11D13845"/>
    <w:rsid w:val="152E2AB8"/>
    <w:rsid w:val="16DB0595"/>
    <w:rsid w:val="1C7F652D"/>
    <w:rsid w:val="1E5E5E27"/>
    <w:rsid w:val="1E8D11EB"/>
    <w:rsid w:val="1EBD03F3"/>
    <w:rsid w:val="2236384B"/>
    <w:rsid w:val="233463C6"/>
    <w:rsid w:val="23E81B11"/>
    <w:rsid w:val="288F0D2F"/>
    <w:rsid w:val="37074CE5"/>
    <w:rsid w:val="3814414B"/>
    <w:rsid w:val="3AA17591"/>
    <w:rsid w:val="48115D21"/>
    <w:rsid w:val="49BB136C"/>
    <w:rsid w:val="51464CCF"/>
    <w:rsid w:val="5196544A"/>
    <w:rsid w:val="52BE7286"/>
    <w:rsid w:val="5694614E"/>
    <w:rsid w:val="57FD4369"/>
    <w:rsid w:val="5CC115D4"/>
    <w:rsid w:val="60B00E3C"/>
    <w:rsid w:val="65301102"/>
    <w:rsid w:val="6CB3496E"/>
    <w:rsid w:val="716B25F9"/>
    <w:rsid w:val="77C11DC5"/>
    <w:rsid w:val="7A217BDB"/>
    <w:rsid w:val="7C50646B"/>
    <w:rsid w:val="7E1C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BC2326-E44D-4407-8EAA-02AAA3F01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14</TotalTime>
  <Pages>18</Pages>
  <Words>586</Words>
  <Characters>3344</Characters>
  <Application>Microsoft Office Word</Application>
  <DocSecurity>0</DocSecurity>
  <Lines>27</Lines>
  <Paragraphs>7</Paragraphs>
  <ScaleCrop>false</ScaleCrop>
  <Company>Dell Computer</Company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120</cp:revision>
  <dcterms:created xsi:type="dcterms:W3CDTF">2017-08-23T03:19:00Z</dcterms:created>
  <dcterms:modified xsi:type="dcterms:W3CDTF">2021-04-19T07:54:00Z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139FF36AF51A457C81DB1F58A1D5340C</vt:lpwstr>
  </property>
</Properties>
</file>