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9D4" w:rsidRDefault="00104D1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0649D4" w:rsidRDefault="000649D4">
      <w:pPr>
        <w:rPr>
          <w:rFonts w:ascii="微软雅黑" w:eastAsia="微软雅黑" w:hAnsi="微软雅黑"/>
          <w:b/>
          <w:sz w:val="24"/>
          <w:szCs w:val="24"/>
        </w:rPr>
      </w:pPr>
    </w:p>
    <w:p w:rsidR="000649D4" w:rsidRDefault="00104D1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北大库消防管道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北大库消防管道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项目，面向社会公开招标。现发布招标公告，也欢迎公司全体员工推荐供应商。</w:t>
      </w:r>
    </w:p>
    <w:p w:rsidR="000649D4" w:rsidRDefault="00104D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0649D4" w:rsidRDefault="00104D1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北大库消防管道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0649D4" w:rsidRDefault="000649D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0649D4" w:rsidRDefault="00104D1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0649D4" w:rsidRDefault="000649D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649D4" w:rsidRDefault="00104D16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2021-6-25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2021-12-31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0649D4" w:rsidRDefault="00104D1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649D4" w:rsidRDefault="000649D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649D4" w:rsidRDefault="000649D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649D4" w:rsidRDefault="000649D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649D4" w:rsidRDefault="000649D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649D4" w:rsidRDefault="000649D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649D4" w:rsidRDefault="000649D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649D4" w:rsidRDefault="00104D16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0649D4" w:rsidRDefault="00104D16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项目范围详见附件一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储罐水喷雾、泡沫发生器安装大样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p w:rsidR="000649D4" w:rsidRDefault="00104D1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0649D4" w:rsidRDefault="00104D16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0649D4" w:rsidRDefault="00104D16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0649D4" w:rsidRDefault="00104D1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0649D4" w:rsidRDefault="00104D1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0649D4" w:rsidRDefault="00104D1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0649D4" w:rsidRDefault="00104D1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649D4" w:rsidRDefault="00104D1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0649D4" w:rsidRDefault="00104D16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0649D4" w:rsidRDefault="00104D16" w:rsidP="00602AE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0649D4" w:rsidRDefault="00104D16" w:rsidP="00602AE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0649D4" w:rsidRDefault="00104D16" w:rsidP="00602AE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0649D4" w:rsidRDefault="00104D16" w:rsidP="00602AE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0649D4" w:rsidRDefault="00104D16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0649D4" w:rsidRDefault="00104D16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/                       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0649D4" w:rsidRDefault="00104D1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0649D4" w:rsidRDefault="00104D1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/                      </w:t>
      </w:r>
    </w:p>
    <w:p w:rsidR="000649D4" w:rsidRDefault="00104D16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0649D4" w:rsidRDefault="00104D1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0649D4" w:rsidRDefault="00104D16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0649D4" w:rsidRDefault="00104D16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649D4" w:rsidRDefault="00104D16">
      <w:pPr>
        <w:pStyle w:val="ab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0649D4" w:rsidRDefault="00104D16" w:rsidP="00602AE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0649D4" w:rsidRDefault="00104D16" w:rsidP="00602AE1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25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0649D4" w:rsidRDefault="00104D16" w:rsidP="00602AE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25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0649D4" w:rsidRDefault="00104D16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0649D4" w:rsidRDefault="00104D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649D4" w:rsidRDefault="00104D16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02AE1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0649D4" w:rsidRDefault="00104D16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649D4" w:rsidRDefault="00104D16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0649D4" w:rsidRDefault="00104D16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0649D4" w:rsidRDefault="00104D16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0649D4" w:rsidRDefault="00104D16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0649D4" w:rsidRDefault="00104D16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10263000000671743</w:t>
      </w:r>
    </w:p>
    <w:p w:rsidR="000649D4" w:rsidRDefault="00104D16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0649D4" w:rsidRDefault="00104D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投标人应为单一独立主体，本次招标不接收联合体投标；本项目合同履约保证金要求参考招标文件。</w:t>
      </w:r>
    </w:p>
    <w:p w:rsidR="000649D4" w:rsidRDefault="00104D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十一、公告期：</w:t>
      </w:r>
    </w:p>
    <w:p w:rsidR="000649D4" w:rsidRDefault="00104D1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25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649D4" w:rsidRDefault="00104D1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649D4" w:rsidRDefault="00104D16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26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30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649D4" w:rsidRDefault="00104D16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0649D4" w:rsidRDefault="00104D16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649D4" w:rsidRDefault="00104D16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0649D4" w:rsidRDefault="00104D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十三、投标期：</w:t>
      </w:r>
    </w:p>
    <w:p w:rsidR="000649D4" w:rsidRDefault="00104D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31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0649D4" w:rsidRDefault="00104D16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0649D4" w:rsidRDefault="00104D16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0649D4" w:rsidRDefault="00104D16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0649D4" w:rsidRDefault="00104D16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0649D4" w:rsidRDefault="00104D16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报价单与投标文件分别密封；（封皮及密封条参考附件）</w:t>
      </w:r>
    </w:p>
    <w:p w:rsidR="000649D4" w:rsidRDefault="00104D1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十四、开标期</w:t>
      </w:r>
    </w:p>
    <w:p w:rsidR="000649D4" w:rsidRDefault="00104D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0649D4" w:rsidRDefault="00104D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十五、联系方式：</w:t>
      </w:r>
    </w:p>
    <w:p w:rsidR="000649D4" w:rsidRDefault="00104D16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649D4" w:rsidRDefault="00104D16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0649D4" w:rsidRDefault="00104D16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</w:t>
      </w:r>
    </w:p>
    <w:p w:rsidR="000649D4" w:rsidRDefault="00104D1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18610598958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649D4" w:rsidRDefault="000649D4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649D4" w:rsidRDefault="00104D1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649D4" w:rsidRDefault="00104D16">
      <w:pPr>
        <w:widowControl/>
        <w:ind w:firstLineChars="1100" w:firstLine="308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602AE1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602AE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649D4" w:rsidRDefault="00104D1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649D4" w:rsidRDefault="00104D1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0649D4" w:rsidRDefault="00104D1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649D4" w:rsidRDefault="00104D1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649D4" w:rsidRDefault="00104D1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0649D4" w:rsidRDefault="00104D1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649D4" w:rsidRDefault="00104D1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649D4" w:rsidRDefault="00104D1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0649D4" w:rsidRDefault="00104D1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649D4" w:rsidRDefault="00104D1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649D4" w:rsidRDefault="00104D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104D16" w:rsidP="00602AE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649D4" w:rsidRDefault="000649D4" w:rsidP="00602AE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649D4" w:rsidRDefault="00104D16" w:rsidP="00602AE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0649D4" w:rsidRDefault="000649D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0649D4" w:rsidRDefault="00104D1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649D4" w:rsidRDefault="000649D4" w:rsidP="00602AE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0649D4" w:rsidRDefault="000649D4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104D16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649D4" w:rsidRDefault="00104D1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0649D4" w:rsidRDefault="000649D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649D4" w:rsidRDefault="00104D1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0649D4" w:rsidRDefault="000649D4">
      <w:pPr>
        <w:ind w:firstLine="648"/>
        <w:rPr>
          <w:rFonts w:asciiTheme="minorEastAsia" w:eastAsiaTheme="minorEastAsia" w:hAnsiTheme="minorEastAsia"/>
          <w:sz w:val="28"/>
        </w:rPr>
      </w:pPr>
    </w:p>
    <w:p w:rsidR="000649D4" w:rsidRDefault="00104D1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0649D4" w:rsidRDefault="000649D4">
      <w:pPr>
        <w:ind w:firstLine="648"/>
        <w:rPr>
          <w:rFonts w:asciiTheme="minorEastAsia" w:eastAsiaTheme="minorEastAsia" w:hAnsiTheme="minorEastAsia"/>
          <w:sz w:val="28"/>
        </w:rPr>
      </w:pPr>
    </w:p>
    <w:p w:rsidR="000649D4" w:rsidRDefault="00104D1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0649D4">
        <w:trPr>
          <w:trHeight w:val="2469"/>
          <w:jc w:val="center"/>
        </w:trPr>
        <w:tc>
          <w:tcPr>
            <w:tcW w:w="7338" w:type="dxa"/>
          </w:tcPr>
          <w:p w:rsidR="000649D4" w:rsidRDefault="000649D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649D4" w:rsidRDefault="00104D1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0649D4">
        <w:trPr>
          <w:trHeight w:val="2972"/>
          <w:jc w:val="center"/>
        </w:trPr>
        <w:tc>
          <w:tcPr>
            <w:tcW w:w="7338" w:type="dxa"/>
          </w:tcPr>
          <w:p w:rsidR="000649D4" w:rsidRDefault="000649D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649D4" w:rsidRDefault="00104D1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0649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649D4" w:rsidRDefault="00104D16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0649D4" w:rsidRDefault="00104D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0649D4" w:rsidRDefault="000649D4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0649D4" w:rsidRDefault="00104D1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0649D4" w:rsidRDefault="000649D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649D4" w:rsidRDefault="00104D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0649D4" w:rsidRDefault="000649D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649D4" w:rsidRDefault="00104D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649D4" w:rsidRDefault="00104D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649D4" w:rsidRDefault="00104D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649D4" w:rsidRDefault="00104D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649D4" w:rsidRDefault="00104D1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649D4" w:rsidRDefault="00104D1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649D4" w:rsidRDefault="000649D4">
      <w:pPr>
        <w:rPr>
          <w:rFonts w:asciiTheme="minorEastAsia" w:eastAsiaTheme="minorEastAsia" w:hAnsiTheme="minorEastAsia"/>
          <w:sz w:val="32"/>
        </w:rPr>
      </w:pPr>
    </w:p>
    <w:p w:rsidR="000649D4" w:rsidRDefault="000649D4">
      <w:pPr>
        <w:rPr>
          <w:rFonts w:asciiTheme="minorEastAsia" w:eastAsiaTheme="minorEastAsia" w:hAnsiTheme="minorEastAsia"/>
          <w:sz w:val="32"/>
        </w:rPr>
      </w:pPr>
    </w:p>
    <w:p w:rsidR="000649D4" w:rsidRDefault="000649D4">
      <w:pPr>
        <w:rPr>
          <w:rFonts w:asciiTheme="minorEastAsia" w:eastAsiaTheme="minorEastAsia" w:hAnsiTheme="minorEastAsia"/>
          <w:sz w:val="32"/>
        </w:rPr>
      </w:pPr>
    </w:p>
    <w:p w:rsidR="000649D4" w:rsidRDefault="000649D4">
      <w:pPr>
        <w:rPr>
          <w:rFonts w:asciiTheme="minorEastAsia" w:eastAsiaTheme="minorEastAsia" w:hAnsiTheme="minorEastAsia"/>
          <w:sz w:val="32"/>
        </w:rPr>
      </w:pPr>
    </w:p>
    <w:p w:rsidR="000649D4" w:rsidRDefault="00104D1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649D4" w:rsidRDefault="00104D1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649D4">
        <w:trPr>
          <w:trHeight w:val="5460"/>
        </w:trPr>
        <w:tc>
          <w:tcPr>
            <w:tcW w:w="9000" w:type="dxa"/>
          </w:tcPr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104D1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649D4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104D1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649D4" w:rsidRDefault="000649D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0649D4" w:rsidRDefault="000649D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649D4" w:rsidRDefault="000649D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0649D4" w:rsidRDefault="00104D1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649D4" w:rsidRDefault="00104D1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0649D4" w:rsidRDefault="00104D1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0649D4" w:rsidRDefault="00104D16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649D4" w:rsidRDefault="00104D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649D4" w:rsidRDefault="000649D4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0649D4" w:rsidRDefault="00104D1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0649D4" w:rsidRDefault="00104D1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649D4" w:rsidRDefault="00104D1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649D4" w:rsidRDefault="000649D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649D4" w:rsidRDefault="000649D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649D4" w:rsidRDefault="00104D1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649D4" w:rsidRDefault="00104D1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0649D4" w:rsidRDefault="000649D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649D4" w:rsidRDefault="00104D1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649D4" w:rsidRDefault="00104D1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649D4" w:rsidRDefault="00104D1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649D4" w:rsidRDefault="000649D4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0649D4" w:rsidRDefault="000649D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649D4" w:rsidRDefault="000649D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649D4" w:rsidRDefault="000649D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649D4" w:rsidRDefault="000649D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649D4" w:rsidRDefault="00104D1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0649D4" w:rsidRDefault="00104D1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649D4" w:rsidRDefault="00104D1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649D4" w:rsidRDefault="000649D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649D4" w:rsidRDefault="000649D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649D4" w:rsidRDefault="00104D1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649D4" w:rsidRDefault="00104D1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0649D4" w:rsidRDefault="000649D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649D4" w:rsidRDefault="000649D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649D4" w:rsidRDefault="00104D1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649D4" w:rsidRDefault="00104D1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649D4" w:rsidRDefault="00104D1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649D4" w:rsidRDefault="000649D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649D4" w:rsidRDefault="00104D1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0649D4" w:rsidRDefault="000649D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649D4" w:rsidRDefault="000649D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649D4" w:rsidRDefault="00104D1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649D4">
        <w:trPr>
          <w:cantSplit/>
          <w:trHeight w:val="13011"/>
        </w:trPr>
        <w:tc>
          <w:tcPr>
            <w:tcW w:w="4219" w:type="dxa"/>
            <w:textDirection w:val="tbRl"/>
          </w:tcPr>
          <w:p w:rsidR="000649D4" w:rsidRDefault="000649D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0649D4" w:rsidRDefault="00104D1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0649D4" w:rsidRDefault="000649D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0649D4" w:rsidRDefault="00104D1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0649D4" w:rsidRDefault="000649D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649D4" w:rsidRDefault="000649D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649D4" w:rsidRDefault="00104D1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0649D4" w:rsidRDefault="00104D1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0649D4" w:rsidRDefault="000649D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64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D16" w:rsidRDefault="00104D16" w:rsidP="00602AE1">
      <w:r>
        <w:separator/>
      </w:r>
    </w:p>
  </w:endnote>
  <w:endnote w:type="continuationSeparator" w:id="0">
    <w:p w:rsidR="00104D16" w:rsidRDefault="00104D16" w:rsidP="00602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D16" w:rsidRDefault="00104D16" w:rsidP="00602AE1">
      <w:r>
        <w:separator/>
      </w:r>
    </w:p>
  </w:footnote>
  <w:footnote w:type="continuationSeparator" w:id="0">
    <w:p w:rsidR="00104D16" w:rsidRDefault="00104D16" w:rsidP="00602A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D94A3F7"/>
    <w:multiLevelType w:val="singleLevel"/>
    <w:tmpl w:val="2D94A3F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62BE6"/>
    <w:rsid w:val="000649D4"/>
    <w:rsid w:val="00070801"/>
    <w:rsid w:val="000B00A9"/>
    <w:rsid w:val="000B16B7"/>
    <w:rsid w:val="000B5665"/>
    <w:rsid w:val="000B78B1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4D1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01FC"/>
    <w:rsid w:val="002119F2"/>
    <w:rsid w:val="00214C33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C14AC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53BA0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4F680D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02AE1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E6B0B"/>
    <w:rsid w:val="007F0A58"/>
    <w:rsid w:val="007F4323"/>
    <w:rsid w:val="007F729F"/>
    <w:rsid w:val="007F7D85"/>
    <w:rsid w:val="00802A36"/>
    <w:rsid w:val="008068F7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5B46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52F82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27CD1"/>
    <w:rsid w:val="00E47FFB"/>
    <w:rsid w:val="00E54125"/>
    <w:rsid w:val="00E5701B"/>
    <w:rsid w:val="00E5775E"/>
    <w:rsid w:val="00E65E20"/>
    <w:rsid w:val="00E71CAF"/>
    <w:rsid w:val="00E75B60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15EA0"/>
    <w:rsid w:val="00F16889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E20F6"/>
    <w:rsid w:val="07085CAE"/>
    <w:rsid w:val="08E164C0"/>
    <w:rsid w:val="0E9A4F86"/>
    <w:rsid w:val="11D13845"/>
    <w:rsid w:val="11D17916"/>
    <w:rsid w:val="1AD15E82"/>
    <w:rsid w:val="1C3403B6"/>
    <w:rsid w:val="1C7F652D"/>
    <w:rsid w:val="1E5E5E27"/>
    <w:rsid w:val="1E8D11EB"/>
    <w:rsid w:val="2160298F"/>
    <w:rsid w:val="2236384B"/>
    <w:rsid w:val="27D9621D"/>
    <w:rsid w:val="2B753324"/>
    <w:rsid w:val="37074CE5"/>
    <w:rsid w:val="3814414B"/>
    <w:rsid w:val="3A83424C"/>
    <w:rsid w:val="3AA17591"/>
    <w:rsid w:val="3E6D3EC4"/>
    <w:rsid w:val="4D311FC7"/>
    <w:rsid w:val="51464CCF"/>
    <w:rsid w:val="51EE2C84"/>
    <w:rsid w:val="5694614E"/>
    <w:rsid w:val="57A83241"/>
    <w:rsid w:val="63223241"/>
    <w:rsid w:val="66F57653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c">
    <w:name w:val="简单回函地址"/>
    <w:basedOn w:val="a"/>
    <w:rPr>
      <w:rFonts w:ascii="Times New Roman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c">
    <w:name w:val="简单回函地址"/>
    <w:basedOn w:val="a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3DE112-37DF-4F1C-B01A-B1AE2FBB4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132</TotalTime>
  <Pages>17</Pages>
  <Words>544</Words>
  <Characters>3105</Characters>
  <Application>Microsoft Office Word</Application>
  <DocSecurity>0</DocSecurity>
  <Lines>25</Lines>
  <Paragraphs>7</Paragraphs>
  <ScaleCrop>false</ScaleCrop>
  <Company>Dell Computer</Company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124</cp:revision>
  <dcterms:created xsi:type="dcterms:W3CDTF">2017-08-23T03:19:00Z</dcterms:created>
  <dcterms:modified xsi:type="dcterms:W3CDTF">2021-07-01T02:38:00Z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FE73EDFE17AC41839F7DE0A75C058970</vt:lpwstr>
  </property>
</Properties>
</file>