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3D8" w:rsidRDefault="0026005A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3703D8" w:rsidRDefault="003703D8">
      <w:pPr>
        <w:rPr>
          <w:rFonts w:ascii="微软雅黑" w:eastAsia="微软雅黑" w:hAnsi="微软雅黑"/>
          <w:b/>
          <w:sz w:val="24"/>
          <w:szCs w:val="24"/>
        </w:rPr>
      </w:pPr>
    </w:p>
    <w:p w:rsidR="003703D8" w:rsidRDefault="0026005A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原酒基地员工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食堂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外包服务项目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规范化管理、降低人力服务成本，根据公司《招标及比价管理制度和程序》文件规定和“公开、公平、公正”的原则，我公司拟对北京红星股份有限公司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员工食堂外包服务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3703D8" w:rsidRDefault="002600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项目名称：</w:t>
      </w:r>
    </w:p>
    <w:p w:rsidR="003703D8" w:rsidRDefault="0026005A">
      <w:pPr>
        <w:rPr>
          <w:rFonts w:asciiTheme="minorEastAsia" w:eastAsiaTheme="minorEastAsia" w:hAnsiTheme="minorEastAsia"/>
          <w:bCs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员工食堂外包服务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项目（详见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技术文件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及商务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文件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）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项目地点：</w:t>
      </w:r>
    </w:p>
    <w:p w:rsidR="003703D8" w:rsidRDefault="002600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宋体" w:hAnsi="宋体" w:cs="宋体" w:hint="eastAsia"/>
          <w:b/>
          <w:bCs/>
          <w:sz w:val="28"/>
          <w:szCs w:val="24"/>
          <w:u w:val="single"/>
        </w:rPr>
        <w:t>山西省</w:t>
      </w:r>
      <w:proofErr w:type="gramStart"/>
      <w:r>
        <w:rPr>
          <w:rFonts w:ascii="宋体" w:hAnsi="宋体" w:cs="宋体" w:hint="eastAsia"/>
          <w:b/>
          <w:bCs/>
          <w:sz w:val="28"/>
          <w:szCs w:val="24"/>
          <w:u w:val="single"/>
        </w:rPr>
        <w:t>晋中市</w:t>
      </w:r>
      <w:proofErr w:type="gramEnd"/>
      <w:r>
        <w:rPr>
          <w:rFonts w:ascii="宋体" w:hAnsi="宋体" w:cs="宋体" w:hint="eastAsia"/>
          <w:b/>
          <w:bCs/>
          <w:sz w:val="28"/>
          <w:szCs w:val="24"/>
          <w:u w:val="single"/>
        </w:rPr>
        <w:t>祁县经济开发区红星白酒产业园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项目期限：</w:t>
      </w:r>
    </w:p>
    <w:p w:rsidR="003703D8" w:rsidRDefault="0026005A">
      <w:pPr>
        <w:rPr>
          <w:rFonts w:ascii="宋体" w:hAnsi="宋体" w:cs="宋体"/>
          <w:b/>
          <w:bCs/>
          <w:sz w:val="28"/>
          <w:szCs w:val="24"/>
          <w:u w:val="single"/>
        </w:rPr>
      </w:pPr>
      <w:r>
        <w:rPr>
          <w:rFonts w:ascii="宋体" w:hAnsi="宋体" w:cs="宋体" w:hint="eastAsia"/>
          <w:b/>
          <w:bCs/>
          <w:sz w:val="28"/>
          <w:szCs w:val="24"/>
          <w:u w:val="single"/>
        </w:rPr>
        <w:t>自合同签订之日起，为期一年。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3703D8" w:rsidRDefault="0026005A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1.</w:t>
      </w:r>
      <w:r>
        <w:rPr>
          <w:rFonts w:ascii="宋体" w:hAnsi="宋体" w:cs="宋体" w:hint="eastAsia"/>
          <w:b/>
          <w:sz w:val="28"/>
          <w:szCs w:val="28"/>
        </w:rPr>
        <w:t>项目内容：</w:t>
      </w:r>
    </w:p>
    <w:p w:rsidR="003703D8" w:rsidRDefault="0026005A">
      <w:pPr>
        <w:ind w:firstLineChars="200" w:firstLine="562"/>
        <w:rPr>
          <w:rFonts w:asciiTheme="minorEastAsia" w:hAnsiTheme="minorEastAsia"/>
          <w:b/>
          <w:sz w:val="28"/>
          <w:szCs w:val="24"/>
        </w:rPr>
      </w:pPr>
      <w:r>
        <w:rPr>
          <w:rFonts w:asciiTheme="minorEastAsia" w:hAnsiTheme="minorEastAsia" w:hint="eastAsia"/>
          <w:b/>
          <w:sz w:val="28"/>
          <w:szCs w:val="24"/>
        </w:rPr>
        <w:t>北京红星股份有限公司原酒基地</w:t>
      </w:r>
      <w:r>
        <w:rPr>
          <w:rFonts w:asciiTheme="minorEastAsia" w:hAnsiTheme="minorEastAsia" w:hint="eastAsia"/>
          <w:b/>
          <w:sz w:val="28"/>
          <w:szCs w:val="24"/>
        </w:rPr>
        <w:t>员工食堂外包服务</w:t>
      </w:r>
      <w:r>
        <w:rPr>
          <w:rFonts w:asciiTheme="minorEastAsia" w:hAnsiTheme="minorEastAsia" w:hint="eastAsia"/>
          <w:b/>
          <w:sz w:val="28"/>
          <w:szCs w:val="24"/>
        </w:rPr>
        <w:t>项目位于山西省</w:t>
      </w:r>
      <w:proofErr w:type="gramStart"/>
      <w:r>
        <w:rPr>
          <w:rFonts w:asciiTheme="minorEastAsia" w:hAnsiTheme="minorEastAsia" w:hint="eastAsia"/>
          <w:b/>
          <w:sz w:val="28"/>
          <w:szCs w:val="24"/>
        </w:rPr>
        <w:t>晋中市</w:t>
      </w:r>
      <w:proofErr w:type="gramEnd"/>
      <w:r>
        <w:rPr>
          <w:rFonts w:asciiTheme="minorEastAsia" w:hAnsiTheme="minorEastAsia" w:hint="eastAsia"/>
          <w:b/>
          <w:sz w:val="28"/>
          <w:szCs w:val="24"/>
        </w:rPr>
        <w:t>祁县经济开发区红星白酒产业园内，本项目为北京红星股份有限公司原酒基地</w:t>
      </w:r>
      <w:r>
        <w:rPr>
          <w:rFonts w:asciiTheme="minorEastAsia" w:hAnsiTheme="minorEastAsia" w:hint="eastAsia"/>
          <w:b/>
          <w:sz w:val="28"/>
          <w:szCs w:val="24"/>
        </w:rPr>
        <w:t>员工食堂外包服务</w:t>
      </w:r>
      <w:r>
        <w:rPr>
          <w:rFonts w:asciiTheme="minorEastAsia" w:hAnsiTheme="minorEastAsia" w:hint="eastAsia"/>
          <w:b/>
          <w:sz w:val="28"/>
          <w:szCs w:val="24"/>
        </w:rPr>
        <w:t>，为招标人提供丰富多样的餐饮服务和整洁卫生的就餐环境。</w:t>
      </w:r>
    </w:p>
    <w:p w:rsidR="003703D8" w:rsidRDefault="0026005A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sz w:val="28"/>
          <w:szCs w:val="28"/>
        </w:rPr>
        <w:t>2.</w:t>
      </w:r>
      <w:r>
        <w:rPr>
          <w:rFonts w:ascii="宋体" w:hAnsi="宋体" w:cs="宋体" w:hint="eastAsia"/>
          <w:b/>
          <w:sz w:val="28"/>
          <w:szCs w:val="28"/>
        </w:rPr>
        <w:t>采购内容：</w:t>
      </w:r>
    </w:p>
    <w:p w:rsidR="003703D8" w:rsidRDefault="0026005A">
      <w:pPr>
        <w:pStyle w:val="ac"/>
        <w:ind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包括不限于为招标</w:t>
      </w:r>
      <w:proofErr w:type="gramStart"/>
      <w:r>
        <w:rPr>
          <w:rFonts w:ascii="宋体" w:hAnsi="宋体" w:cs="宋体" w:hint="eastAsia"/>
          <w:b/>
          <w:sz w:val="28"/>
          <w:szCs w:val="28"/>
        </w:rPr>
        <w:t>方职工</w:t>
      </w:r>
      <w:proofErr w:type="gramEnd"/>
      <w:r>
        <w:rPr>
          <w:rFonts w:ascii="宋体" w:hAnsi="宋体" w:cs="宋体" w:hint="eastAsia"/>
          <w:b/>
          <w:sz w:val="28"/>
          <w:szCs w:val="28"/>
        </w:rPr>
        <w:t>及其他零散就餐人员提供餐饮服务及</w:t>
      </w:r>
      <w:r>
        <w:rPr>
          <w:rFonts w:ascii="宋体" w:hAnsi="宋体" w:cs="宋体" w:hint="eastAsia"/>
          <w:b/>
          <w:sz w:val="28"/>
          <w:szCs w:val="28"/>
        </w:rPr>
        <w:lastRenderedPageBreak/>
        <w:t>日常厨房管理、食堂保洁服务。</w:t>
      </w:r>
    </w:p>
    <w:p w:rsidR="003703D8" w:rsidRDefault="0026005A">
      <w:pPr>
        <w:pStyle w:val="ac"/>
        <w:ind w:left="562" w:firstLineChars="0" w:firstLine="0"/>
        <w:rPr>
          <w:rFonts w:ascii="宋体" w:hAnsi="宋体" w:cs="宋体"/>
          <w:b/>
          <w:sz w:val="28"/>
          <w:szCs w:val="28"/>
        </w:rPr>
      </w:pPr>
      <w:r>
        <w:rPr>
          <w:rFonts w:ascii="宋体" w:cs="宋体"/>
          <w:b/>
          <w:color w:val="FF0000"/>
          <w:sz w:val="28"/>
          <w:szCs w:val="28"/>
        </w:rPr>
        <w:t>注：最终以招标文件为准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  <w:bookmarkStart w:id="0" w:name="_GoBack"/>
      <w:bookmarkEnd w:id="0"/>
    </w:p>
    <w:p w:rsidR="003703D8" w:rsidRDefault="0026005A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3703D8" w:rsidRDefault="0026005A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3703D8" w:rsidRDefault="0026005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3703D8" w:rsidRDefault="0026005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3703D8" w:rsidRDefault="0026005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年至少有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项大型企业或政府食堂项目（可提供相关案例合同）。</w:t>
      </w:r>
    </w:p>
    <w:p w:rsidR="003703D8" w:rsidRDefault="0026005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行业基本资质及特殊行业资质要求：餐饮经营许可证、厨师等级证（如有）。</w:t>
      </w:r>
    </w:p>
    <w:p w:rsidR="003703D8" w:rsidRDefault="0026005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投标人必须接受中标后办理本场所的营业执照及食品经营许可证。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3703D8" w:rsidRDefault="0026005A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3703D8" w:rsidRDefault="0026005A">
      <w:pPr>
        <w:pStyle w:val="ac"/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3703D8" w:rsidRDefault="0026005A">
      <w:pPr>
        <w:pStyle w:val="ac"/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3703D8" w:rsidRDefault="0026005A">
      <w:pPr>
        <w:pStyle w:val="ac"/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3703D8" w:rsidRDefault="0026005A">
      <w:pPr>
        <w:pStyle w:val="ac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3703D8" w:rsidRDefault="0026005A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3703D8" w:rsidRDefault="0026005A">
      <w:pPr>
        <w:pStyle w:val="ac"/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3703D8" w:rsidRDefault="0026005A">
      <w:pPr>
        <w:pStyle w:val="ac"/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3703D8" w:rsidRDefault="0026005A">
      <w:pPr>
        <w:pStyle w:val="ac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3703D8" w:rsidRDefault="0026005A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3703D8" w:rsidRDefault="0026005A">
      <w:pPr>
        <w:pStyle w:val="ac"/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餐饮经营许可证、厨师</w:t>
      </w:r>
      <w:r>
        <w:rPr>
          <w:rFonts w:asciiTheme="minorEastAsia" w:eastAsiaTheme="minorEastAsia" w:hAnsiTheme="minorEastAsia" w:hint="eastAsia"/>
          <w:sz w:val="28"/>
          <w:szCs w:val="24"/>
        </w:rPr>
        <w:t>等级</w:t>
      </w:r>
      <w:r>
        <w:rPr>
          <w:rFonts w:asciiTheme="minorEastAsia" w:eastAsiaTheme="minorEastAsia" w:hAnsiTheme="minorEastAsia" w:hint="eastAsia"/>
          <w:sz w:val="28"/>
          <w:szCs w:val="24"/>
        </w:rPr>
        <w:t>证（如有）。</w:t>
      </w:r>
    </w:p>
    <w:p w:rsidR="003703D8" w:rsidRDefault="0026005A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3703D8" w:rsidRDefault="0026005A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其它文件：</w:t>
      </w:r>
    </w:p>
    <w:p w:rsidR="003703D8" w:rsidRDefault="0026005A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员工食堂外包服务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业绩证明，近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年内有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项大型企业或政府食堂项目（可提供相关案例合同）</w:t>
      </w:r>
    </w:p>
    <w:p w:rsidR="003703D8" w:rsidRDefault="0026005A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3703D8" w:rsidRDefault="0026005A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3703D8" w:rsidRDefault="0026005A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版本，全部资料复印件应加盖本企业公章（红章）；</w:t>
      </w:r>
    </w:p>
    <w:p w:rsidR="003703D8" w:rsidRDefault="0026005A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3703D8" w:rsidRDefault="0026005A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3703D8" w:rsidRDefault="0026005A">
      <w:pPr>
        <w:pStyle w:val="ac"/>
        <w:numPr>
          <w:ilvl w:val="0"/>
          <w:numId w:val="6"/>
        </w:numPr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所有资质文件电子版、纸质版各一份；</w:t>
      </w:r>
    </w:p>
    <w:p w:rsidR="003703D8" w:rsidRDefault="0026005A">
      <w:pPr>
        <w:pStyle w:val="ac"/>
        <w:numPr>
          <w:ilvl w:val="0"/>
          <w:numId w:val="6"/>
        </w:numPr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3703D8" w:rsidRDefault="0026005A">
      <w:pPr>
        <w:pStyle w:val="ac"/>
        <w:numPr>
          <w:ilvl w:val="0"/>
          <w:numId w:val="6"/>
        </w:numPr>
        <w:ind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开具正规增值税专用发票，税率为</w:t>
      </w:r>
      <w:r w:rsidRPr="0026005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6% </w:t>
      </w:r>
      <w:r w:rsidRPr="0026005A">
        <w:rPr>
          <w:rFonts w:asciiTheme="minorEastAsia" w:eastAsiaTheme="minorEastAsia" w:hAnsiTheme="minorEastAsia" w:hint="eastAsia"/>
          <w:sz w:val="28"/>
          <w:szCs w:val="24"/>
        </w:rPr>
        <w:t>。</w:t>
      </w:r>
      <w:r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</w:t>
      </w:r>
      <w:r>
        <w:rPr>
          <w:rFonts w:asciiTheme="minorEastAsia" w:eastAsiaTheme="minorEastAsia" w:hAnsiTheme="minorEastAsia"/>
          <w:sz w:val="28"/>
          <w:szCs w:val="24"/>
        </w:rPr>
        <w:t>。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lastRenderedPageBreak/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3703D8" w:rsidRDefault="0026005A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</w:t>
      </w:r>
      <w:r>
        <w:rPr>
          <w:rFonts w:asciiTheme="minorEastAsia" w:eastAsiaTheme="minorEastAsia" w:hAnsiTheme="minorEastAsia" w:hint="eastAsia"/>
          <w:sz w:val="28"/>
          <w:szCs w:val="24"/>
        </w:rPr>
        <w:t>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 w:rsidRPr="0026005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</w:t>
      </w:r>
      <w:r w:rsidRPr="0026005A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26005A">
        <w:rPr>
          <w:rFonts w:asciiTheme="minorEastAsia" w:eastAsiaTheme="minorEastAsia" w:hAnsiTheme="minorEastAsia" w:hint="eastAsia"/>
          <w:sz w:val="28"/>
          <w:szCs w:val="24"/>
        </w:rPr>
        <w:t>元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703D8" w:rsidRDefault="0026005A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703D8" w:rsidRDefault="0026005A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3703D8" w:rsidRDefault="0026005A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3703D8" w:rsidRDefault="0026005A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="宋体" w:hAnsi="宋体" w:cs="宋体" w:hint="eastAsia"/>
          <w:sz w:val="28"/>
          <w:szCs w:val="28"/>
          <w:u w:val="single"/>
        </w:rPr>
        <w:t>北京红星股份有限公司六曲香分公司</w:t>
      </w:r>
      <w:r>
        <w:rPr>
          <w:rFonts w:asciiTheme="minorEastAsia" w:eastAsiaTheme="minorEastAsia" w:hAnsiTheme="minorEastAsia" w:hint="eastAsia"/>
          <w:sz w:val="28"/>
          <w:szCs w:val="24"/>
        </w:rPr>
        <w:br/>
      </w: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中信银行北京和平里支行</w:t>
      </w:r>
      <w:r>
        <w:rPr>
          <w:rFonts w:asciiTheme="minorEastAsia" w:eastAsiaTheme="minorEastAsia" w:hAnsiTheme="minorEastAsia" w:hint="eastAsia"/>
          <w:sz w:val="28"/>
          <w:szCs w:val="24"/>
        </w:rPr>
        <w:br/>
      </w: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8110701013402173086</w:t>
      </w:r>
    </w:p>
    <w:p w:rsidR="003703D8" w:rsidRDefault="0026005A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3703D8" w:rsidRDefault="0026005A">
      <w:pPr>
        <w:pStyle w:val="ac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公告期：</w:t>
      </w:r>
    </w:p>
    <w:p w:rsidR="003703D8" w:rsidRDefault="0026005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考察期：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3703D8" w:rsidRDefault="0026005A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月13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3703D8" w:rsidRDefault="0026005A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3703D8" w:rsidRDefault="0026005A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3703D8" w:rsidRDefault="0026005A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投标期：</w:t>
      </w:r>
    </w:p>
    <w:p w:rsidR="003703D8" w:rsidRDefault="002600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3703D8" w:rsidRDefault="0026005A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3703D8" w:rsidRDefault="0026005A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3703D8" w:rsidRDefault="0026005A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“报价含税金额</w:t>
      </w:r>
      <w:r>
        <w:rPr>
          <w:rFonts w:asciiTheme="minorEastAsia" w:eastAsiaTheme="minorEastAsia" w:hAnsiTheme="minorEastAsia" w:hint="eastAsia"/>
          <w:sz w:val="28"/>
          <w:szCs w:val="24"/>
        </w:rPr>
        <w:t>、报价人、报价日期、联系电话等项目”填写齐全，并加盖公章（红章）。</w:t>
      </w:r>
    </w:p>
    <w:p w:rsidR="003703D8" w:rsidRDefault="0026005A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3703D8" w:rsidRDefault="0026005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开标期</w:t>
      </w:r>
    </w:p>
    <w:p w:rsidR="003703D8" w:rsidRDefault="0026005A">
      <w:pPr>
        <w:ind w:firstLineChars="200"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3703D8" w:rsidRDefault="0026005A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3703D8" w:rsidRDefault="0026005A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3703D8" w:rsidRDefault="0026005A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3703D8" w:rsidRDefault="0026005A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806 </w:t>
      </w:r>
    </w:p>
    <w:p w:rsidR="003703D8" w:rsidRDefault="0026005A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3703D8" w:rsidRDefault="0026005A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3703D8" w:rsidRDefault="0026005A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3703D8" w:rsidRDefault="0026005A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翟宝生</w:t>
      </w:r>
    </w:p>
    <w:p w:rsidR="003703D8" w:rsidRDefault="0026005A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="宋体" w:eastAsiaTheme="minorEastAsia" w:hAnsi="宋体" w:cs="宋体" w:hint="eastAsia"/>
          <w:sz w:val="24"/>
          <w:szCs w:val="24"/>
          <w:u w:val="single"/>
        </w:rPr>
        <w:t xml:space="preserve"> 19935416765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3703D8" w:rsidRDefault="002600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3703D8" w:rsidRDefault="002600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Pr="0026005A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3703D8" w:rsidRDefault="002600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3703D8" w:rsidRDefault="002600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3703D8" w:rsidRDefault="0026005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3703D8" w:rsidRDefault="0026005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3703D8" w:rsidRDefault="002600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3703D8" w:rsidRDefault="0026005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3703D8" w:rsidRDefault="0026005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3703D8" w:rsidRDefault="002600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3703D8" w:rsidRDefault="0026005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3703D8" w:rsidRDefault="0026005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703D8" w:rsidRDefault="0026005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703D8" w:rsidRDefault="0026005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26005A" w:rsidP="0026005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3703D8" w:rsidRDefault="003703D8" w:rsidP="0026005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03D8" w:rsidRDefault="0026005A" w:rsidP="0026005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3703D8" w:rsidRDefault="003703D8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3703D8" w:rsidRDefault="0026005A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03D8" w:rsidRDefault="003703D8" w:rsidP="0026005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3703D8" w:rsidRDefault="003703D8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26005A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3703D8" w:rsidRDefault="0026005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703D8" w:rsidRDefault="003703D8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703D8" w:rsidRDefault="0026005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3703D8" w:rsidRDefault="003703D8">
      <w:pPr>
        <w:ind w:firstLine="648"/>
        <w:rPr>
          <w:rFonts w:asciiTheme="minorEastAsia" w:eastAsiaTheme="minorEastAsia" w:hAnsiTheme="minorEastAsia"/>
          <w:sz w:val="28"/>
        </w:rPr>
      </w:pPr>
    </w:p>
    <w:p w:rsidR="003703D8" w:rsidRDefault="0026005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3703D8" w:rsidRDefault="003703D8">
      <w:pPr>
        <w:ind w:firstLine="648"/>
        <w:rPr>
          <w:rFonts w:asciiTheme="minorEastAsia" w:eastAsiaTheme="minorEastAsia" w:hAnsiTheme="minorEastAsia"/>
          <w:sz w:val="28"/>
        </w:rPr>
      </w:pPr>
    </w:p>
    <w:p w:rsidR="003703D8" w:rsidRDefault="0026005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3703D8">
        <w:trPr>
          <w:trHeight w:val="2469"/>
          <w:jc w:val="center"/>
        </w:trPr>
        <w:tc>
          <w:tcPr>
            <w:tcW w:w="7338" w:type="dxa"/>
          </w:tcPr>
          <w:p w:rsidR="003703D8" w:rsidRDefault="003703D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3703D8" w:rsidRDefault="0026005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3703D8">
        <w:trPr>
          <w:trHeight w:val="2972"/>
          <w:jc w:val="center"/>
        </w:trPr>
        <w:tc>
          <w:tcPr>
            <w:tcW w:w="7338" w:type="dxa"/>
          </w:tcPr>
          <w:p w:rsidR="003703D8" w:rsidRDefault="003703D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3703D8" w:rsidRDefault="0026005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3703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3703D8" w:rsidRDefault="0026005A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3703D8" w:rsidRDefault="0026005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703D8" w:rsidRDefault="003703D8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703D8" w:rsidRDefault="0026005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703D8" w:rsidRDefault="003703D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703D8" w:rsidRDefault="002600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3703D8" w:rsidRDefault="003703D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703D8" w:rsidRDefault="002600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03D8" w:rsidRDefault="002600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03D8" w:rsidRDefault="002600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03D8" w:rsidRDefault="002600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03D8" w:rsidRDefault="0026005A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03D8" w:rsidRDefault="0026005A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703D8" w:rsidRDefault="003703D8">
      <w:pPr>
        <w:rPr>
          <w:rFonts w:asciiTheme="minorEastAsia" w:eastAsiaTheme="minorEastAsia" w:hAnsiTheme="minorEastAsia"/>
          <w:sz w:val="32"/>
        </w:rPr>
      </w:pPr>
    </w:p>
    <w:p w:rsidR="003703D8" w:rsidRDefault="003703D8">
      <w:pPr>
        <w:rPr>
          <w:rFonts w:asciiTheme="minorEastAsia" w:eastAsiaTheme="minorEastAsia" w:hAnsiTheme="minorEastAsia"/>
          <w:sz w:val="32"/>
        </w:rPr>
      </w:pPr>
    </w:p>
    <w:p w:rsidR="003703D8" w:rsidRDefault="003703D8">
      <w:pPr>
        <w:rPr>
          <w:rFonts w:asciiTheme="minorEastAsia" w:eastAsiaTheme="minorEastAsia" w:hAnsiTheme="minorEastAsia"/>
          <w:sz w:val="32"/>
        </w:rPr>
      </w:pPr>
    </w:p>
    <w:p w:rsidR="003703D8" w:rsidRDefault="003703D8">
      <w:pPr>
        <w:rPr>
          <w:rFonts w:asciiTheme="minorEastAsia" w:eastAsiaTheme="minorEastAsia" w:hAnsiTheme="minorEastAsia"/>
          <w:sz w:val="32"/>
        </w:rPr>
      </w:pPr>
    </w:p>
    <w:p w:rsidR="003703D8" w:rsidRDefault="0026005A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703D8" w:rsidRDefault="0026005A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703D8">
        <w:trPr>
          <w:trHeight w:val="5460"/>
        </w:trPr>
        <w:tc>
          <w:tcPr>
            <w:tcW w:w="9000" w:type="dxa"/>
          </w:tcPr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26005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703D8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26005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703D8" w:rsidRDefault="003703D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703D8" w:rsidRDefault="003703D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703D8" w:rsidRDefault="003703D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3703D8" w:rsidRDefault="0026005A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703D8" w:rsidRDefault="0026005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3703D8" w:rsidRDefault="0026005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3703D8" w:rsidRDefault="0026005A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3703D8" w:rsidRDefault="0026005A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3703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3703D8" w:rsidRDefault="0026005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10</w:t>
      </w:r>
    </w:p>
    <w:p w:rsidR="003703D8" w:rsidRDefault="0026005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3703D8" w:rsidRDefault="0026005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3703D8" w:rsidRDefault="0026005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3703D8" w:rsidRDefault="003703D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03D8" w:rsidRDefault="003703D8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3703D8" w:rsidRDefault="002600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3703D8" w:rsidRDefault="002600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3703D8" w:rsidRDefault="003703D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03D8" w:rsidRDefault="0026005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3703D8" w:rsidRDefault="0026005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3703D8" w:rsidRDefault="0026005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3703D8" w:rsidRDefault="003703D8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3703D8" w:rsidRDefault="003703D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03D8" w:rsidRDefault="003703D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03D8" w:rsidRDefault="003703D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03D8" w:rsidRDefault="003703D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703D8" w:rsidRDefault="0026005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3703D8" w:rsidRDefault="0026005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3703D8" w:rsidRDefault="0026005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3703D8" w:rsidRDefault="003703D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03D8" w:rsidRDefault="003703D8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3703D8" w:rsidRDefault="002600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3703D8" w:rsidRDefault="002600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3703D8" w:rsidRDefault="003703D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03D8" w:rsidRDefault="003703D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3703D8" w:rsidRDefault="0026005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3703D8" w:rsidRDefault="0026005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3703D8" w:rsidRDefault="0026005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3703D8" w:rsidRDefault="003703D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3703D8" w:rsidRDefault="0026005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3703D8" w:rsidRDefault="003703D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3703D8" w:rsidRDefault="003703D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3703D8" w:rsidRDefault="0026005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3703D8">
        <w:trPr>
          <w:cantSplit/>
          <w:trHeight w:val="13011"/>
        </w:trPr>
        <w:tc>
          <w:tcPr>
            <w:tcW w:w="4219" w:type="dxa"/>
            <w:textDirection w:val="tbRl"/>
          </w:tcPr>
          <w:p w:rsidR="003703D8" w:rsidRDefault="003703D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3703D8" w:rsidRDefault="0026005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3703D8" w:rsidRDefault="003703D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3703D8" w:rsidRDefault="0026005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3703D8" w:rsidRDefault="003703D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3703D8" w:rsidRDefault="003703D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3703D8" w:rsidRDefault="0026005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3703D8" w:rsidRDefault="0026005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3703D8" w:rsidRDefault="003703D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3703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4B5AB0"/>
    <w:multiLevelType w:val="multilevel"/>
    <w:tmpl w:val="3C4B5AB0"/>
    <w:lvl w:ilvl="0">
      <w:start w:val="1"/>
      <w:numFmt w:val="chineseCountingThousand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EFE4E01"/>
    <w:multiLevelType w:val="singleLevel"/>
    <w:tmpl w:val="6EFE4E0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11"/>
  </w:num>
  <w:num w:numId="9">
    <w:abstractNumId w:val="8"/>
  </w:num>
  <w:num w:numId="10">
    <w:abstractNumId w:val="0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ZDExYzJmYmNkOWFmNjBjNGJlNjMwMjBhNjU5NmU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1B07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03DA"/>
    <w:rsid w:val="001A7380"/>
    <w:rsid w:val="001D1F26"/>
    <w:rsid w:val="002119F2"/>
    <w:rsid w:val="00215EB1"/>
    <w:rsid w:val="0022262C"/>
    <w:rsid w:val="002229DB"/>
    <w:rsid w:val="00224A3A"/>
    <w:rsid w:val="00231E91"/>
    <w:rsid w:val="00233F1A"/>
    <w:rsid w:val="0024416C"/>
    <w:rsid w:val="00251A5F"/>
    <w:rsid w:val="0026005A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C7765"/>
    <w:rsid w:val="002E1821"/>
    <w:rsid w:val="002E1CDF"/>
    <w:rsid w:val="002E2030"/>
    <w:rsid w:val="002F375A"/>
    <w:rsid w:val="00304E01"/>
    <w:rsid w:val="00321082"/>
    <w:rsid w:val="0033212F"/>
    <w:rsid w:val="003533D9"/>
    <w:rsid w:val="003703D8"/>
    <w:rsid w:val="00381304"/>
    <w:rsid w:val="003815A4"/>
    <w:rsid w:val="003836AE"/>
    <w:rsid w:val="00397256"/>
    <w:rsid w:val="003A159D"/>
    <w:rsid w:val="003B46B3"/>
    <w:rsid w:val="003E1C4F"/>
    <w:rsid w:val="003E26B1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46ADB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C7C2A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6C9C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05F66"/>
    <w:rsid w:val="007130F5"/>
    <w:rsid w:val="0072532E"/>
    <w:rsid w:val="007309EF"/>
    <w:rsid w:val="00736675"/>
    <w:rsid w:val="00743A8C"/>
    <w:rsid w:val="007473D6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0528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217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0B13"/>
    <w:rsid w:val="00A12A1D"/>
    <w:rsid w:val="00A22ECC"/>
    <w:rsid w:val="00A25FB9"/>
    <w:rsid w:val="00A3318C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12B6A"/>
    <w:rsid w:val="00C3620A"/>
    <w:rsid w:val="00C406FD"/>
    <w:rsid w:val="00C94771"/>
    <w:rsid w:val="00C95940"/>
    <w:rsid w:val="00CB2CC7"/>
    <w:rsid w:val="00CC1BDB"/>
    <w:rsid w:val="00CC1EBC"/>
    <w:rsid w:val="00CC58C0"/>
    <w:rsid w:val="00CD0B3C"/>
    <w:rsid w:val="00CD7897"/>
    <w:rsid w:val="00CE6811"/>
    <w:rsid w:val="00D0304C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10D3D"/>
    <w:rsid w:val="00E175CF"/>
    <w:rsid w:val="00E20956"/>
    <w:rsid w:val="00E23B94"/>
    <w:rsid w:val="00E44888"/>
    <w:rsid w:val="00E47FFB"/>
    <w:rsid w:val="00E54125"/>
    <w:rsid w:val="00E5701B"/>
    <w:rsid w:val="00E65E20"/>
    <w:rsid w:val="00E71CAF"/>
    <w:rsid w:val="00E772B9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1667EF9"/>
    <w:rsid w:val="017007C4"/>
    <w:rsid w:val="028C5F6F"/>
    <w:rsid w:val="05E8543D"/>
    <w:rsid w:val="07F028C4"/>
    <w:rsid w:val="0B6D6A29"/>
    <w:rsid w:val="0E231BCA"/>
    <w:rsid w:val="11D13845"/>
    <w:rsid w:val="1439326E"/>
    <w:rsid w:val="14663893"/>
    <w:rsid w:val="15C17E1C"/>
    <w:rsid w:val="1C7F652D"/>
    <w:rsid w:val="1D93382C"/>
    <w:rsid w:val="1E1370E9"/>
    <w:rsid w:val="1E5E5E27"/>
    <w:rsid w:val="1E8D11EB"/>
    <w:rsid w:val="218544CE"/>
    <w:rsid w:val="21E23A9D"/>
    <w:rsid w:val="2236384B"/>
    <w:rsid w:val="230E7CB2"/>
    <w:rsid w:val="29600D5C"/>
    <w:rsid w:val="2D765305"/>
    <w:rsid w:val="2EC77CC7"/>
    <w:rsid w:val="2F5F4D0B"/>
    <w:rsid w:val="33FC41C4"/>
    <w:rsid w:val="351A5CC3"/>
    <w:rsid w:val="35FB5BD9"/>
    <w:rsid w:val="361A2FCE"/>
    <w:rsid w:val="37074CE5"/>
    <w:rsid w:val="37E7643E"/>
    <w:rsid w:val="3814414B"/>
    <w:rsid w:val="39561EC9"/>
    <w:rsid w:val="3AA17591"/>
    <w:rsid w:val="3C17602F"/>
    <w:rsid w:val="3C517860"/>
    <w:rsid w:val="3EFF69DC"/>
    <w:rsid w:val="405578E8"/>
    <w:rsid w:val="407550AE"/>
    <w:rsid w:val="41BC0A4A"/>
    <w:rsid w:val="48167B20"/>
    <w:rsid w:val="4B7D2155"/>
    <w:rsid w:val="4C5432C5"/>
    <w:rsid w:val="4E464D11"/>
    <w:rsid w:val="4F3611AF"/>
    <w:rsid w:val="4F5F3752"/>
    <w:rsid w:val="51464CCF"/>
    <w:rsid w:val="5174302D"/>
    <w:rsid w:val="53221924"/>
    <w:rsid w:val="5511700B"/>
    <w:rsid w:val="5694614E"/>
    <w:rsid w:val="572052E3"/>
    <w:rsid w:val="57EB6F88"/>
    <w:rsid w:val="58A25183"/>
    <w:rsid w:val="5914119B"/>
    <w:rsid w:val="59942D1D"/>
    <w:rsid w:val="66AE3A04"/>
    <w:rsid w:val="6BAE447D"/>
    <w:rsid w:val="6C0703C8"/>
    <w:rsid w:val="6CB3496E"/>
    <w:rsid w:val="6CF37411"/>
    <w:rsid w:val="6FCF78F4"/>
    <w:rsid w:val="70223B71"/>
    <w:rsid w:val="70ED1C4A"/>
    <w:rsid w:val="716B25F9"/>
    <w:rsid w:val="7175327D"/>
    <w:rsid w:val="71F1542B"/>
    <w:rsid w:val="75732004"/>
    <w:rsid w:val="77FD60C2"/>
    <w:rsid w:val="780349C4"/>
    <w:rsid w:val="78215A6D"/>
    <w:rsid w:val="7A217BDB"/>
    <w:rsid w:val="7ACD0B6C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BD301-FF23-4933-80E3-F01C2FD69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</TotalTime>
  <Pages>17</Pages>
  <Words>561</Words>
  <Characters>3203</Characters>
  <Application>Microsoft Office Word</Application>
  <DocSecurity>0</DocSecurity>
  <Lines>26</Lines>
  <Paragraphs>7</Paragraphs>
  <ScaleCrop>false</ScaleCrop>
  <Company>Dell Computer</Company>
  <LinksUpToDate>false</LinksUpToDate>
  <CharactersWithSpaces>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129</cp:revision>
  <dcterms:created xsi:type="dcterms:W3CDTF">2017-08-23T03:19:00Z</dcterms:created>
  <dcterms:modified xsi:type="dcterms:W3CDTF">2022-05-19T06:31:00Z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0B9366B0E6884FBF809AB9C66B3F842C</vt:lpwstr>
  </property>
</Properties>
</file>