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B46" w:rsidRDefault="002101FC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C45B46" w:rsidRDefault="00C45B46">
      <w:pPr>
        <w:rPr>
          <w:rFonts w:ascii="微软雅黑" w:eastAsia="微软雅黑" w:hAnsi="微软雅黑"/>
          <w:b/>
          <w:sz w:val="24"/>
          <w:szCs w:val="24"/>
        </w:rPr>
      </w:pPr>
    </w:p>
    <w:p w:rsidR="00C45B46" w:rsidRDefault="002101F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面向社会公开招标。现发布招标公告，也欢迎公司全体员工推荐供应商。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C45B46" w:rsidRDefault="002101F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北大库酒罐</w:t>
      </w:r>
      <w:proofErr w:type="gramEnd"/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C45B46" w:rsidRDefault="00C45B4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C45B46" w:rsidRDefault="002101F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45B46" w:rsidRDefault="00C45B4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C45B46" w:rsidRDefault="002101FC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45B46" w:rsidRDefault="002101FC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北京红星股份有限公司酒罐参数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noProof/>
          <w:sz w:val="28"/>
          <w:szCs w:val="24"/>
        </w:rPr>
        <w:drawing>
          <wp:inline distT="0" distB="0" distL="114300" distR="114300">
            <wp:extent cx="5270500" cy="1950085"/>
            <wp:effectExtent l="0" t="0" r="6350" b="12065"/>
            <wp:docPr id="1" name="图片 1" descr="f593d3a6dfd562eb2579144be4660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593d3a6dfd562eb2579144be46601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B46" w:rsidRDefault="002101FC">
      <w:pPr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>注：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1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、酒罐喷淋及泡沫要求酒罐厂家制作；</w:t>
      </w:r>
    </w:p>
    <w:p w:rsidR="00C45B46" w:rsidRDefault="002101FC">
      <w:pPr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2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、取样</w:t>
      </w:r>
      <w:proofErr w:type="gramStart"/>
      <w:r>
        <w:rPr>
          <w:rFonts w:asciiTheme="minorEastAsia" w:eastAsiaTheme="minorEastAsia" w:hAnsiTheme="minorEastAsia" w:hint="eastAsia"/>
          <w:bCs/>
          <w:sz w:val="24"/>
          <w:szCs w:val="24"/>
        </w:rPr>
        <w:t>阀位置</w:t>
      </w:r>
      <w:proofErr w:type="gramEnd"/>
      <w:r>
        <w:rPr>
          <w:rFonts w:asciiTheme="minorEastAsia" w:eastAsiaTheme="minorEastAsia" w:hAnsiTheme="minorEastAsia" w:hint="eastAsia"/>
          <w:bCs/>
          <w:sz w:val="24"/>
          <w:szCs w:val="24"/>
        </w:rPr>
        <w:t>比人孔下沿稍低，管径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6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′；</w:t>
      </w:r>
    </w:p>
    <w:p w:rsidR="00C45B46" w:rsidRDefault="002101FC">
      <w:pPr>
        <w:rPr>
          <w:rFonts w:asciiTheme="minorEastAsia" w:eastAsiaTheme="minorEastAsia" w:hAnsiTheme="minorEastAsia" w:cs="Arial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Cs/>
          <w:sz w:val="24"/>
          <w:szCs w:val="24"/>
        </w:rPr>
        <w:t xml:space="preserve">    3</w:t>
      </w:r>
      <w:r>
        <w:rPr>
          <w:rFonts w:asciiTheme="minorEastAsia" w:eastAsiaTheme="minorEastAsia" w:hAnsiTheme="minorEastAsia" w:hint="eastAsia"/>
          <w:bCs/>
          <w:sz w:val="24"/>
          <w:szCs w:val="24"/>
        </w:rPr>
        <w:t>、所有酒</w:t>
      </w:r>
      <w:proofErr w:type="gramStart"/>
      <w:r>
        <w:rPr>
          <w:rFonts w:asciiTheme="minorEastAsia" w:eastAsiaTheme="minorEastAsia" w:hAnsiTheme="minorEastAsia" w:hint="eastAsia"/>
          <w:bCs/>
          <w:sz w:val="24"/>
          <w:szCs w:val="24"/>
        </w:rPr>
        <w:t>罐设计为斜底罐</w:t>
      </w:r>
      <w:proofErr w:type="gramEnd"/>
      <w:r>
        <w:rPr>
          <w:rFonts w:asciiTheme="minorEastAsia" w:eastAsiaTheme="minorEastAsia" w:hAnsiTheme="minorEastAsia" w:hint="eastAsia"/>
          <w:bCs/>
          <w:sz w:val="24"/>
          <w:szCs w:val="24"/>
        </w:rPr>
        <w:t>。</w:t>
      </w:r>
    </w:p>
    <w:p w:rsidR="00C45B46" w:rsidRDefault="002101FC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C45B46" w:rsidRDefault="002101F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C45B46" w:rsidRDefault="002101FC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C45B46" w:rsidRDefault="002101F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C45B46" w:rsidRDefault="002101F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C45B46" w:rsidRDefault="002101F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C45B46" w:rsidRDefault="002101FC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45B46" w:rsidRDefault="002101FC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C45B46" w:rsidRDefault="002101F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C45B46" w:rsidRDefault="002101FC" w:rsidP="00E75B6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C45B46" w:rsidRDefault="002101FC" w:rsidP="00E75B60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C45B46" w:rsidRDefault="002101FC" w:rsidP="00E75B60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C45B46" w:rsidRDefault="002101FC" w:rsidP="00E75B6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lastRenderedPageBreak/>
        <w:t>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C45B46" w:rsidRDefault="002101F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C45B46" w:rsidRDefault="002101FC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</w:t>
      </w:r>
      <w:r w:rsidR="00E75B6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C45B46" w:rsidRDefault="002101FC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C45B46" w:rsidRDefault="002101FC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="00E75B60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</w:t>
      </w:r>
    </w:p>
    <w:p w:rsidR="00C45B46" w:rsidRDefault="002101FC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C45B46" w:rsidRDefault="002101FC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C45B46" w:rsidRDefault="002101FC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C45B46" w:rsidRDefault="002101FC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C45B46" w:rsidRDefault="002101FC">
      <w:pPr>
        <w:pStyle w:val="ab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C45B46" w:rsidRDefault="002101FC" w:rsidP="00E75B60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C45B46" w:rsidRDefault="002101FC" w:rsidP="00E75B60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75B6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C45B46" w:rsidRDefault="002101FC" w:rsidP="00E75B60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75B60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C45B46" w:rsidRDefault="002101FC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45B46" w:rsidRDefault="002101F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8068F7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C45B46" w:rsidRDefault="002101F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45B46" w:rsidRDefault="002101F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C45B46" w:rsidRDefault="002101FC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C45B46" w:rsidRDefault="002101FC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C45B46" w:rsidRDefault="002101FC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C45B46" w:rsidRDefault="002101FC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C45B46" w:rsidRDefault="002101FC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C45B46" w:rsidRDefault="002101F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75B6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45B46" w:rsidRDefault="002101F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C45B46" w:rsidRDefault="002101FC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75B60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E75B60">
        <w:rPr>
          <w:rFonts w:asciiTheme="minorEastAsia" w:eastAsiaTheme="minorEastAsia" w:hAnsiTheme="minorEastAsia" w:hint="eastAsia"/>
          <w:sz w:val="28"/>
          <w:szCs w:val="24"/>
          <w:u w:val="single"/>
        </w:rPr>
        <w:t>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C45B46" w:rsidRDefault="002101FC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C45B46" w:rsidRDefault="002101FC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C45B46" w:rsidRDefault="002101FC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068F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068F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8068F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C45B46" w:rsidRDefault="002101F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C45B46" w:rsidRDefault="002101FC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C45B46" w:rsidRDefault="002101FC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C45B46" w:rsidRDefault="002101FC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C45B46" w:rsidRDefault="002101FC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C45B46" w:rsidRDefault="002101FC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C45B46" w:rsidRDefault="002101F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C45B46" w:rsidRDefault="002101FC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C45B46" w:rsidRDefault="002101FC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C45B46" w:rsidRDefault="002101FC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C45B46" w:rsidRDefault="002101FC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C45B46" w:rsidRDefault="00C45B46">
      <w:pPr>
        <w:pStyle w:val="ab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2101FC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C45B46" w:rsidRDefault="002101FC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lastRenderedPageBreak/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8068F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8068F7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45B46" w:rsidRDefault="002101F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C45B46" w:rsidRDefault="002101F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45B46" w:rsidRDefault="002101F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C45B46" w:rsidRDefault="002101F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45B46" w:rsidRDefault="002101F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45B46" w:rsidRDefault="002101F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2101FC" w:rsidP="00E75B6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45B46" w:rsidRDefault="00C45B46" w:rsidP="00E75B6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2101FC" w:rsidP="00E75B6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45B46" w:rsidRDefault="00C45B4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45B46" w:rsidRDefault="002101FC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C45B46" w:rsidP="00E75B60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45B46" w:rsidRDefault="00C45B4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45B46" w:rsidRDefault="002101F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45B46" w:rsidRDefault="00C45B4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45B46" w:rsidRDefault="002101F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C45B46" w:rsidRDefault="00C45B46">
      <w:pPr>
        <w:ind w:firstLine="648"/>
        <w:rPr>
          <w:rFonts w:asciiTheme="minorEastAsia" w:eastAsiaTheme="minorEastAsia" w:hAnsiTheme="minorEastAsia"/>
          <w:sz w:val="28"/>
        </w:rPr>
      </w:pPr>
    </w:p>
    <w:p w:rsidR="00C45B46" w:rsidRDefault="002101FC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45B46" w:rsidRDefault="00C45B46">
      <w:pPr>
        <w:ind w:firstLine="648"/>
        <w:rPr>
          <w:rFonts w:asciiTheme="minorEastAsia" w:eastAsiaTheme="minorEastAsia" w:hAnsiTheme="minorEastAsia"/>
          <w:sz w:val="28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45B46">
        <w:trPr>
          <w:trHeight w:val="2469"/>
          <w:jc w:val="center"/>
        </w:trPr>
        <w:tc>
          <w:tcPr>
            <w:tcW w:w="7338" w:type="dxa"/>
          </w:tcPr>
          <w:p w:rsidR="00C45B46" w:rsidRDefault="00C45B4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45B46" w:rsidRDefault="002101F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45B46">
        <w:trPr>
          <w:trHeight w:val="2972"/>
          <w:jc w:val="center"/>
        </w:trPr>
        <w:tc>
          <w:tcPr>
            <w:tcW w:w="7338" w:type="dxa"/>
          </w:tcPr>
          <w:p w:rsidR="00C45B46" w:rsidRDefault="00C45B4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45B46" w:rsidRDefault="002101F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C45B4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45B46" w:rsidRDefault="002101FC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C45B46" w:rsidRDefault="002101FC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45B46" w:rsidRDefault="00C45B4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45B46" w:rsidRDefault="002101FC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45B46" w:rsidRDefault="00C45B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45B46" w:rsidRDefault="002101F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C45B46" w:rsidRDefault="00C45B4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45B46" w:rsidRDefault="002101F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2101F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2101F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2101F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2101FC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2101FC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45B46" w:rsidRDefault="00C45B46">
      <w:pPr>
        <w:rPr>
          <w:rFonts w:asciiTheme="minorEastAsia" w:eastAsiaTheme="minorEastAsia" w:hAnsiTheme="minorEastAsia"/>
          <w:sz w:val="32"/>
        </w:rPr>
      </w:pPr>
    </w:p>
    <w:p w:rsidR="00C45B46" w:rsidRDefault="00C45B46">
      <w:pPr>
        <w:rPr>
          <w:rFonts w:asciiTheme="minorEastAsia" w:eastAsiaTheme="minorEastAsia" w:hAnsiTheme="minorEastAsia"/>
          <w:sz w:val="32"/>
        </w:rPr>
      </w:pPr>
    </w:p>
    <w:p w:rsidR="00C45B46" w:rsidRDefault="00C45B46">
      <w:pPr>
        <w:rPr>
          <w:rFonts w:asciiTheme="minorEastAsia" w:eastAsiaTheme="minorEastAsia" w:hAnsiTheme="minorEastAsia"/>
          <w:sz w:val="32"/>
        </w:rPr>
      </w:pPr>
    </w:p>
    <w:p w:rsidR="00C45B46" w:rsidRDefault="00C45B46">
      <w:pPr>
        <w:rPr>
          <w:rFonts w:asciiTheme="minorEastAsia" w:eastAsiaTheme="minorEastAsia" w:hAnsiTheme="minorEastAsia"/>
          <w:sz w:val="32"/>
        </w:rPr>
      </w:pPr>
    </w:p>
    <w:p w:rsidR="00C45B46" w:rsidRDefault="002101FC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45B46" w:rsidRDefault="002101FC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45B46">
        <w:trPr>
          <w:trHeight w:val="5460"/>
        </w:trPr>
        <w:tc>
          <w:tcPr>
            <w:tcW w:w="9000" w:type="dxa"/>
          </w:tcPr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2101F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45B4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2101FC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45B46" w:rsidRDefault="00C45B4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45B46" w:rsidRDefault="00C45B4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45B46" w:rsidRDefault="00C45B4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45B46" w:rsidRDefault="002101FC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45B46" w:rsidRDefault="002101FC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45B46" w:rsidRDefault="002101FC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45B46" w:rsidRDefault="00C45B4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C45B46" w:rsidRDefault="002101F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45B46" w:rsidRDefault="002101F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45B46" w:rsidRDefault="002101F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45B46" w:rsidRDefault="002101F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2101F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45B46" w:rsidRDefault="002101F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45B46" w:rsidRDefault="002101F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45B46" w:rsidRDefault="00C45B4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45B46" w:rsidRDefault="00C45B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C45B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C45B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C45B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C45B46" w:rsidRDefault="002101FC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45B46" w:rsidRDefault="002101FC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45B46" w:rsidRDefault="002101F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45B46" w:rsidRDefault="002101FC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C45B4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45B46" w:rsidRDefault="002101FC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45B46" w:rsidRDefault="002101FC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45B46" w:rsidRDefault="002101F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45B46" w:rsidRDefault="00C45B4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45B46" w:rsidRDefault="002101FC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45B46" w:rsidRDefault="00C45B46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45B46" w:rsidRDefault="00C45B4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45B46" w:rsidRDefault="002101F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45B46">
        <w:trPr>
          <w:cantSplit/>
          <w:trHeight w:val="13011"/>
        </w:trPr>
        <w:tc>
          <w:tcPr>
            <w:tcW w:w="4219" w:type="dxa"/>
            <w:textDirection w:val="tbRl"/>
          </w:tcPr>
          <w:p w:rsidR="00C45B46" w:rsidRDefault="00C45B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45B46" w:rsidRDefault="002101F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C45B46" w:rsidRDefault="00C45B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45B46" w:rsidRDefault="002101FC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C45B46" w:rsidRDefault="00C45B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45B46" w:rsidRDefault="00C45B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45B46" w:rsidRDefault="002101F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C45B46" w:rsidRDefault="002101FC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C45B46" w:rsidRDefault="00C45B4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45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1FC" w:rsidRDefault="002101FC" w:rsidP="00E75B60">
      <w:r>
        <w:separator/>
      </w:r>
    </w:p>
  </w:endnote>
  <w:endnote w:type="continuationSeparator" w:id="0">
    <w:p w:rsidR="002101FC" w:rsidRDefault="002101FC" w:rsidP="00E75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1FC" w:rsidRDefault="002101FC" w:rsidP="00E75B60">
      <w:r>
        <w:separator/>
      </w:r>
    </w:p>
  </w:footnote>
  <w:footnote w:type="continuationSeparator" w:id="0">
    <w:p w:rsidR="002101FC" w:rsidRDefault="002101FC" w:rsidP="00E75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01FC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068F7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5B46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75B60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2160298F"/>
    <w:rsid w:val="2236384B"/>
    <w:rsid w:val="27D9621D"/>
    <w:rsid w:val="2B753324"/>
    <w:rsid w:val="37074CE5"/>
    <w:rsid w:val="3814414B"/>
    <w:rsid w:val="3A83424C"/>
    <w:rsid w:val="3AA17591"/>
    <w:rsid w:val="3E6D3EC4"/>
    <w:rsid w:val="4D311FC7"/>
    <w:rsid w:val="51464CCF"/>
    <w:rsid w:val="51EE2C84"/>
    <w:rsid w:val="5694614E"/>
    <w:rsid w:val="57A83241"/>
    <w:rsid w:val="66F57653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05C4C3-60E4-4A8D-890E-CD255DB5AE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49</TotalTime>
  <Pages>18</Pages>
  <Words>551</Words>
  <Characters>3145</Characters>
  <Application>Microsoft Office Word</Application>
  <DocSecurity>0</DocSecurity>
  <Lines>26</Lines>
  <Paragraphs>7</Paragraphs>
  <ScaleCrop>false</ScaleCrop>
  <Company>Dell Computer</Company>
  <LinksUpToDate>false</LinksUpToDate>
  <CharactersWithSpaces>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2021-04-06T07:32:00Z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FE73EDFE17AC41839F7DE0A75C058970</vt:lpwstr>
  </property>
</Properties>
</file>