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87417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AB08CB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B08CB" w:rsidRPr="00164E81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 w:rsidR="00BD027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怀柔立体库叉车装卸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EF574E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BD027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叉车装卸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620DB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怀柔立体库叉车装卸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87417A" w:rsidRPr="00164E81">
        <w:rPr>
          <w:rFonts w:asciiTheme="minorEastAsia" w:eastAsiaTheme="minorEastAsia" w:hAnsiTheme="minorEastAsia" w:hint="eastAsia"/>
          <w:b/>
          <w:sz w:val="28"/>
          <w:szCs w:val="24"/>
        </w:rPr>
        <w:t>招标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  <w:bookmarkStart w:id="0" w:name="_GoBack"/>
      <w:bookmarkEnd w:id="0"/>
    </w:p>
    <w:p w:rsidR="00A86DE9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sz w:val="28"/>
          <w:szCs w:val="24"/>
        </w:rPr>
        <w:t xml:space="preserve"> </w:t>
      </w:r>
      <w:r w:rsidR="00F418CC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="00BD027F">
        <w:rPr>
          <w:rFonts w:asciiTheme="minorEastAsia" w:eastAsiaTheme="minorEastAsia" w:hAnsiTheme="minorEastAsia" w:hint="eastAsia"/>
          <w:b/>
          <w:bCs/>
          <w:sz w:val="28"/>
          <w:szCs w:val="24"/>
          <w:u w:val="single"/>
        </w:rPr>
        <w:t>怀柔立</w:t>
      </w:r>
      <w:r w:rsidR="00BD027F" w:rsidRPr="00FE4177">
        <w:rPr>
          <w:rFonts w:asciiTheme="minorEastAsia" w:eastAsiaTheme="minorEastAsia" w:hAnsiTheme="minorEastAsia" w:hint="eastAsia"/>
          <w:b/>
          <w:bCs/>
          <w:sz w:val="28"/>
          <w:szCs w:val="24"/>
          <w:u w:val="single"/>
        </w:rPr>
        <w:t>体库</w:t>
      </w:r>
      <w:r w:rsidR="00BD027F">
        <w:rPr>
          <w:rFonts w:asciiTheme="minorEastAsia" w:eastAsiaTheme="minorEastAsia" w:hAnsiTheme="minorEastAsia" w:hint="eastAsia"/>
          <w:b/>
          <w:bCs/>
          <w:sz w:val="28"/>
          <w:szCs w:val="24"/>
          <w:u w:val="single"/>
        </w:rPr>
        <w:t>叉车</w:t>
      </w:r>
      <w:r w:rsidR="00BD027F" w:rsidRPr="00FE4177">
        <w:rPr>
          <w:rFonts w:asciiTheme="minorEastAsia" w:eastAsiaTheme="minorEastAsia" w:hAnsiTheme="minorEastAsia" w:hint="eastAsia"/>
          <w:b/>
          <w:bCs/>
          <w:sz w:val="28"/>
          <w:szCs w:val="24"/>
          <w:u w:val="single"/>
        </w:rPr>
        <w:t>装卸</w:t>
      </w:r>
      <w:r w:rsidR="00BD027F">
        <w:rPr>
          <w:rFonts w:asciiTheme="minorEastAsia" w:eastAsiaTheme="minorEastAsia" w:hAnsiTheme="minorEastAsia" w:hint="eastAsia"/>
          <w:b/>
          <w:bCs/>
          <w:sz w:val="28"/>
          <w:szCs w:val="24"/>
          <w:u w:val="single"/>
        </w:rPr>
        <w:t xml:space="preserve"> </w:t>
      </w:r>
    </w:p>
    <w:p w:rsidR="00185190" w:rsidRDefault="00185190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2E2030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 w:rsidR="00F418CC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 w:rsidR="00BD027F" w:rsidRPr="00E57A7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北京••怀柔</w:t>
      </w:r>
      <w:r w:rsidR="00BD027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</w:p>
    <w:p w:rsidR="00185190" w:rsidRDefault="00185190" w:rsidP="00A87B0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743A8C"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 w:rsidR="00F418CC" w:rsidRPr="00F418CC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 w:rsidR="00BD027F">
        <w:rPr>
          <w:rFonts w:asciiTheme="minorEastAsia" w:eastAsiaTheme="minorEastAsia" w:hAnsiTheme="minorEastAsia"/>
          <w:b/>
          <w:sz w:val="28"/>
          <w:szCs w:val="24"/>
          <w:u w:val="single"/>
        </w:rPr>
        <w:t>202</w:t>
      </w:r>
      <w:r w:rsidR="00BD027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</w:t>
      </w:r>
      <w:r w:rsidR="00BD027F" w:rsidRPr="00E57A7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</w:t>
      </w:r>
      <w:r w:rsidR="00BD027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5</w:t>
      </w:r>
      <w:r w:rsidR="00BD027F" w:rsidRPr="00E57A7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月1日-</w:t>
      </w:r>
      <w:r w:rsidR="00BD027F">
        <w:rPr>
          <w:rFonts w:asciiTheme="minorEastAsia" w:eastAsiaTheme="minorEastAsia" w:hAnsiTheme="minorEastAsia"/>
          <w:b/>
          <w:sz w:val="28"/>
          <w:szCs w:val="24"/>
          <w:u w:val="single"/>
        </w:rPr>
        <w:t>202</w:t>
      </w:r>
      <w:r w:rsidR="00BD027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</w:t>
      </w:r>
      <w:r w:rsidR="00BD027F" w:rsidRPr="00E57A7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</w:t>
      </w:r>
      <w:r w:rsidR="00BD027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4</w:t>
      </w:r>
      <w:r w:rsidR="00BD027F" w:rsidRPr="00E57A7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月3</w:t>
      </w:r>
      <w:r w:rsidR="00BD027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0</w:t>
      </w:r>
      <w:r w:rsidR="00BD027F" w:rsidRPr="00E57A7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日</w:t>
      </w:r>
      <w:r w:rsidR="00BD027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185190" w:rsidRDefault="00185190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  <w:r w:rsidR="00901FC8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BD027F" w:rsidRPr="00215FA4" w:rsidRDefault="00BD027F" w:rsidP="00BD027F">
      <w:pPr>
        <w:pStyle w:val="a5"/>
        <w:numPr>
          <w:ilvl w:val="0"/>
          <w:numId w:val="27"/>
        </w:numPr>
        <w:ind w:firstLineChars="0"/>
        <w:rPr>
          <w:rFonts w:asciiTheme="minorEastAsia" w:eastAsiaTheme="minorEastAsia" w:hAnsiTheme="minorEastAsia"/>
          <w:bCs/>
          <w:sz w:val="28"/>
          <w:szCs w:val="24"/>
        </w:rPr>
      </w:pPr>
      <w:r w:rsidRPr="00215FA4">
        <w:rPr>
          <w:rFonts w:asciiTheme="minorEastAsia" w:eastAsiaTheme="minorEastAsia" w:hAnsiTheme="minorEastAsia" w:hint="eastAsia"/>
          <w:bCs/>
          <w:sz w:val="28"/>
          <w:szCs w:val="24"/>
        </w:rPr>
        <w:t>本项目要求供应商承担立体库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成品出入库的叉车</w:t>
      </w:r>
      <w:r w:rsidRPr="00215FA4">
        <w:rPr>
          <w:rFonts w:asciiTheme="minorEastAsia" w:eastAsiaTheme="minorEastAsia" w:hAnsiTheme="minorEastAsia" w:hint="eastAsia"/>
          <w:bCs/>
          <w:sz w:val="28"/>
          <w:szCs w:val="24"/>
        </w:rPr>
        <w:t>装卸业务。</w:t>
      </w:r>
    </w:p>
    <w:p w:rsidR="00BD027F" w:rsidRPr="00215FA4" w:rsidRDefault="00BD027F" w:rsidP="00BD027F">
      <w:pPr>
        <w:pStyle w:val="a5"/>
        <w:numPr>
          <w:ilvl w:val="0"/>
          <w:numId w:val="27"/>
        </w:numPr>
        <w:ind w:firstLineChars="0"/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红星公司提供4台叉车用于成品出入库的叉车业务，</w:t>
      </w:r>
      <w:r w:rsidRPr="00215FA4">
        <w:rPr>
          <w:rFonts w:asciiTheme="minorEastAsia" w:eastAsiaTheme="minorEastAsia" w:hAnsiTheme="minorEastAsia" w:hint="eastAsia"/>
          <w:bCs/>
          <w:sz w:val="28"/>
          <w:szCs w:val="24"/>
        </w:rPr>
        <w:t>要求供应商配备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相应的叉车作业人员及装卸作业人员</w:t>
      </w:r>
      <w:r w:rsidRPr="00215FA4">
        <w:rPr>
          <w:rFonts w:asciiTheme="minorEastAsia" w:eastAsiaTheme="minorEastAsia" w:hAnsiTheme="minorEastAsia" w:hint="eastAsia"/>
          <w:bCs/>
          <w:sz w:val="28"/>
          <w:szCs w:val="24"/>
        </w:rPr>
        <w:t>。</w:t>
      </w:r>
    </w:p>
    <w:p w:rsidR="00BD027F" w:rsidRPr="00215FA4" w:rsidRDefault="00BD027F" w:rsidP="00BD027F">
      <w:pPr>
        <w:pStyle w:val="a5"/>
        <w:numPr>
          <w:ilvl w:val="0"/>
          <w:numId w:val="27"/>
        </w:numPr>
        <w:ind w:firstLineChars="0"/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叉车作业人员需具备相应的叉车作业资质，年龄40</w:t>
      </w:r>
      <w:r w:rsidRPr="00215FA4">
        <w:rPr>
          <w:rFonts w:asciiTheme="minorEastAsia" w:eastAsiaTheme="minorEastAsia" w:hAnsiTheme="minorEastAsia" w:hint="eastAsia"/>
          <w:bCs/>
          <w:sz w:val="28"/>
          <w:szCs w:val="24"/>
        </w:rPr>
        <w:t>岁以下（18岁以上）、身体健康、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头脑清晰、适合仓库发货作业的固定叉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lastRenderedPageBreak/>
        <w:t>车</w:t>
      </w:r>
      <w:r w:rsidRPr="00215FA4">
        <w:rPr>
          <w:rFonts w:asciiTheme="minorEastAsia" w:eastAsiaTheme="minorEastAsia" w:hAnsiTheme="minorEastAsia" w:hint="eastAsia"/>
          <w:bCs/>
          <w:sz w:val="28"/>
          <w:szCs w:val="24"/>
        </w:rPr>
        <w:t>工。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装卸作业人员年龄50岁以下（18岁以上）、身体健康、吃苦耐劳、适合装卸作业的固定人员。上述人员均需红星公司确认并备案，</w:t>
      </w:r>
      <w:r w:rsidRPr="00215FA4">
        <w:rPr>
          <w:rFonts w:asciiTheme="minorEastAsia" w:eastAsiaTheme="minorEastAsia" w:hAnsiTheme="minorEastAsia" w:hint="eastAsia"/>
          <w:bCs/>
          <w:sz w:val="28"/>
          <w:szCs w:val="24"/>
        </w:rPr>
        <w:t>如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有</w:t>
      </w:r>
      <w:r w:rsidRPr="00215FA4">
        <w:rPr>
          <w:rFonts w:asciiTheme="minorEastAsia" w:eastAsiaTheme="minorEastAsia" w:hAnsiTheme="minorEastAsia" w:hint="eastAsia"/>
          <w:bCs/>
          <w:sz w:val="28"/>
          <w:szCs w:val="24"/>
        </w:rPr>
        <w:t>调整，需经红星公司事先同意。</w:t>
      </w:r>
    </w:p>
    <w:p w:rsidR="00BD027F" w:rsidRDefault="00BD027F" w:rsidP="00BD027F">
      <w:pPr>
        <w:pStyle w:val="a5"/>
        <w:numPr>
          <w:ilvl w:val="0"/>
          <w:numId w:val="27"/>
        </w:numPr>
        <w:ind w:firstLineChars="0"/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供应商每日需根据红星成品出入库量配备相应的叉车及</w:t>
      </w:r>
      <w:r w:rsidRPr="00215FA4">
        <w:rPr>
          <w:rFonts w:asciiTheme="minorEastAsia" w:eastAsiaTheme="minorEastAsia" w:hAnsiTheme="minorEastAsia" w:hint="eastAsia"/>
          <w:bCs/>
          <w:sz w:val="28"/>
          <w:szCs w:val="24"/>
        </w:rPr>
        <w:t>装卸人员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，</w:t>
      </w:r>
      <w:r w:rsidRPr="00215FA4">
        <w:rPr>
          <w:rFonts w:asciiTheme="minorEastAsia" w:eastAsiaTheme="minorEastAsia" w:hAnsiTheme="minorEastAsia" w:hint="eastAsia"/>
          <w:bCs/>
          <w:sz w:val="28"/>
          <w:szCs w:val="24"/>
        </w:rPr>
        <w:t>不受节假日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（法定节假日除外）</w:t>
      </w:r>
      <w:r w:rsidRPr="00215FA4">
        <w:rPr>
          <w:rFonts w:asciiTheme="minorEastAsia" w:eastAsiaTheme="minorEastAsia" w:hAnsiTheme="minorEastAsia" w:hint="eastAsia"/>
          <w:bCs/>
          <w:sz w:val="28"/>
          <w:szCs w:val="24"/>
        </w:rPr>
        <w:t>、农忙等限制，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确保不因人员不足导致无法满足成品出入库的情况发生，出入库量激增时，如红星公司提供的叉车不能满足需求，需供应商自行补充以满足成品出入库业务的需求</w:t>
      </w:r>
      <w:r w:rsidRPr="00215FA4">
        <w:rPr>
          <w:rFonts w:asciiTheme="minorEastAsia" w:eastAsiaTheme="minorEastAsia" w:hAnsiTheme="minorEastAsia" w:hint="eastAsia"/>
          <w:bCs/>
          <w:sz w:val="28"/>
          <w:szCs w:val="24"/>
        </w:rPr>
        <w:t>。</w:t>
      </w:r>
    </w:p>
    <w:p w:rsidR="00BD027F" w:rsidRDefault="00BD027F" w:rsidP="00BD027F">
      <w:pPr>
        <w:pStyle w:val="a5"/>
        <w:numPr>
          <w:ilvl w:val="0"/>
          <w:numId w:val="27"/>
        </w:numPr>
        <w:ind w:firstLineChars="0"/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供应商叉车装卸人员需遵守红星公司的成品出入库制度，包括且不限于数量清点确认、扫码出入库等，为发货数量及追溯准确性负责。</w:t>
      </w:r>
    </w:p>
    <w:p w:rsidR="00BD027F" w:rsidRDefault="00BD027F" w:rsidP="00BD027F">
      <w:pPr>
        <w:pStyle w:val="a5"/>
        <w:numPr>
          <w:ilvl w:val="0"/>
          <w:numId w:val="27"/>
        </w:numPr>
        <w:ind w:firstLineChars="0"/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供应商叉车装卸人员需妥善使用红星公司提供的工器具，包括且不限于叉车、清洁用具等，遵守叉车使用制度，做好叉车日常检查、保养，如出现人为损坏由供应商负责赔偿。</w:t>
      </w:r>
    </w:p>
    <w:p w:rsidR="00BD027F" w:rsidRPr="00215FA4" w:rsidRDefault="00BD027F" w:rsidP="00BD027F">
      <w:pPr>
        <w:pStyle w:val="a5"/>
        <w:numPr>
          <w:ilvl w:val="0"/>
          <w:numId w:val="27"/>
        </w:numPr>
        <w:ind w:firstLineChars="0"/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供应商负责作业区域的卫生清洁，遵守红星公司仓库卫生管理制度。</w:t>
      </w:r>
    </w:p>
    <w:p w:rsidR="00BD027F" w:rsidRPr="00215FA4" w:rsidRDefault="00BD027F" w:rsidP="00BD027F">
      <w:pPr>
        <w:pStyle w:val="a5"/>
        <w:numPr>
          <w:ilvl w:val="0"/>
          <w:numId w:val="27"/>
        </w:numPr>
        <w:ind w:firstLineChars="0"/>
        <w:rPr>
          <w:rFonts w:asciiTheme="minorEastAsia" w:eastAsiaTheme="minorEastAsia" w:hAnsiTheme="minorEastAsia"/>
          <w:bCs/>
          <w:sz w:val="28"/>
          <w:szCs w:val="24"/>
        </w:rPr>
      </w:pPr>
      <w:r w:rsidRPr="00215FA4">
        <w:rPr>
          <w:rFonts w:asciiTheme="minorEastAsia" w:eastAsiaTheme="minorEastAsia" w:hAnsiTheme="minorEastAsia" w:hint="eastAsia"/>
          <w:bCs/>
          <w:sz w:val="28"/>
          <w:szCs w:val="24"/>
        </w:rPr>
        <w:t>供应商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叉车</w:t>
      </w:r>
      <w:r w:rsidRPr="00215FA4">
        <w:rPr>
          <w:rFonts w:asciiTheme="minorEastAsia" w:eastAsiaTheme="minorEastAsia" w:hAnsiTheme="minorEastAsia" w:hint="eastAsia"/>
          <w:bCs/>
          <w:sz w:val="28"/>
          <w:szCs w:val="24"/>
        </w:rPr>
        <w:t>装卸人员需遵守红星公司厂区各种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安全规定</w:t>
      </w:r>
      <w:r w:rsidRPr="00215FA4">
        <w:rPr>
          <w:rFonts w:asciiTheme="minorEastAsia" w:eastAsiaTheme="minorEastAsia" w:hAnsiTheme="minorEastAsia" w:hint="eastAsia"/>
          <w:bCs/>
          <w:sz w:val="28"/>
          <w:szCs w:val="24"/>
        </w:rPr>
        <w:t>，不得在库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区及厂区内吃东西、随地吐痰、乱扔纸屑、上班时间不得饮酒、</w:t>
      </w:r>
      <w:r w:rsidRPr="00215FA4">
        <w:rPr>
          <w:rFonts w:asciiTheme="minorEastAsia" w:eastAsiaTheme="minorEastAsia" w:hAnsiTheme="minorEastAsia" w:hint="eastAsia"/>
          <w:bCs/>
          <w:sz w:val="28"/>
          <w:szCs w:val="24"/>
        </w:rPr>
        <w:t>不得在库区及厂区内吸烟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等</w:t>
      </w:r>
      <w:r w:rsidRPr="00215FA4">
        <w:rPr>
          <w:rFonts w:asciiTheme="minorEastAsia" w:eastAsiaTheme="minorEastAsia" w:hAnsiTheme="minorEastAsia" w:hint="eastAsia"/>
          <w:bCs/>
          <w:sz w:val="28"/>
          <w:szCs w:val="24"/>
        </w:rPr>
        <w:t>。</w:t>
      </w:r>
    </w:p>
    <w:p w:rsidR="00BD027F" w:rsidRPr="00215FA4" w:rsidRDefault="00BD027F" w:rsidP="00BD027F">
      <w:pPr>
        <w:pStyle w:val="a5"/>
        <w:numPr>
          <w:ilvl w:val="0"/>
          <w:numId w:val="27"/>
        </w:numPr>
        <w:ind w:firstLineChars="0"/>
        <w:rPr>
          <w:rFonts w:asciiTheme="minorEastAsia" w:eastAsiaTheme="minorEastAsia" w:hAnsiTheme="minorEastAsia"/>
          <w:bCs/>
          <w:sz w:val="28"/>
          <w:szCs w:val="24"/>
        </w:rPr>
      </w:pPr>
      <w:r w:rsidRPr="00215FA4">
        <w:rPr>
          <w:rFonts w:asciiTheme="minorEastAsia" w:eastAsiaTheme="minorEastAsia" w:hAnsiTheme="minorEastAsia" w:hint="eastAsia"/>
          <w:bCs/>
          <w:sz w:val="28"/>
          <w:szCs w:val="24"/>
        </w:rPr>
        <w:t>供应商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叉车</w:t>
      </w:r>
      <w:r w:rsidRPr="00215FA4">
        <w:rPr>
          <w:rFonts w:asciiTheme="minorEastAsia" w:eastAsiaTheme="minorEastAsia" w:hAnsiTheme="minorEastAsia" w:hint="eastAsia"/>
          <w:bCs/>
          <w:sz w:val="28"/>
          <w:szCs w:val="24"/>
        </w:rPr>
        <w:t>装卸人员必须严格按要求着装和佩戴防护用具。上岗前必须接受岗前培训。</w:t>
      </w:r>
    </w:p>
    <w:p w:rsidR="00815B8C" w:rsidRPr="00BD027F" w:rsidRDefault="00815B8C" w:rsidP="00815B8C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C7615">
        <w:rPr>
          <w:rFonts w:asciiTheme="minorEastAsia" w:eastAsiaTheme="minorEastAsia" w:hAnsiTheme="minorEastAsia"/>
          <w:sz w:val="28"/>
          <w:szCs w:val="24"/>
          <w:u w:val="single"/>
        </w:rPr>
        <w:t>50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97256"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066BA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9066BA"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 w:rsidRPr="009066B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Pr="009066B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Pr="009066BA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/>
          <w:sz w:val="28"/>
          <w:szCs w:val="24"/>
        </w:rPr>
        <w:t>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BD027F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BD027F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F7D85" w:rsidRPr="00185190" w:rsidRDefault="00F573BF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sz w:val="28"/>
          <w:szCs w:val="24"/>
        </w:rPr>
        <w:t>行业基本资质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要求：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  <w:r w:rsidR="00BD027F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</w:t>
      </w:r>
      <w:r w:rsidR="0018519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</w:t>
      </w:r>
    </w:p>
    <w:p w:rsidR="00185190" w:rsidRPr="00185190" w:rsidRDefault="00185190" w:rsidP="00185190">
      <w:pPr>
        <w:rPr>
          <w:rFonts w:asciiTheme="minorEastAsia" w:eastAsiaTheme="minorEastAsia" w:hAnsiTheme="minorEastAsia"/>
          <w:sz w:val="28"/>
          <w:szCs w:val="24"/>
        </w:rPr>
      </w:pPr>
    </w:p>
    <w:p w:rsidR="00750D08" w:rsidRPr="00815B8C" w:rsidRDefault="00F573BF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A818EF" w:rsidRPr="004C54D6">
        <w:rPr>
          <w:rFonts w:asciiTheme="minorEastAsia" w:eastAsiaTheme="minorEastAsia" w:hAnsiTheme="minorEastAsia" w:hint="eastAsia"/>
          <w:b/>
          <w:sz w:val="28"/>
          <w:szCs w:val="24"/>
        </w:rPr>
        <w:t>（严格按如下顺序，并提交目录</w:t>
      </w:r>
      <w:r w:rsidR="007C3672" w:rsidRPr="004C54D6">
        <w:rPr>
          <w:rFonts w:asciiTheme="minorEastAsia" w:eastAsiaTheme="minorEastAsia" w:hAnsiTheme="minorEastAsia" w:hint="eastAsia"/>
          <w:b/>
          <w:sz w:val="28"/>
          <w:szCs w:val="24"/>
        </w:rPr>
        <w:t>）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7C3672">
        <w:rPr>
          <w:rFonts w:asciiTheme="minorEastAsia" w:eastAsiaTheme="minorEastAsia" w:hAnsiTheme="minorEastAsia" w:hint="eastAsia"/>
          <w:b/>
          <w:sz w:val="28"/>
          <w:szCs w:val="24"/>
        </w:rPr>
        <w:t>文件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1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C1FAE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</w:t>
      </w:r>
      <w:r w:rsidR="0087417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2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2E2030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相关</w:t>
      </w:r>
      <w:r w:rsidR="002E2030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证明</w:t>
      </w:r>
    </w:p>
    <w:p w:rsidR="004C54D6" w:rsidRDefault="0087417A" w:rsidP="004C54D6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3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5B17AC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7C3672" w:rsidRDefault="007C3672" w:rsidP="004C54D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附件4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066BA"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发生</w:t>
      </w:r>
      <w:r w:rsidR="009066BA">
        <w:rPr>
          <w:rFonts w:asciiTheme="minorEastAsia" w:eastAsiaTheme="minorEastAsia" w:hAnsiTheme="minorEastAsia" w:hint="eastAsia"/>
          <w:sz w:val="28"/>
          <w:szCs w:val="24"/>
          <w:u w:val="single"/>
        </w:rPr>
        <w:t>过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骗取中标</w:t>
      </w:r>
      <w:r w:rsidR="009066BA">
        <w:rPr>
          <w:rFonts w:asciiTheme="minorEastAsia" w:eastAsiaTheme="minorEastAsia" w:hAnsiTheme="minorEastAsia" w:hint="eastAsia"/>
          <w:sz w:val="28"/>
          <w:szCs w:val="24"/>
          <w:u w:val="single"/>
        </w:rPr>
        <w:t>等违纪不良行为以及</w:t>
      </w:r>
      <w:r w:rsidR="009066B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最近三年</w:t>
      </w:r>
      <w:r w:rsidRPr="004C54D6"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DE7B6B" w:rsidRPr="008717B0" w:rsidRDefault="007C3672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</w:t>
      </w:r>
      <w:r w:rsidR="00DE7B6B"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7C3672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5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7C3672" w:rsidRPr="004C54D6"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DE7B6B" w:rsidRDefault="007C3672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附件6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DE7B6B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 w:rsidR="00DE7B6B" w:rsidRPr="004C54D6"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DE7B6B" w:rsidRPr="007C3672" w:rsidRDefault="007C3672" w:rsidP="007C3672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附件7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3B46B3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7C3672" w:rsidRPr="00031CF8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031CF8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031CF8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031CF8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7C3672" w:rsidRPr="00031CF8">
        <w:rPr>
          <w:rFonts w:asciiTheme="minorEastAsia" w:eastAsiaTheme="minorEastAsia" w:hAnsiTheme="minorEastAsia" w:hint="eastAsia"/>
          <w:b/>
          <w:sz w:val="28"/>
          <w:szCs w:val="24"/>
        </w:rPr>
        <w:t>文件</w:t>
      </w:r>
      <w:r w:rsidR="0010374E" w:rsidRPr="00031CF8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8717B0" w:rsidRDefault="00A34BF4" w:rsidP="007C3672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8</w:t>
      </w:r>
      <w:r w:rsidR="004332A9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BD027F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</w:t>
      </w:r>
    </w:p>
    <w:p w:rsidR="00381304" w:rsidRDefault="00381304" w:rsidP="00381304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行业基本资质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文件一项仅可对应</w:t>
      </w: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一个序号，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如8-1，8-2等）</w:t>
      </w:r>
    </w:p>
    <w:p w:rsidR="004C54D6" w:rsidRPr="004C54D6" w:rsidRDefault="004C54D6" w:rsidP="004C54D6">
      <w:pPr>
        <w:rPr>
          <w:rFonts w:asciiTheme="minorEastAsia" w:eastAsiaTheme="minorEastAsia" w:hAnsiTheme="minorEastAsia"/>
          <w:sz w:val="28"/>
          <w:szCs w:val="24"/>
          <w:u w:val="single"/>
        </w:rPr>
      </w:pP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4．其它文件：</w:t>
      </w:r>
    </w:p>
    <w:p w:rsidR="00A75D24" w:rsidRDefault="004C54D6" w:rsidP="004C54D6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 w:rsidRPr="004C54D6">
        <w:rPr>
          <w:rFonts w:asciiTheme="minorEastAsia" w:eastAsiaTheme="minorEastAsia" w:hAnsiTheme="minorEastAsia" w:hint="eastAsia"/>
          <w:sz w:val="28"/>
          <w:szCs w:val="24"/>
        </w:rPr>
        <w:t>附件9</w:t>
      </w:r>
      <w:r w:rsidR="00A75D24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  </w:t>
      </w:r>
    </w:p>
    <w:p w:rsidR="00381304" w:rsidRDefault="00381304" w:rsidP="00381304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自愿提供除以上必备文件外的其它文件，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如9-1，9-2等，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不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可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8项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必备文件中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）</w:t>
      </w:r>
    </w:p>
    <w:p w:rsidR="004C54D6" w:rsidRPr="00381304" w:rsidRDefault="004C54D6" w:rsidP="00A75D24">
      <w:pPr>
        <w:pStyle w:val="a5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DE3E45" w:rsidRPr="00885507" w:rsidRDefault="0003678A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color w:val="FF0000"/>
        </w:rPr>
        <w:t>现行合作供应商须按要求提供相应的资质文件；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 w:rsidR="0014703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纸质版、电子版各一份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251A5F" w:rsidRDefault="00F573BF" w:rsidP="00F573BF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B7069B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 w:rsidR="0014703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（每页加盖公章）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A36970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A36970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28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人处</w:t>
      </w:r>
      <w:r w:rsidR="0014703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（纸质版）</w:t>
      </w:r>
      <w:r w:rsidR="006649C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5C336E" w:rsidRPr="00F573BF" w:rsidRDefault="00CE6811" w:rsidP="00CE6811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（从目录开始至最后一页资质文件）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盖红章扫描件</w:t>
      </w:r>
      <w:r w:rsidR="00E20956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A36970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A36970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28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="00E20956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</w:t>
      </w:r>
      <w:r w:rsidR="0014703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（电子版）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:rsidR="003533D9" w:rsidRDefault="003533D9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A87B0F" w:rsidRPr="00164E81" w:rsidRDefault="00990E23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D027F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5C336E" w:rsidRDefault="005C336E" w:rsidP="00990E2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6688D" w:rsidRPr="00164E81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资质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经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我公司法</w:t>
      </w:r>
      <w:proofErr w:type="gramStart"/>
      <w:r w:rsidR="008A48A6"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 w:rsidR="008A48A6">
        <w:rPr>
          <w:rFonts w:asciiTheme="minorEastAsia" w:eastAsiaTheme="minorEastAsia" w:hAnsiTheme="minorEastAsia" w:hint="eastAsia"/>
          <w:sz w:val="28"/>
          <w:szCs w:val="24"/>
        </w:rPr>
        <w:t>部门资格预审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合格后</w:t>
      </w:r>
      <w:r w:rsidR="00B86E47" w:rsidRPr="00A36970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96688D" w:rsidRPr="00A36970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A36970" w:rsidRPr="00205E0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3 </w:t>
      </w:r>
      <w:r w:rsidR="00A36970" w:rsidRPr="00A36970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A36970" w:rsidRPr="00205E0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17 </w:t>
      </w:r>
      <w:r w:rsidR="00A36970" w:rsidRPr="00A36970">
        <w:rPr>
          <w:rFonts w:asciiTheme="minorEastAsia" w:eastAsiaTheme="minorEastAsia" w:hAnsiTheme="minorEastAsia" w:hint="eastAsia"/>
          <w:sz w:val="28"/>
          <w:szCs w:val="24"/>
        </w:rPr>
        <w:t xml:space="preserve">日-   </w:t>
      </w:r>
      <w:r w:rsidR="00A36970" w:rsidRPr="00205E0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3 </w:t>
      </w:r>
      <w:r w:rsidR="00A36970" w:rsidRPr="00A36970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A36970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36970" w:rsidRPr="00A3697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27 </w:t>
      </w:r>
      <w:r w:rsidR="00A36970" w:rsidRPr="00A36970">
        <w:rPr>
          <w:rFonts w:asciiTheme="minorEastAsia" w:eastAsiaTheme="minorEastAsia" w:hAnsiTheme="minorEastAsia" w:hint="eastAsia"/>
          <w:sz w:val="28"/>
          <w:szCs w:val="24"/>
        </w:rPr>
        <w:t>日期间，</w:t>
      </w:r>
      <w:r w:rsidR="00B86E47" w:rsidRPr="00A36970">
        <w:rPr>
          <w:rFonts w:asciiTheme="minorEastAsia" w:eastAsiaTheme="minorEastAsia" w:hAnsiTheme="minorEastAsia" w:hint="eastAsia"/>
          <w:sz w:val="28"/>
          <w:szCs w:val="24"/>
        </w:rPr>
        <w:t>支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付</w:t>
      </w:r>
      <w:r w:rsidR="0024416C"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保证金</w:t>
      </w:r>
      <w:r w:rsidR="00205E0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D027F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205E0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D5B6E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24416C">
        <w:rPr>
          <w:rFonts w:asciiTheme="minorEastAsia" w:eastAsiaTheme="minorEastAsia" w:hAnsiTheme="minorEastAsia" w:hint="eastAsia"/>
          <w:sz w:val="28"/>
          <w:szCs w:val="24"/>
          <w:u w:val="single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86E47" w:rsidRPr="00164E81" w:rsidRDefault="0024416C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结束后</w:t>
      </w:r>
      <w:r w:rsidR="00CC58C0" w:rsidRPr="00164E81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未中标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的投标人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中标者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投标保证金转为质保金。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合同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终止且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无争议后退回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D027F" w:rsidRPr="00BD027F" w:rsidRDefault="00750D08" w:rsidP="00BD027F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BD027F" w:rsidRPr="005C336E" w:rsidRDefault="00BD027F" w:rsidP="00BD027F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 w:rsidRPr="00E3414E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E3414E">
        <w:rPr>
          <w:rFonts w:asciiTheme="minorEastAsia" w:eastAsiaTheme="minorEastAsia" w:hAnsiTheme="minorEastAsia" w:hint="eastAsia"/>
          <w:sz w:val="28"/>
          <w:szCs w:val="24"/>
          <w:u w:val="single"/>
        </w:rPr>
        <w:t>北京</w:t>
      </w:r>
      <w:proofErr w:type="gramStart"/>
      <w:r w:rsidRPr="00E3414E">
        <w:rPr>
          <w:rFonts w:asciiTheme="minorEastAsia" w:eastAsiaTheme="minorEastAsia" w:hAnsiTheme="minorEastAsia" w:hint="eastAsia"/>
          <w:sz w:val="28"/>
          <w:szCs w:val="24"/>
          <w:u w:val="single"/>
        </w:rPr>
        <w:t>京</w:t>
      </w:r>
      <w:proofErr w:type="gramEnd"/>
      <w:r w:rsidRPr="00E3414E">
        <w:rPr>
          <w:rFonts w:asciiTheme="minorEastAsia" w:eastAsiaTheme="minorEastAsia" w:hAnsiTheme="minorEastAsia" w:hint="eastAsia"/>
          <w:sz w:val="28"/>
          <w:szCs w:val="24"/>
          <w:u w:val="single"/>
        </w:rPr>
        <w:t>星泰商贸有限公司</w:t>
      </w:r>
      <w:r w:rsidRPr="00E3414E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BD027F" w:rsidRPr="005C336E" w:rsidRDefault="00BD027F" w:rsidP="00BD027F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 w:rsidRPr="00E3414E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E3414E">
        <w:rPr>
          <w:rFonts w:asciiTheme="minorEastAsia" w:eastAsiaTheme="minorEastAsia" w:hAnsiTheme="minorEastAsia" w:hint="eastAsia"/>
          <w:sz w:val="28"/>
          <w:szCs w:val="24"/>
          <w:u w:val="single"/>
        </w:rPr>
        <w:t>华夏银行北京国贸支行</w:t>
      </w:r>
      <w:r w:rsidRPr="00E3414E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BD027F" w:rsidRPr="005C336E" w:rsidRDefault="00BD027F" w:rsidP="00BD027F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10263000000671186</w:t>
      </w:r>
    </w:p>
    <w:p w:rsidR="0027429D" w:rsidRPr="0027429D" w:rsidRDefault="0027429D" w:rsidP="00DA6140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5C336E" w:rsidRDefault="005C336E" w:rsidP="00E5412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82EE8" w:rsidRPr="00F573BF" w:rsidRDefault="001A7380" w:rsidP="00BB628C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F573B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36970">
        <w:rPr>
          <w:rFonts w:asciiTheme="minorEastAsia" w:eastAsiaTheme="minorEastAsia" w:hAnsiTheme="minorEastAsia" w:hint="eastAsia"/>
          <w:sz w:val="28"/>
          <w:szCs w:val="24"/>
          <w:u w:val="single"/>
        </w:rPr>
        <w:t>2022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36970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36970">
        <w:rPr>
          <w:rFonts w:asciiTheme="minorEastAsia" w:eastAsiaTheme="minorEastAsia" w:hAnsiTheme="minorEastAsia" w:hint="eastAsia"/>
          <w:sz w:val="28"/>
          <w:szCs w:val="24"/>
          <w:u w:val="single"/>
        </w:rPr>
        <w:t>28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A36970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A36970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36970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A36970">
        <w:rPr>
          <w:rFonts w:asciiTheme="minorEastAsia" w:eastAsiaTheme="minorEastAsia" w:hAnsiTheme="minorEastAsia" w:hint="eastAsia"/>
          <w:sz w:val="28"/>
          <w:szCs w:val="24"/>
          <w:u w:val="single"/>
        </w:rPr>
        <w:t>16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BB628C" w:rsidRDefault="006C02CE" w:rsidP="00BB628C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BB628C">
        <w:rPr>
          <w:rFonts w:asciiTheme="minorEastAsia" w:eastAsiaTheme="minorEastAsia" w:hAnsiTheme="minorEastAsia" w:hint="eastAsia"/>
          <w:sz w:val="28"/>
          <w:szCs w:val="24"/>
        </w:rPr>
        <w:t>实地或电话考察；</w:t>
      </w:r>
    </w:p>
    <w:p w:rsidR="00F84E72" w:rsidRDefault="006C02CE" w:rsidP="00554370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F573BF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Pr="00F573BF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554370" w:rsidRPr="00554370" w:rsidRDefault="00554370" w:rsidP="00554370">
      <w:pPr>
        <w:ind w:firstLineChars="500" w:firstLine="1400"/>
        <w:rPr>
          <w:rFonts w:asciiTheme="minorEastAsia" w:eastAsiaTheme="minorEastAsia" w:hAnsiTheme="minorEastAsia"/>
          <w:color w:val="FF0000"/>
          <w:sz w:val="28"/>
          <w:szCs w:val="24"/>
        </w:rPr>
      </w:pPr>
      <w:r w:rsidRPr="00554370">
        <w:rPr>
          <w:rFonts w:asciiTheme="minorEastAsia" w:eastAsiaTheme="minorEastAsia" w:hAnsiTheme="minorEastAsia" w:hint="eastAsia"/>
          <w:color w:val="FF0000"/>
          <w:sz w:val="28"/>
          <w:szCs w:val="24"/>
          <w:highlight w:val="yellow"/>
        </w:rPr>
        <w:lastRenderedPageBreak/>
        <w:t>注：资质审核通过后，我司将组织现场沟通会</w:t>
      </w:r>
      <w:r w:rsidR="00773E9C">
        <w:rPr>
          <w:rFonts w:asciiTheme="minorEastAsia" w:eastAsiaTheme="minorEastAsia" w:hAnsiTheme="minorEastAsia" w:hint="eastAsia"/>
          <w:color w:val="FF0000"/>
          <w:sz w:val="28"/>
          <w:szCs w:val="24"/>
          <w:highlight w:val="yellow"/>
        </w:rPr>
        <w:t>，具体时间另行通知</w:t>
      </w:r>
      <w:r w:rsidRPr="00554370">
        <w:rPr>
          <w:rFonts w:asciiTheme="minorEastAsia" w:eastAsiaTheme="minorEastAsia" w:hAnsiTheme="minorEastAsia" w:hint="eastAsia"/>
          <w:color w:val="FF0000"/>
          <w:sz w:val="28"/>
          <w:szCs w:val="24"/>
          <w:highlight w:val="yellow"/>
        </w:rPr>
        <w:t>。</w:t>
      </w:r>
      <w:r>
        <w:rPr>
          <w:rFonts w:asciiTheme="minorEastAsia" w:eastAsiaTheme="minorEastAsia" w:hAnsiTheme="minorEastAsia" w:hint="eastAsia"/>
          <w:color w:val="FF0000"/>
          <w:sz w:val="28"/>
          <w:szCs w:val="24"/>
        </w:rPr>
        <w:t xml:space="preserve"> </w:t>
      </w:r>
    </w:p>
    <w:p w:rsidR="00BB628C" w:rsidRPr="00BB628C" w:rsidRDefault="00BB628C" w:rsidP="00BB628C">
      <w:pPr>
        <w:rPr>
          <w:rFonts w:asciiTheme="minorEastAsia" w:eastAsiaTheme="minorEastAsia" w:hAnsiTheme="minorEastAsia"/>
          <w:sz w:val="28"/>
          <w:szCs w:val="24"/>
        </w:rPr>
      </w:pPr>
    </w:p>
    <w:p w:rsidR="00F573BF" w:rsidRDefault="00F573BF" w:rsidP="00F573BF">
      <w:pPr>
        <w:rPr>
          <w:rFonts w:asciiTheme="minorEastAsia" w:eastAsiaTheme="minorEastAsia" w:hAnsiTheme="minorEastAsia"/>
          <w:b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6649C5" w:rsidRDefault="006649C5" w:rsidP="00F573B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</w:t>
      </w:r>
      <w:r w:rsidR="00A3697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A3697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17 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日- 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A3697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A3697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27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F573BF" w:rsidRPr="006649C5" w:rsidRDefault="00CE6811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</w:t>
      </w:r>
      <w:r w:rsidR="00F573BF" w:rsidRPr="006649C5">
        <w:rPr>
          <w:rFonts w:asciiTheme="minorEastAsia" w:eastAsiaTheme="minorEastAsia" w:hAnsiTheme="minorEastAsia" w:hint="eastAsia"/>
          <w:sz w:val="28"/>
          <w:szCs w:val="24"/>
        </w:rPr>
        <w:t>后发送招标文件</w:t>
      </w:r>
      <w:r w:rsidR="00B77876" w:rsidRPr="006649C5"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F573BF" w:rsidRPr="006649C5" w:rsidRDefault="00F573BF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F573BF" w:rsidRPr="00164E81" w:rsidRDefault="00F573BF" w:rsidP="00F573BF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F573BF" w:rsidRDefault="00F573BF" w:rsidP="00F573BF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6649C5" w:rsidRDefault="00F573BF" w:rsidP="006649C5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文件分别密封；（封皮及密封条参考附件）</w:t>
      </w:r>
    </w:p>
    <w:p w:rsidR="00BB628C" w:rsidRDefault="00BB628C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6649C5" w:rsidRPr="006649C5" w:rsidRDefault="006649C5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6649C5" w:rsidRPr="00E20956" w:rsidRDefault="006649C5" w:rsidP="006649C5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</w:t>
      </w:r>
      <w:r w:rsidR="00AC45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确定</w:t>
      </w:r>
      <w:r w:rsidR="003836A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649C5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24416C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A36970">
        <w:rPr>
          <w:rFonts w:asciiTheme="minorEastAsia" w:eastAsiaTheme="minorEastAsia" w:hAnsiTheme="minorEastAsia" w:hint="eastAsia"/>
          <w:sz w:val="28"/>
          <w:szCs w:val="24"/>
          <w:u w:val="single"/>
        </w:rPr>
        <w:t>刘婧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</w:t>
      </w:r>
      <w:r w:rsidR="00A36970">
        <w:rPr>
          <w:rFonts w:asciiTheme="minorEastAsia" w:eastAsiaTheme="minorEastAsia" w:hAnsiTheme="minorEastAsia"/>
          <w:sz w:val="28"/>
          <w:szCs w:val="24"/>
          <w:u w:val="single"/>
        </w:rPr>
        <w:t>806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 w:rsidRPr="00164E81"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A36970">
        <w:rPr>
          <w:rFonts w:asciiTheme="minorEastAsia" w:eastAsiaTheme="minorEastAsia" w:hAnsiTheme="minorEastAsia" w:hint="eastAsia"/>
          <w:sz w:val="28"/>
          <w:szCs w:val="24"/>
          <w:u w:val="single"/>
        </w:rPr>
        <w:t>lj13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BD027F">
        <w:rPr>
          <w:rFonts w:asciiTheme="minorEastAsia" w:eastAsiaTheme="minorEastAsia" w:hAnsiTheme="minorEastAsia" w:hint="eastAsia"/>
          <w:sz w:val="28"/>
          <w:szCs w:val="24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CE6811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项目技术咨询联系人</w:t>
      </w:r>
    </w:p>
    <w:p w:rsidR="00BD027F" w:rsidRPr="00164E81" w:rsidRDefault="00BD027F" w:rsidP="00BD027F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杨磊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</w:t>
      </w:r>
    </w:p>
    <w:p w:rsidR="00BD027F" w:rsidRPr="00164E81" w:rsidRDefault="00BD027F" w:rsidP="00BD027F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8001108003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</w:p>
    <w:p w:rsidR="00141D13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BD027F" w:rsidRPr="00164E81" w:rsidRDefault="00BD027F" w:rsidP="00BD027F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京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星泰商贸有限公司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BD027F" w:rsidRPr="00164E81" w:rsidRDefault="00BD027F" w:rsidP="00BD027F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202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2年 </w:t>
      </w:r>
      <w:r w:rsidR="00A36970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月 </w:t>
      </w:r>
      <w:r w:rsidR="00A36970">
        <w:rPr>
          <w:rFonts w:asciiTheme="minorEastAsia" w:eastAsiaTheme="minorEastAsia" w:hAnsiTheme="minorEastAsia" w:hint="eastAsia"/>
          <w:sz w:val="28"/>
          <w:szCs w:val="24"/>
          <w:u w:val="single"/>
        </w:rPr>
        <w:t>14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日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</w:t>
      </w:r>
    </w:p>
    <w:p w:rsidR="00815B8C" w:rsidRDefault="00B60C0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15B8C" w:rsidRDefault="002E1821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1：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2E1821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/>
          <w:sz w:val="28"/>
          <w:szCs w:val="24"/>
        </w:rPr>
        <w:t>2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2E1821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/>
          <w:sz w:val="28"/>
          <w:szCs w:val="24"/>
        </w:rPr>
        <w:t>3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</w:t>
      </w:r>
      <w:r w:rsidR="003836AE"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4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CE6811" w:rsidRDefault="00CE6811" w:rsidP="00CE68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CE6811" w:rsidRPr="00CE6811" w:rsidRDefault="00CE6811" w:rsidP="00CE68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</w:t>
      </w:r>
      <w:r w:rsidR="000F654A" w:rsidRPr="000F654A"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 w:rsidR="000F654A" w:rsidRPr="000F654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="000F654A" w:rsidRPr="000F654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0F654A" w:rsidRPr="000F654A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0F654A"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承诺人</w:t>
      </w:r>
      <w:r>
        <w:rPr>
          <w:rFonts w:asciiTheme="minorEastAsia" w:eastAsiaTheme="minorEastAsia" w:hAnsiTheme="minorEastAsia" w:hint="eastAsia"/>
          <w:sz w:val="28"/>
          <w:szCs w:val="24"/>
        </w:rPr>
        <w:t>名称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CE6811" w:rsidRDefault="00CE6811" w:rsidP="00CE681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CE6811" w:rsidRPr="00164E81" w:rsidRDefault="00CE6811" w:rsidP="00CE681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E6811" w:rsidRP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CE6811" w:rsidRPr="00CE6811" w:rsidRDefault="00CE6811" w:rsidP="003F65A2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F654A" w:rsidRDefault="000F654A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Pr="002E1821" w:rsidRDefault="00CE6811" w:rsidP="00CE6811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:rsidR="00CE6811" w:rsidRPr="00164E81" w:rsidRDefault="00CE6811" w:rsidP="00CE681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CE6811" w:rsidRPr="00164E81" w:rsidRDefault="00CE6811" w:rsidP="00CE6811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CE6811" w:rsidRPr="002E1821" w:rsidRDefault="00CE6811" w:rsidP="002E1821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 w:rsidR="002E1821"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 xml:space="preserve">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 w:rsidR="002E182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</w:p>
    <w:p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</w:p>
    <w:p w:rsidR="00CE6811" w:rsidRPr="00164E81" w:rsidRDefault="00CE6811" w:rsidP="00CE6811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CE6811" w:rsidTr="00BA7B6F">
        <w:trPr>
          <w:trHeight w:val="2469"/>
          <w:jc w:val="center"/>
        </w:trPr>
        <w:tc>
          <w:tcPr>
            <w:tcW w:w="7338" w:type="dxa"/>
          </w:tcPr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CE6811" w:rsidTr="00BA7B6F">
        <w:trPr>
          <w:trHeight w:val="2972"/>
          <w:jc w:val="center"/>
        </w:trPr>
        <w:tc>
          <w:tcPr>
            <w:tcW w:w="7338" w:type="dxa"/>
          </w:tcPr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Pr="002E1821" w:rsidRDefault="002E1821" w:rsidP="002E1821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 w:rsidRPr="002E1821"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E1821">
        <w:rPr>
          <w:rFonts w:asciiTheme="minorEastAsia" w:eastAsiaTheme="minorEastAsia" w:hAnsiTheme="minorEastAsia" w:hint="eastAsia"/>
          <w:sz w:val="30"/>
          <w:szCs w:val="30"/>
        </w:rPr>
        <w:t>7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E1821">
        <w:rPr>
          <w:rFonts w:asciiTheme="minorEastAsia" w:eastAsiaTheme="minorEastAsia" w:hAnsiTheme="minorEastAsia" w:hint="eastAsia"/>
          <w:sz w:val="30"/>
          <w:szCs w:val="30"/>
        </w:rPr>
        <w:t>8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</w:t>
      </w:r>
      <w:r w:rsidR="002E1821">
        <w:rPr>
          <w:rFonts w:asciiTheme="minorEastAsia" w:eastAsiaTheme="minorEastAsia" w:hAnsiTheme="minorEastAsia" w:hint="eastAsia"/>
          <w:b/>
          <w:bCs/>
          <w:sz w:val="44"/>
        </w:rPr>
        <w:t>文件</w:t>
      </w:r>
    </w:p>
    <w:p w:rsidR="00865239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2E1821" w:rsidRDefault="002E1821" w:rsidP="00FD446D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 w:rsidRPr="002E1821"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251B7" w:rsidRPr="002E1821" w:rsidRDefault="00D251B7" w:rsidP="002E1821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B60C02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65239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投标报价封皮示例：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D1667C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BE2846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BE2846" w:rsidRPr="00164E81" w:rsidRDefault="00BE2846" w:rsidP="00BD5627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56C6" w:rsidRDefault="008056C6" w:rsidP="00AA7763">
      <w:r>
        <w:separator/>
      </w:r>
    </w:p>
  </w:endnote>
  <w:endnote w:type="continuationSeparator" w:id="0">
    <w:p w:rsidR="008056C6" w:rsidRDefault="008056C6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56C6" w:rsidRDefault="008056C6" w:rsidP="00AA7763">
      <w:r>
        <w:separator/>
      </w:r>
    </w:p>
  </w:footnote>
  <w:footnote w:type="continuationSeparator" w:id="0">
    <w:p w:rsidR="008056C6" w:rsidRDefault="008056C6" w:rsidP="00AA7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hybridMultilevel"/>
    <w:tmpl w:val="41EC472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4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5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68137ED"/>
    <w:multiLevelType w:val="hybridMultilevel"/>
    <w:tmpl w:val="92846154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17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7"/>
  </w:num>
  <w:num w:numId="2">
    <w:abstractNumId w:val="25"/>
  </w:num>
  <w:num w:numId="3">
    <w:abstractNumId w:val="14"/>
  </w:num>
  <w:num w:numId="4">
    <w:abstractNumId w:val="18"/>
  </w:num>
  <w:num w:numId="5">
    <w:abstractNumId w:val="13"/>
  </w:num>
  <w:num w:numId="6">
    <w:abstractNumId w:val="10"/>
  </w:num>
  <w:num w:numId="7">
    <w:abstractNumId w:val="24"/>
  </w:num>
  <w:num w:numId="8">
    <w:abstractNumId w:val="22"/>
  </w:num>
  <w:num w:numId="9">
    <w:abstractNumId w:val="9"/>
  </w:num>
  <w:num w:numId="10">
    <w:abstractNumId w:val="21"/>
  </w:num>
  <w:num w:numId="11">
    <w:abstractNumId w:val="12"/>
  </w:num>
  <w:num w:numId="12">
    <w:abstractNumId w:val="26"/>
  </w:num>
  <w:num w:numId="13">
    <w:abstractNumId w:val="5"/>
  </w:num>
  <w:num w:numId="14">
    <w:abstractNumId w:val="1"/>
  </w:num>
  <w:num w:numId="15">
    <w:abstractNumId w:val="3"/>
  </w:num>
  <w:num w:numId="16">
    <w:abstractNumId w:val="6"/>
  </w:num>
  <w:num w:numId="17">
    <w:abstractNumId w:val="7"/>
  </w:num>
  <w:num w:numId="18">
    <w:abstractNumId w:val="15"/>
  </w:num>
  <w:num w:numId="19">
    <w:abstractNumId w:val="19"/>
  </w:num>
  <w:num w:numId="20">
    <w:abstractNumId w:val="11"/>
  </w:num>
  <w:num w:numId="21">
    <w:abstractNumId w:val="20"/>
  </w:num>
  <w:num w:numId="22">
    <w:abstractNumId w:val="0"/>
  </w:num>
  <w:num w:numId="23">
    <w:abstractNumId w:val="4"/>
  </w:num>
  <w:num w:numId="24">
    <w:abstractNumId w:val="23"/>
  </w:num>
  <w:num w:numId="25">
    <w:abstractNumId w:val="2"/>
  </w:num>
  <w:num w:numId="26">
    <w:abstractNumId w:val="16"/>
  </w:num>
  <w:num w:numId="2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4703A"/>
    <w:rsid w:val="001501ED"/>
    <w:rsid w:val="00164E81"/>
    <w:rsid w:val="00175D73"/>
    <w:rsid w:val="00185190"/>
    <w:rsid w:val="00194662"/>
    <w:rsid w:val="001970C4"/>
    <w:rsid w:val="001A7380"/>
    <w:rsid w:val="001D1F26"/>
    <w:rsid w:val="00205E03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304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313FD"/>
    <w:rsid w:val="00533B73"/>
    <w:rsid w:val="00535910"/>
    <w:rsid w:val="0055437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20DBA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41DA"/>
    <w:rsid w:val="007710CB"/>
    <w:rsid w:val="00773E9C"/>
    <w:rsid w:val="00777933"/>
    <w:rsid w:val="007828B4"/>
    <w:rsid w:val="007851EE"/>
    <w:rsid w:val="007924FF"/>
    <w:rsid w:val="0079760E"/>
    <w:rsid w:val="007B468F"/>
    <w:rsid w:val="007C0DEC"/>
    <w:rsid w:val="007C3672"/>
    <w:rsid w:val="007D1D8D"/>
    <w:rsid w:val="007E2E7C"/>
    <w:rsid w:val="007F4323"/>
    <w:rsid w:val="007F729F"/>
    <w:rsid w:val="007F7D85"/>
    <w:rsid w:val="00802A36"/>
    <w:rsid w:val="008056C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C7615"/>
    <w:rsid w:val="009E0C89"/>
    <w:rsid w:val="00A00C8F"/>
    <w:rsid w:val="00A02749"/>
    <w:rsid w:val="00A12A1D"/>
    <w:rsid w:val="00A22ECC"/>
    <w:rsid w:val="00A25FB9"/>
    <w:rsid w:val="00A34BF4"/>
    <w:rsid w:val="00A36970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87758"/>
    <w:rsid w:val="00BA00A4"/>
    <w:rsid w:val="00BB628C"/>
    <w:rsid w:val="00BB780D"/>
    <w:rsid w:val="00BC784D"/>
    <w:rsid w:val="00BD027F"/>
    <w:rsid w:val="00BD3E57"/>
    <w:rsid w:val="00BD4303"/>
    <w:rsid w:val="00BD5627"/>
    <w:rsid w:val="00BD6201"/>
    <w:rsid w:val="00BD73D1"/>
    <w:rsid w:val="00BE2846"/>
    <w:rsid w:val="00BF6492"/>
    <w:rsid w:val="00C052AD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C519B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0AA0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E20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E20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8D7946B-727C-463D-B29F-CA4F061FE9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792</TotalTime>
  <Pages>19</Pages>
  <Words>655</Words>
  <Characters>3735</Characters>
  <Application>Microsoft Office Word</Application>
  <DocSecurity>0</DocSecurity>
  <Lines>31</Lines>
  <Paragraphs>8</Paragraphs>
  <ScaleCrop>false</ScaleCrop>
  <Company>Dell Computer</Company>
  <LinksUpToDate>false</LinksUpToDate>
  <CharactersWithSpaces>4382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125</cp:revision>
  <dcterms:created xsi:type="dcterms:W3CDTF">2017-08-23T03:19:00Z</dcterms:created>
  <dcterms:modified xsi:type="dcterms:W3CDTF">2022-02-14T03:18:00Z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