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8E3" w:rsidRDefault="00F77F0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408E3" w:rsidRDefault="004408E3">
      <w:pPr>
        <w:rPr>
          <w:rFonts w:ascii="微软雅黑" w:eastAsia="微软雅黑" w:hAnsi="微软雅黑"/>
          <w:b/>
          <w:sz w:val="24"/>
          <w:szCs w:val="24"/>
        </w:rPr>
      </w:pPr>
    </w:p>
    <w:p w:rsidR="004408E3" w:rsidRDefault="00F77F0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厂区环境绿化</w:t>
      </w:r>
      <w:r w:rsidR="00E509A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养护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项目规范化管理、降低成本，根据公司《招标及比价管理制度和程序》文件规定和“公开、公平、公正”的原则，我公司拟对北京红星股份有限公司六曲香分公司-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</w:t>
      </w:r>
      <w:r w:rsidR="00E9384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年厂区环境绿化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408E3" w:rsidRDefault="00F77F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北京红星股份有限公司六曲香分公司厂区环境绿化</w:t>
      </w:r>
      <w:r w:rsidR="00E509A4">
        <w:rPr>
          <w:rFonts w:asciiTheme="minorEastAsia" w:eastAsiaTheme="minorEastAsia" w:hAnsiTheme="minorEastAsia" w:hint="eastAsia"/>
          <w:sz w:val="28"/>
          <w:szCs w:val="24"/>
        </w:rPr>
        <w:t>养护</w:t>
      </w:r>
      <w:r>
        <w:rPr>
          <w:rFonts w:asciiTheme="minorEastAsia" w:eastAsiaTheme="minorEastAsia" w:hAnsiTheme="minorEastAsia" w:hint="eastAsia"/>
          <w:sz w:val="28"/>
          <w:szCs w:val="24"/>
        </w:rPr>
        <w:t>项目</w:t>
      </w:r>
    </w:p>
    <w:p w:rsidR="004408E3" w:rsidRDefault="00F77F0B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5F2AF9">
        <w:rPr>
          <w:rFonts w:asciiTheme="minorEastAsia" w:eastAsiaTheme="minorEastAsia" w:hAnsiTheme="minorEastAsia" w:hint="eastAsia"/>
          <w:b/>
          <w:sz w:val="28"/>
          <w:szCs w:val="24"/>
        </w:rPr>
        <w:t>及内容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408E3" w:rsidRDefault="00F77F0B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1、北京红星股份有限公司六曲香分公司厂区；</w:t>
      </w:r>
    </w:p>
    <w:p w:rsidR="00E9384B" w:rsidRDefault="00F77F0B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</w:t>
      </w:r>
      <w:r w:rsidR="00E9384B">
        <w:rPr>
          <w:rFonts w:ascii="宋体" w:hAnsi="宋体" w:cs="宋体" w:hint="eastAsia"/>
          <w:bCs/>
          <w:sz w:val="28"/>
          <w:szCs w:val="28"/>
        </w:rPr>
        <w:t>、厂区</w:t>
      </w:r>
      <w:proofErr w:type="gramStart"/>
      <w:r w:rsidR="00E9384B">
        <w:rPr>
          <w:rFonts w:ascii="宋体" w:hAnsi="宋体" w:cs="宋体" w:hint="eastAsia"/>
          <w:bCs/>
          <w:sz w:val="28"/>
          <w:szCs w:val="28"/>
        </w:rPr>
        <w:t>内绿植</w:t>
      </w:r>
      <w:proofErr w:type="gramEnd"/>
      <w:r>
        <w:rPr>
          <w:rFonts w:ascii="宋体" w:hAnsi="宋体" w:cs="宋体" w:hint="eastAsia"/>
          <w:bCs/>
          <w:sz w:val="28"/>
          <w:szCs w:val="28"/>
        </w:rPr>
        <w:t>浇灌</w:t>
      </w:r>
      <w:r w:rsidR="00E9384B">
        <w:rPr>
          <w:rFonts w:ascii="宋体" w:hAnsi="宋体" w:cs="宋体" w:hint="eastAsia"/>
          <w:bCs/>
          <w:sz w:val="28"/>
          <w:szCs w:val="28"/>
        </w:rPr>
        <w:t>养护</w:t>
      </w:r>
      <w:r>
        <w:rPr>
          <w:rFonts w:ascii="宋体" w:hAnsi="宋体" w:cs="宋体" w:hint="eastAsia"/>
          <w:bCs/>
          <w:sz w:val="28"/>
          <w:szCs w:val="28"/>
        </w:rPr>
        <w:t>、树木花草修剪</w:t>
      </w:r>
      <w:r w:rsidR="00E9384B">
        <w:rPr>
          <w:rFonts w:ascii="宋体" w:hAnsi="宋体" w:cs="宋体" w:hint="eastAsia"/>
          <w:bCs/>
          <w:sz w:val="28"/>
          <w:szCs w:val="28"/>
        </w:rPr>
        <w:t xml:space="preserve">； </w:t>
      </w:r>
    </w:p>
    <w:p w:rsidR="00E9384B" w:rsidRDefault="00E9384B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3、办公楼、联合产房、</w:t>
      </w:r>
      <w:r w:rsidR="005F2AF9">
        <w:rPr>
          <w:rFonts w:ascii="宋体" w:hAnsi="宋体" w:cs="宋体" w:hint="eastAsia"/>
          <w:bCs/>
          <w:sz w:val="28"/>
          <w:szCs w:val="28"/>
        </w:rPr>
        <w:t>食堂、</w:t>
      </w:r>
      <w:r>
        <w:rPr>
          <w:rFonts w:ascii="宋体" w:hAnsi="宋体" w:cs="宋体" w:hint="eastAsia"/>
          <w:bCs/>
          <w:sz w:val="28"/>
          <w:szCs w:val="28"/>
        </w:rPr>
        <w:t>卫生间等地</w:t>
      </w:r>
      <w:proofErr w:type="gramStart"/>
      <w:r w:rsidR="00B245F0">
        <w:rPr>
          <w:rFonts w:ascii="宋体" w:hAnsi="宋体" w:cs="宋体" w:hint="eastAsia"/>
          <w:bCs/>
          <w:sz w:val="28"/>
          <w:szCs w:val="28"/>
        </w:rPr>
        <w:t>室内绿植</w:t>
      </w:r>
      <w:r>
        <w:rPr>
          <w:rFonts w:ascii="宋体" w:hAnsi="宋体" w:cs="宋体" w:hint="eastAsia"/>
          <w:bCs/>
          <w:sz w:val="28"/>
          <w:szCs w:val="28"/>
        </w:rPr>
        <w:t>摆放</w:t>
      </w:r>
      <w:proofErr w:type="gramEnd"/>
      <w:r>
        <w:rPr>
          <w:rFonts w:ascii="宋体" w:hAnsi="宋体" w:cs="宋体" w:hint="eastAsia"/>
          <w:bCs/>
          <w:sz w:val="28"/>
          <w:szCs w:val="28"/>
        </w:rPr>
        <w:t>和养护</w:t>
      </w:r>
      <w:r w:rsidR="00F77F0B">
        <w:rPr>
          <w:rFonts w:ascii="宋体" w:hAnsi="宋体" w:cs="宋体" w:hint="eastAsia"/>
          <w:bCs/>
          <w:sz w:val="28"/>
          <w:szCs w:val="28"/>
        </w:rPr>
        <w:t>；</w:t>
      </w:r>
    </w:p>
    <w:p w:rsidR="004408E3" w:rsidRDefault="00E9384B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4、厂区绿化设备设施的维修保养；</w:t>
      </w:r>
    </w:p>
    <w:p w:rsidR="00E9384B" w:rsidRDefault="00E9384B">
      <w:pPr>
        <w:rPr>
          <w:rFonts w:asci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5、厂区绿化带内卫生的清理保洁；</w:t>
      </w:r>
    </w:p>
    <w:p w:rsidR="004408E3" w:rsidRDefault="00E9384B">
      <w:pPr>
        <w:rPr>
          <w:rFonts w:asci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6</w:t>
      </w:r>
      <w:r w:rsidR="00F77F0B">
        <w:rPr>
          <w:rFonts w:ascii="宋体" w:hAnsi="宋体" w:cs="宋体" w:hint="eastAsia"/>
          <w:bCs/>
          <w:sz w:val="28"/>
          <w:szCs w:val="28"/>
        </w:rPr>
        <w:t>、临时交办的其他任务。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20</w:t>
      </w:r>
      <w:r>
        <w:rPr>
          <w:rFonts w:ascii="宋体" w:hAnsi="宋体" w:cs="宋体" w:hint="eastAsia"/>
          <w:b/>
          <w:bCs/>
          <w:sz w:val="28"/>
          <w:szCs w:val="28"/>
        </w:rPr>
        <w:t>2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2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4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月</w:t>
      </w:r>
      <w:r w:rsidR="00EB2D7B">
        <w:rPr>
          <w:rFonts w:ascii="宋体" w:hAnsi="宋体" w:cs="宋体" w:hint="eastAsia"/>
          <w:b/>
          <w:bCs/>
          <w:sz w:val="28"/>
          <w:szCs w:val="28"/>
        </w:rPr>
        <w:t>1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9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  <w:r>
        <w:rPr>
          <w:rFonts w:ascii="宋体" w:hAnsi="宋体" w:cs="宋体"/>
          <w:b/>
          <w:bCs/>
          <w:sz w:val="28"/>
          <w:szCs w:val="28"/>
        </w:rPr>
        <w:t>—20</w:t>
      </w:r>
      <w:r w:rsidR="007501DD">
        <w:rPr>
          <w:rFonts w:ascii="宋体" w:hAnsi="宋体" w:cs="宋体" w:hint="eastAsia"/>
          <w:b/>
          <w:bCs/>
          <w:sz w:val="28"/>
          <w:szCs w:val="28"/>
        </w:rPr>
        <w:t>2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4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 w:rsidR="00E9384B">
        <w:rPr>
          <w:rFonts w:ascii="宋体" w:hAnsi="宋体" w:cs="宋体" w:hint="eastAsia"/>
          <w:b/>
          <w:bCs/>
          <w:sz w:val="28"/>
          <w:szCs w:val="28"/>
        </w:rPr>
        <w:t>18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4408E3" w:rsidRDefault="00F77F0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408E3" w:rsidRDefault="00F77F0B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0095D" w:rsidRPr="0040095D" w:rsidRDefault="006F125F" w:rsidP="00511BD1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现场</w:t>
      </w:r>
      <w:r w:rsidR="00AF4556">
        <w:rPr>
          <w:rFonts w:ascii="宋体" w:hAnsi="宋体" w:cs="宋体" w:hint="eastAsia"/>
          <w:sz w:val="28"/>
          <w:szCs w:val="28"/>
        </w:rPr>
        <w:t>负责</w:t>
      </w:r>
      <w:r w:rsidR="00F77F0B" w:rsidRPr="00511BD1">
        <w:rPr>
          <w:rFonts w:ascii="宋体" w:hAnsi="宋体" w:cs="宋体" w:hint="eastAsia"/>
          <w:sz w:val="28"/>
          <w:szCs w:val="28"/>
        </w:rPr>
        <w:t>人要求：</w:t>
      </w:r>
      <w:r w:rsidR="00511BD1" w:rsidRPr="00511BD1">
        <w:rPr>
          <w:rFonts w:ascii="宋体" w:hAnsi="宋体" w:cs="宋体" w:hint="eastAsia"/>
          <w:sz w:val="28"/>
          <w:szCs w:val="28"/>
        </w:rPr>
        <w:t>1</w:t>
      </w:r>
      <w:r w:rsidR="0040095D">
        <w:rPr>
          <w:rFonts w:ascii="宋体" w:hAnsi="宋体" w:cs="宋体" w:hint="eastAsia"/>
          <w:sz w:val="28"/>
          <w:szCs w:val="28"/>
        </w:rPr>
        <w:t>人</w:t>
      </w:r>
      <w:r w:rsidR="00AF4556">
        <w:rPr>
          <w:rFonts w:ascii="宋体" w:hAnsi="宋体" w:cs="宋体" w:hint="eastAsia"/>
          <w:sz w:val="28"/>
          <w:szCs w:val="28"/>
        </w:rPr>
        <w:t>，负责日常的人员管理、工作安排和工作效果检查。</w:t>
      </w:r>
    </w:p>
    <w:p w:rsidR="0040095D" w:rsidRPr="0040095D" w:rsidRDefault="006F125F" w:rsidP="00511BD1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专业</w:t>
      </w:r>
      <w:r w:rsidR="0040095D">
        <w:rPr>
          <w:rFonts w:ascii="宋体" w:hAnsi="宋体" w:cs="宋体" w:hint="eastAsia"/>
          <w:sz w:val="28"/>
          <w:szCs w:val="28"/>
        </w:rPr>
        <w:t>技术人员要求：</w:t>
      </w:r>
      <w:r w:rsidR="00F77F0B" w:rsidRPr="00511BD1">
        <w:rPr>
          <w:rFonts w:ascii="宋体" w:hAnsi="宋体" w:cs="宋体" w:hint="eastAsia"/>
          <w:sz w:val="28"/>
          <w:szCs w:val="28"/>
        </w:rPr>
        <w:t>专业技术</w:t>
      </w:r>
      <w:bookmarkStart w:id="0" w:name="_GoBack"/>
      <w:bookmarkEnd w:id="0"/>
      <w:r w:rsidR="00F77F0B" w:rsidRPr="00511BD1">
        <w:rPr>
          <w:rFonts w:ascii="宋体" w:hAnsi="宋体" w:cs="宋体" w:hint="eastAsia"/>
          <w:sz w:val="28"/>
          <w:szCs w:val="28"/>
        </w:rPr>
        <w:t>员</w:t>
      </w:r>
      <w:r w:rsidR="00511BD1">
        <w:rPr>
          <w:rFonts w:ascii="宋体" w:hAnsi="宋体" w:cs="宋体" w:hint="eastAsia"/>
          <w:sz w:val="28"/>
          <w:szCs w:val="28"/>
        </w:rPr>
        <w:t>1</w:t>
      </w:r>
      <w:r w:rsidR="00F77F0B" w:rsidRPr="00511BD1">
        <w:rPr>
          <w:rFonts w:ascii="宋体" w:hAnsi="宋体" w:cs="宋体" w:hint="eastAsia"/>
          <w:sz w:val="28"/>
          <w:szCs w:val="28"/>
        </w:rPr>
        <w:t>人</w:t>
      </w:r>
      <w:r w:rsidR="0040095D">
        <w:rPr>
          <w:rFonts w:ascii="宋体" w:hAnsi="宋体" w:cs="宋体" w:hint="eastAsia"/>
          <w:sz w:val="28"/>
          <w:szCs w:val="28"/>
        </w:rPr>
        <w:t>，要求具有本专业大专以上文凭或本专业中级资质证书，可以兼职或项目负责人兼任</w:t>
      </w:r>
      <w:r w:rsidR="00AF4556">
        <w:rPr>
          <w:rFonts w:ascii="宋体" w:hAnsi="宋体" w:cs="宋体" w:hint="eastAsia"/>
          <w:sz w:val="28"/>
          <w:szCs w:val="28"/>
        </w:rPr>
        <w:t>，负责绿植养护修剪的技术指导</w:t>
      </w:r>
      <w:r w:rsidR="0040095D">
        <w:rPr>
          <w:rFonts w:ascii="宋体" w:hAnsi="宋体" w:cs="宋体" w:hint="eastAsia"/>
          <w:sz w:val="28"/>
          <w:szCs w:val="28"/>
        </w:rPr>
        <w:t>。</w:t>
      </w:r>
    </w:p>
    <w:p w:rsidR="004408E3" w:rsidRPr="00511BD1" w:rsidRDefault="00511BD1" w:rsidP="00511BD1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其他人员及用工根据</w:t>
      </w:r>
      <w:r w:rsidR="00AF4556">
        <w:rPr>
          <w:rFonts w:ascii="宋体" w:hAnsi="宋体" w:cs="宋体" w:hint="eastAsia"/>
          <w:sz w:val="28"/>
          <w:szCs w:val="28"/>
        </w:rPr>
        <w:t>实际</w:t>
      </w:r>
      <w:r>
        <w:rPr>
          <w:rFonts w:ascii="宋体" w:hAnsi="宋体" w:cs="宋体" w:hint="eastAsia"/>
          <w:sz w:val="28"/>
          <w:szCs w:val="28"/>
        </w:rPr>
        <w:t>需要及时安排，保证工作效果，达到标准要求。</w:t>
      </w:r>
    </w:p>
    <w:p w:rsidR="004408E3" w:rsidRDefault="00511BD1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工作</w:t>
      </w:r>
      <w:r w:rsidR="00F77F0B">
        <w:rPr>
          <w:rFonts w:ascii="宋体" w:hAnsi="宋体" w:cs="宋体" w:hint="eastAsia"/>
          <w:sz w:val="28"/>
          <w:szCs w:val="28"/>
        </w:rPr>
        <w:t>标准</w:t>
      </w:r>
      <w:r>
        <w:rPr>
          <w:rFonts w:ascii="宋体" w:hAnsi="宋体" w:cs="宋体" w:hint="eastAsia"/>
          <w:sz w:val="28"/>
          <w:szCs w:val="28"/>
        </w:rPr>
        <w:t>要求</w:t>
      </w:r>
      <w:r w:rsidR="00F77F0B">
        <w:rPr>
          <w:rFonts w:ascii="宋体" w:hAnsi="宋体" w:cs="宋体" w:hint="eastAsia"/>
          <w:sz w:val="28"/>
          <w:szCs w:val="28"/>
        </w:rPr>
        <w:t>：</w:t>
      </w:r>
    </w:p>
    <w:p w:rsidR="00F77389" w:rsidRPr="00F77389" w:rsidRDefault="00A3118D" w:rsidP="00A3118D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 w:rsidRPr="00F77389">
        <w:rPr>
          <w:rFonts w:ascii="宋体" w:hAnsi="宋体" w:cs="宋体" w:hint="eastAsia"/>
          <w:sz w:val="28"/>
          <w:szCs w:val="28"/>
        </w:rPr>
        <w:t>室内的花</w:t>
      </w:r>
      <w:r w:rsidR="00511BD1" w:rsidRPr="00F77389">
        <w:rPr>
          <w:rFonts w:ascii="宋体" w:hAnsi="宋体" w:cs="宋体" w:hint="eastAsia"/>
          <w:sz w:val="28"/>
          <w:szCs w:val="28"/>
        </w:rPr>
        <w:t>、</w:t>
      </w:r>
      <w:r w:rsidRPr="00F77389">
        <w:rPr>
          <w:rFonts w:ascii="宋体" w:hAnsi="宋体" w:cs="宋体" w:hint="eastAsia"/>
          <w:sz w:val="28"/>
          <w:szCs w:val="28"/>
        </w:rPr>
        <w:t>草、</w:t>
      </w:r>
      <w:r w:rsidR="00511BD1" w:rsidRPr="00F77389">
        <w:rPr>
          <w:rFonts w:ascii="宋体" w:hAnsi="宋体" w:cs="宋体" w:hint="eastAsia"/>
          <w:sz w:val="28"/>
          <w:szCs w:val="28"/>
        </w:rPr>
        <w:t>盆景、盆栽按要求进行摆放养护</w:t>
      </w:r>
      <w:r w:rsidRPr="00F77389">
        <w:rPr>
          <w:rFonts w:ascii="宋体" w:hAnsi="宋体" w:cs="宋体" w:hint="eastAsia"/>
          <w:sz w:val="28"/>
          <w:szCs w:val="28"/>
        </w:rPr>
        <w:t>，并保持洁净</w:t>
      </w:r>
      <w:r w:rsidR="00F77389" w:rsidRPr="00F77389">
        <w:rPr>
          <w:rFonts w:ascii="宋体" w:hAnsi="宋体" w:cs="宋体" w:hint="eastAsia"/>
          <w:sz w:val="28"/>
          <w:szCs w:val="28"/>
        </w:rPr>
        <w:t>。</w:t>
      </w:r>
    </w:p>
    <w:p w:rsidR="00F77389" w:rsidRPr="00F77389" w:rsidRDefault="00F77389" w:rsidP="00A3118D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乔</w:t>
      </w:r>
      <w:r w:rsidR="00F77F0B" w:rsidRPr="00F77389">
        <w:rPr>
          <w:rFonts w:ascii="宋体" w:hAnsi="宋体" w:cs="宋体" w:hint="eastAsia"/>
          <w:sz w:val="28"/>
          <w:szCs w:val="28"/>
        </w:rPr>
        <w:t>灌木造型要整齐，</w:t>
      </w:r>
      <w:r w:rsidR="00511BD1" w:rsidRPr="00F77389">
        <w:rPr>
          <w:rFonts w:ascii="宋体" w:hAnsi="宋体" w:cs="宋体" w:hint="eastAsia"/>
          <w:sz w:val="28"/>
          <w:szCs w:val="28"/>
        </w:rPr>
        <w:t>生长季节</w:t>
      </w:r>
      <w:r w:rsidRPr="00F77389">
        <w:rPr>
          <w:rFonts w:ascii="宋体" w:hAnsi="宋体" w:cs="宋体" w:hint="eastAsia"/>
          <w:sz w:val="28"/>
          <w:szCs w:val="28"/>
        </w:rPr>
        <w:t>不允许有过多枯黄枝叶。</w:t>
      </w:r>
    </w:p>
    <w:p w:rsidR="00F77389" w:rsidRPr="005F2AF9" w:rsidRDefault="00A3118D" w:rsidP="005F2AF9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 w:rsidRPr="00F77389">
        <w:rPr>
          <w:rFonts w:ascii="宋体" w:hAnsi="宋体" w:cs="宋体" w:hint="eastAsia"/>
          <w:sz w:val="28"/>
          <w:szCs w:val="28"/>
        </w:rPr>
        <w:t>草坪养护、修剪要及时，并达到标准要求；不能出现病虫害</w:t>
      </w:r>
      <w:r w:rsidR="005F2AF9">
        <w:rPr>
          <w:rFonts w:ascii="宋体" w:hAnsi="宋体" w:cs="宋体" w:hint="eastAsia"/>
          <w:sz w:val="28"/>
          <w:szCs w:val="28"/>
        </w:rPr>
        <w:t>；</w:t>
      </w:r>
      <w:r w:rsidRPr="005F2AF9">
        <w:rPr>
          <w:rFonts w:ascii="宋体" w:hAnsi="宋体" w:cs="宋体" w:hint="eastAsia"/>
          <w:sz w:val="28"/>
          <w:szCs w:val="28"/>
        </w:rPr>
        <w:t>检查过程中目视不能有明显杂草；草坪内不准许有明显垃圾杂物；落叶季节要及时清理草坪内的落叶。</w:t>
      </w:r>
    </w:p>
    <w:p w:rsidR="004408E3" w:rsidRPr="00F77389" w:rsidRDefault="00A3118D" w:rsidP="00A3118D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 w:rsidRPr="00F77389">
        <w:rPr>
          <w:rFonts w:ascii="宋体" w:hAnsi="宋体" w:cs="宋体" w:hint="eastAsia"/>
          <w:sz w:val="28"/>
          <w:szCs w:val="28"/>
        </w:rPr>
        <w:t>树木养护</w:t>
      </w:r>
      <w:r w:rsidR="00F77389" w:rsidRPr="00F77389">
        <w:rPr>
          <w:rFonts w:ascii="宋体" w:hAnsi="宋体" w:cs="宋体" w:hint="eastAsia"/>
          <w:sz w:val="28"/>
          <w:szCs w:val="28"/>
        </w:rPr>
        <w:t>、</w:t>
      </w:r>
      <w:r w:rsidRPr="00F77389">
        <w:rPr>
          <w:rFonts w:ascii="宋体" w:hAnsi="宋体" w:cs="宋体" w:hint="eastAsia"/>
          <w:sz w:val="28"/>
          <w:szCs w:val="28"/>
        </w:rPr>
        <w:t>修剪要及时</w:t>
      </w:r>
      <w:r w:rsidR="00F77389" w:rsidRPr="00F77389">
        <w:rPr>
          <w:rFonts w:ascii="宋体" w:hAnsi="宋体" w:cs="宋体" w:hint="eastAsia"/>
          <w:sz w:val="28"/>
          <w:szCs w:val="28"/>
        </w:rPr>
        <w:t>，造型要</w:t>
      </w:r>
      <w:r w:rsidRPr="00F77389">
        <w:rPr>
          <w:rFonts w:ascii="宋体" w:hAnsi="宋体" w:cs="宋体" w:hint="eastAsia"/>
          <w:sz w:val="28"/>
          <w:szCs w:val="28"/>
        </w:rPr>
        <w:t>美观；检查过程中目视不能有病株、病枝。</w:t>
      </w:r>
    </w:p>
    <w:p w:rsidR="00F77389" w:rsidRDefault="00F77389" w:rsidP="00F77389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>加强草坪内浇灌设备设施的维修保养，保证正常使用和卫生清洁。</w:t>
      </w:r>
    </w:p>
    <w:p w:rsidR="004408E3" w:rsidRPr="00EC5893" w:rsidRDefault="00F77389" w:rsidP="00F77389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 w:rsidRPr="00F77389">
        <w:rPr>
          <w:rFonts w:ascii="宋体" w:hAnsi="宋体" w:cs="宋体" w:hint="eastAsia"/>
          <w:sz w:val="28"/>
          <w:szCs w:val="28"/>
        </w:rPr>
        <w:t>不允许使用被农药管理部门明令禁止使用的农药</w:t>
      </w:r>
      <w:r w:rsidR="00F77F0B" w:rsidRPr="00F77389">
        <w:rPr>
          <w:rFonts w:ascii="宋体" w:hAnsi="宋体" w:cs="宋体" w:hint="eastAsia"/>
          <w:sz w:val="28"/>
          <w:szCs w:val="28"/>
        </w:rPr>
        <w:t>。</w:t>
      </w:r>
    </w:p>
    <w:p w:rsidR="00EC5893" w:rsidRPr="00F77389" w:rsidRDefault="00EC5893" w:rsidP="00F77389">
      <w:pPr>
        <w:pStyle w:val="ListParagraph1"/>
        <w:numPr>
          <w:ilvl w:val="0"/>
          <w:numId w:val="15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根据厂区实际和节令按月制定年度实施计划。</w:t>
      </w:r>
    </w:p>
    <w:p w:rsidR="004408E3" w:rsidRDefault="00F77F0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408E3" w:rsidRDefault="00F77F0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245F0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00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408E3" w:rsidRDefault="00F77F0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    </w:t>
      </w:r>
    </w:p>
    <w:p w:rsidR="004408E3" w:rsidRDefault="004408E3">
      <w:pPr>
        <w:rPr>
          <w:rFonts w:asciiTheme="minorEastAsia" w:eastAsiaTheme="minorEastAsia" w:hAnsiTheme="minorEastAsia"/>
          <w:sz w:val="28"/>
          <w:szCs w:val="24"/>
        </w:rPr>
      </w:pPr>
    </w:p>
    <w:p w:rsidR="004408E3" w:rsidRDefault="00F77F0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4408E3" w:rsidRDefault="00F77F0B" w:rsidP="007501D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4408E3" w:rsidRDefault="00F77F0B" w:rsidP="007501D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4408E3" w:rsidRDefault="00F77F0B" w:rsidP="007501D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AF4556" w:rsidRDefault="00AF4556" w:rsidP="00AF4556">
      <w:pPr>
        <w:ind w:firstLineChars="151" w:firstLine="42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附件（4）该项目的标书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AF4556"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AF4556"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 w:rsidR="00AF4556"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 w:rsidR="00AF4556"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 w:rsidR="00401D5E">
        <w:rPr>
          <w:rFonts w:asciiTheme="minorEastAsia" w:eastAsiaTheme="minorEastAsia" w:hAnsiTheme="minorEastAsia" w:hint="eastAsia"/>
          <w:sz w:val="28"/>
          <w:szCs w:val="24"/>
        </w:rPr>
        <w:t>专业技术</w:t>
      </w:r>
      <w:r w:rsidR="00EC5893">
        <w:rPr>
          <w:rFonts w:asciiTheme="minorEastAsia" w:eastAsiaTheme="minorEastAsia" w:hAnsiTheme="minorEastAsia" w:hint="eastAsia"/>
          <w:sz w:val="28"/>
          <w:szCs w:val="24"/>
        </w:rPr>
        <w:t>人员资质证明</w:t>
      </w:r>
      <w:r w:rsidRPr="00EC5893"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          </w:t>
      </w:r>
    </w:p>
    <w:p w:rsidR="004408E3" w:rsidRDefault="00F77F0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408E3" w:rsidRDefault="00F77F0B">
      <w:pPr>
        <w:pStyle w:val="aa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408E3" w:rsidRDefault="00F77F0B">
      <w:pPr>
        <w:pStyle w:val="aa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408E3" w:rsidRDefault="00F77389" w:rsidP="007501DD">
      <w:pPr>
        <w:pStyle w:val="aa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所有资质文件一式三</w:t>
      </w:r>
      <w:r w:rsidR="00F77F0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4408E3" w:rsidRDefault="00F77389" w:rsidP="007501DD">
      <w:pPr>
        <w:pStyle w:val="aa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AF45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全部装订整齐，在公告期结束前</w:t>
      </w:r>
      <w:r w:rsidR="00EC589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邮寄至我</w:t>
      </w:r>
      <w:r w:rsidR="00EC589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司指定</w:t>
      </w:r>
      <w:r w:rsidR="00F77F0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地点、指定接收人处</w:t>
      </w:r>
      <w:r w:rsidR="00AF45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，无需密封</w:t>
      </w:r>
      <w:r w:rsidR="00F77F0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4408E3" w:rsidRDefault="00F77F0B" w:rsidP="007501DD">
      <w:pPr>
        <w:pStyle w:val="aa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</w:t>
      </w:r>
      <w:r w:rsidR="00AF45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描件发送至我公司指定邮箱。</w:t>
      </w:r>
    </w:p>
    <w:p w:rsidR="004408E3" w:rsidRDefault="004408E3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4408E3" w:rsidRPr="00C312BD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</w:t>
      </w:r>
      <w:r w:rsidR="00F71813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北京红星股份有限公司六曲香分公司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中国工商银行晋中分行祁县工行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开户行账号：0508012509200002846</w:t>
      </w:r>
    </w:p>
    <w:p w:rsidR="004408E3" w:rsidRDefault="00F77F0B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408E3" w:rsidRDefault="00F77F0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F7181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71813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71813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408E3" w:rsidRDefault="00F77F0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408E3" w:rsidRDefault="00F77F0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408E3" w:rsidRDefault="00F77F0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4408E3" w:rsidRDefault="00F77F0B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408E3" w:rsidRDefault="00F77F0B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408E3" w:rsidRDefault="004408E3">
      <w:pPr>
        <w:rPr>
          <w:rFonts w:asciiTheme="minorEastAsia" w:eastAsiaTheme="minorEastAsia" w:hAnsiTheme="minorEastAsia"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408E3" w:rsidRDefault="00F77F0B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保证金到账后发送招标文件;</w:t>
      </w:r>
    </w:p>
    <w:p w:rsidR="004408E3" w:rsidRDefault="00F77F0B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408E3" w:rsidRDefault="00F77F0B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4408E3" w:rsidRDefault="00F77F0B">
      <w:pPr>
        <w:pStyle w:val="aa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408E3" w:rsidRPr="00401D5E" w:rsidRDefault="00F77F0B">
      <w:pPr>
        <w:pStyle w:val="aa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color w:val="FF0000"/>
          <w:sz w:val="28"/>
          <w:szCs w:val="24"/>
          <w:highlight w:val="yellow"/>
        </w:rPr>
      </w:pPr>
      <w:r w:rsidRPr="00401D5E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报价单</w:t>
      </w:r>
      <w:r w:rsidR="00F71813" w:rsidRPr="00401D5E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必须</w:t>
      </w:r>
      <w:r w:rsidRPr="00401D5E">
        <w:rPr>
          <w:rFonts w:asciiTheme="minorEastAsia" w:eastAsiaTheme="minorEastAsia" w:hAnsiTheme="minorEastAsia" w:hint="eastAsia"/>
          <w:b/>
          <w:color w:val="FF0000"/>
          <w:sz w:val="28"/>
          <w:szCs w:val="24"/>
          <w:highlight w:val="yellow"/>
        </w:rPr>
        <w:t>密封；（封皮及密封条参考附件（8））</w:t>
      </w:r>
    </w:p>
    <w:p w:rsidR="004408E3" w:rsidRDefault="00F77F0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4408E3" w:rsidRDefault="00F77F0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4408E3" w:rsidRDefault="00F77F0B">
      <w:pPr>
        <w:pStyle w:val="aa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06EB7">
        <w:rPr>
          <w:rFonts w:asciiTheme="minorEastAsia" w:eastAsiaTheme="minorEastAsia" w:hAnsiTheme="minorEastAsia" w:hint="eastAsia"/>
          <w:sz w:val="28"/>
          <w:szCs w:val="24"/>
          <w:u w:val="single"/>
        </w:rPr>
        <w:t>申春燕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354-522</w:t>
      </w:r>
      <w:r w:rsidR="00306EB7">
        <w:rPr>
          <w:rFonts w:asciiTheme="minorEastAsia" w:eastAsiaTheme="minorEastAsia" w:hAnsiTheme="minorEastAsia" w:hint="eastAsia"/>
          <w:sz w:val="28"/>
          <w:szCs w:val="24"/>
          <w:u w:val="single"/>
        </w:rPr>
        <w:t>1759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06EB7">
        <w:rPr>
          <w:rFonts w:asciiTheme="minorEastAsia" w:eastAsiaTheme="minorEastAsia" w:hAnsiTheme="minorEastAsia" w:hint="eastAsia"/>
          <w:sz w:val="28"/>
          <w:szCs w:val="24"/>
          <w:u w:val="single"/>
        </w:rPr>
        <w:t>scy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邮寄地址：（北京红星股份有限公司六曲香分公司）山西省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祁县红星街9号</w:t>
      </w:r>
    </w:p>
    <w:p w:rsidR="004408E3" w:rsidRDefault="00F77F0B">
      <w:pPr>
        <w:pStyle w:val="aa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孔祁杰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13485477833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408E3" w:rsidRDefault="004408E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408E3" w:rsidRDefault="004408E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北京红星股份有限公司六曲香分公司</w:t>
      </w:r>
    </w:p>
    <w:p w:rsidR="004408E3" w:rsidRDefault="00F77F0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202</w:t>
      </w:r>
      <w:r w:rsidR="00401D5E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年2月1</w:t>
      </w:r>
      <w:r w:rsidR="00401D5E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4408E3" w:rsidRDefault="00F77F0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408E3" w:rsidRDefault="004408E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408E3" w:rsidRDefault="00F77F0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408E3" w:rsidRDefault="004408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4408E3" w:rsidRDefault="004408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F77F0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4408E3" w:rsidRDefault="00F77F0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408E3">
        <w:trPr>
          <w:trHeight w:val="5460"/>
        </w:trPr>
        <w:tc>
          <w:tcPr>
            <w:tcW w:w="9000" w:type="dxa"/>
          </w:tcPr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F77F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408E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F77F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408E3" w:rsidRDefault="004408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408E3" w:rsidRDefault="004408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4408E3" w:rsidRDefault="004408E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408E3" w:rsidRDefault="00F77F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408E3" w:rsidRDefault="004408E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408E3" w:rsidRDefault="00F77F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F77F0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408E3" w:rsidRDefault="00F77F0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408E3" w:rsidRDefault="00F77F0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408E3" w:rsidRDefault="004408E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F77F0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408E3" w:rsidRDefault="00F77F0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408E3" w:rsidRDefault="00F77F0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408E3" w:rsidRDefault="004408E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F77F0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4408E3">
        <w:trPr>
          <w:cantSplit/>
          <w:trHeight w:val="13011"/>
        </w:trPr>
        <w:tc>
          <w:tcPr>
            <w:tcW w:w="4219" w:type="dxa"/>
            <w:textDirection w:val="tbRl"/>
          </w:tcPr>
          <w:p w:rsidR="004408E3" w:rsidRDefault="004408E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408E3" w:rsidRDefault="00F77F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408E3" w:rsidRDefault="00F77F0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408E3" w:rsidRDefault="00F77F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4408E3" w:rsidRDefault="00F77F0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4408E3" w:rsidRDefault="004408E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40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E80" w:rsidRDefault="00722E80" w:rsidP="00E509A4">
      <w:r>
        <w:separator/>
      </w:r>
    </w:p>
  </w:endnote>
  <w:endnote w:type="continuationSeparator" w:id="0">
    <w:p w:rsidR="00722E80" w:rsidRDefault="00722E80" w:rsidP="00E50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E80" w:rsidRDefault="00722E80" w:rsidP="00E509A4">
      <w:r>
        <w:separator/>
      </w:r>
    </w:p>
  </w:footnote>
  <w:footnote w:type="continuationSeparator" w:id="0">
    <w:p w:rsidR="00722E80" w:rsidRDefault="00722E80" w:rsidP="00E50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6CA534"/>
    <w:multiLevelType w:val="singleLevel"/>
    <w:tmpl w:val="976CA53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B66084A"/>
    <w:multiLevelType w:val="hybridMultilevel"/>
    <w:tmpl w:val="D9E60AB4"/>
    <w:lvl w:ilvl="0" w:tplc="523E89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5A1E309F"/>
    <w:multiLevelType w:val="singleLevel"/>
    <w:tmpl w:val="5A1E309F"/>
    <w:lvl w:ilvl="0">
      <w:start w:val="4"/>
      <w:numFmt w:val="chineseCounting"/>
      <w:suff w:val="nothing"/>
      <w:lvlText w:val="%1、"/>
      <w:lvlJc w:val="left"/>
    </w:lvl>
  </w:abstractNum>
  <w:abstractNum w:abstractNumId="12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BDC04B4"/>
    <w:multiLevelType w:val="multilevel"/>
    <w:tmpl w:val="7BDC04B4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1"/>
  </w:num>
  <w:num w:numId="3">
    <w:abstractNumId w:val="14"/>
  </w:num>
  <w:num w:numId="4">
    <w:abstractNumId w:val="8"/>
  </w:num>
  <w:num w:numId="5">
    <w:abstractNumId w:val="12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10"/>
  </w:num>
  <w:num w:numId="12">
    <w:abstractNumId w:val="2"/>
  </w:num>
  <w:num w:numId="13">
    <w:abstractNumId w:val="4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06EB7"/>
    <w:rsid w:val="00321082"/>
    <w:rsid w:val="00327E7D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0095D"/>
    <w:rsid w:val="00401D5E"/>
    <w:rsid w:val="0041212A"/>
    <w:rsid w:val="00422F46"/>
    <w:rsid w:val="004332A9"/>
    <w:rsid w:val="004408E3"/>
    <w:rsid w:val="004530AE"/>
    <w:rsid w:val="0046300E"/>
    <w:rsid w:val="00473D9C"/>
    <w:rsid w:val="004828E0"/>
    <w:rsid w:val="004829AD"/>
    <w:rsid w:val="00482EE8"/>
    <w:rsid w:val="004A5AB0"/>
    <w:rsid w:val="004B3DB1"/>
    <w:rsid w:val="004C5D00"/>
    <w:rsid w:val="004D2AFA"/>
    <w:rsid w:val="004D44D6"/>
    <w:rsid w:val="004E532C"/>
    <w:rsid w:val="004E7EF2"/>
    <w:rsid w:val="004F365B"/>
    <w:rsid w:val="00511BD1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2AF9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125F"/>
    <w:rsid w:val="006F6925"/>
    <w:rsid w:val="007130F5"/>
    <w:rsid w:val="00722E80"/>
    <w:rsid w:val="00730203"/>
    <w:rsid w:val="007309EF"/>
    <w:rsid w:val="00743A8C"/>
    <w:rsid w:val="007501DD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699"/>
    <w:rsid w:val="00876F55"/>
    <w:rsid w:val="00885507"/>
    <w:rsid w:val="008A48A6"/>
    <w:rsid w:val="008C1FAE"/>
    <w:rsid w:val="008C6BEE"/>
    <w:rsid w:val="008D34F8"/>
    <w:rsid w:val="008D549B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118D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4556"/>
    <w:rsid w:val="00B0370E"/>
    <w:rsid w:val="00B05E3C"/>
    <w:rsid w:val="00B245F0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12BD"/>
    <w:rsid w:val="00C3620A"/>
    <w:rsid w:val="00C406FD"/>
    <w:rsid w:val="00C94771"/>
    <w:rsid w:val="00C95940"/>
    <w:rsid w:val="00CC1BDB"/>
    <w:rsid w:val="00CC1EBC"/>
    <w:rsid w:val="00CC58C0"/>
    <w:rsid w:val="00CD0B3C"/>
    <w:rsid w:val="00CD0F1D"/>
    <w:rsid w:val="00CD7897"/>
    <w:rsid w:val="00D1667C"/>
    <w:rsid w:val="00D2464F"/>
    <w:rsid w:val="00D76D27"/>
    <w:rsid w:val="00D80E0C"/>
    <w:rsid w:val="00D83C87"/>
    <w:rsid w:val="00DA18DA"/>
    <w:rsid w:val="00DA6140"/>
    <w:rsid w:val="00DA68A3"/>
    <w:rsid w:val="00DC2239"/>
    <w:rsid w:val="00DD69BF"/>
    <w:rsid w:val="00DE3E45"/>
    <w:rsid w:val="00DE7B6B"/>
    <w:rsid w:val="00DF6ED9"/>
    <w:rsid w:val="00E1012D"/>
    <w:rsid w:val="00E23B94"/>
    <w:rsid w:val="00E47FFB"/>
    <w:rsid w:val="00E509A4"/>
    <w:rsid w:val="00E54125"/>
    <w:rsid w:val="00E5701B"/>
    <w:rsid w:val="00E65E20"/>
    <w:rsid w:val="00E71CAF"/>
    <w:rsid w:val="00E80528"/>
    <w:rsid w:val="00E845F5"/>
    <w:rsid w:val="00E85950"/>
    <w:rsid w:val="00E9384B"/>
    <w:rsid w:val="00E95C88"/>
    <w:rsid w:val="00EA1C72"/>
    <w:rsid w:val="00EA5218"/>
    <w:rsid w:val="00EB2D7B"/>
    <w:rsid w:val="00EC5893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1813"/>
    <w:rsid w:val="00F77389"/>
    <w:rsid w:val="00F77E64"/>
    <w:rsid w:val="00F77F0B"/>
    <w:rsid w:val="00F843FC"/>
    <w:rsid w:val="00F84E72"/>
    <w:rsid w:val="00FC5D83"/>
    <w:rsid w:val="00FD446D"/>
    <w:rsid w:val="0AED1571"/>
    <w:rsid w:val="11D13845"/>
    <w:rsid w:val="14023438"/>
    <w:rsid w:val="14677352"/>
    <w:rsid w:val="1C7F652D"/>
    <w:rsid w:val="1CF14DF6"/>
    <w:rsid w:val="1E5E5E27"/>
    <w:rsid w:val="1E8D11EB"/>
    <w:rsid w:val="2236384B"/>
    <w:rsid w:val="23860CAC"/>
    <w:rsid w:val="2A045B6B"/>
    <w:rsid w:val="37074CE5"/>
    <w:rsid w:val="3814414B"/>
    <w:rsid w:val="3AA17591"/>
    <w:rsid w:val="51464CCF"/>
    <w:rsid w:val="51605262"/>
    <w:rsid w:val="5694614E"/>
    <w:rsid w:val="6CB3496E"/>
    <w:rsid w:val="716B25F9"/>
    <w:rsid w:val="7A217BDB"/>
    <w:rsid w:val="7C50646B"/>
    <w:rsid w:val="7EBB4370"/>
    <w:rsid w:val="7FCC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D73B27-3FDE-4421-8F28-E5EDC4176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359</TotalTime>
  <Pages>16</Pages>
  <Words>571</Words>
  <Characters>3259</Characters>
  <Application>Microsoft Office Word</Application>
  <DocSecurity>0</DocSecurity>
  <Lines>27</Lines>
  <Paragraphs>7</Paragraphs>
  <ScaleCrop>false</ScaleCrop>
  <Company>Dell Computer</Company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104</cp:revision>
  <dcterms:created xsi:type="dcterms:W3CDTF">2017-08-23T03:19:00Z</dcterms:created>
  <dcterms:modified xsi:type="dcterms:W3CDTF">2022-02-17T07:42:00Z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