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1C93D4" w14:textId="77777777"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545FDFA4" w14:textId="77777777"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14:paraId="7D13762F" w14:textId="571A43FD"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CA7B1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红星信息化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A7B1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业务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proofErr w:type="gramStart"/>
      <w:r w:rsidR="00CA7B1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费控系统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</w:t>
      </w:r>
      <w:proofErr w:type="gramEnd"/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6EA9E095" w14:textId="77777777"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0619A98C" w14:textId="353E67D7"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proofErr w:type="gramStart"/>
      <w:r w:rsidR="00CA7B1C"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费控系统项目</w:t>
      </w:r>
      <w:proofErr w:type="gramEnd"/>
      <w:r w:rsidR="00F418CC"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218A0540" w14:textId="77777777"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489285BF" w14:textId="77777777" w:rsidR="00CA7B1C" w:rsidRDefault="006C02CE" w:rsidP="00CA7B1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CA7B1C">
        <w:rPr>
          <w:rFonts w:asciiTheme="minorEastAsia" w:eastAsiaTheme="minorEastAsia" w:hAnsiTheme="minorEastAsia"/>
          <w:b/>
          <w:sz w:val="28"/>
          <w:szCs w:val="24"/>
        </w:rPr>
        <w:t>红星大厦</w:t>
      </w:r>
      <w:r w:rsidR="00CA7B1C">
        <w:rPr>
          <w:rFonts w:asciiTheme="minorEastAsia" w:eastAsiaTheme="minorEastAsia" w:hAnsiTheme="minorEastAsia" w:hint="eastAsia"/>
          <w:b/>
          <w:sz w:val="28"/>
          <w:szCs w:val="24"/>
        </w:rPr>
        <w:t>（北京市朝阳区建国路90号）</w:t>
      </w:r>
    </w:p>
    <w:p w14:paraId="3821C62E" w14:textId="77777777" w:rsidR="00CA7B1C" w:rsidRDefault="00CA7B1C" w:rsidP="00CA7B1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怀柔厂区（怀柔红星路1号）</w:t>
      </w:r>
    </w:p>
    <w:p w14:paraId="02BCABBB" w14:textId="77777777" w:rsidR="00CA7B1C" w:rsidRDefault="00CA7B1C" w:rsidP="00CA7B1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一分厂区（</w:t>
      </w:r>
      <w:r w:rsidRPr="001931ED">
        <w:rPr>
          <w:rFonts w:asciiTheme="minorEastAsia" w:eastAsiaTheme="minorEastAsia" w:hAnsiTheme="minorEastAsia"/>
          <w:b/>
          <w:sz w:val="28"/>
          <w:szCs w:val="24"/>
        </w:rPr>
        <w:t>天津市宁河区芦台镇芦汉路40号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3AF875F4" w14:textId="4FA619FD" w:rsidR="00185190" w:rsidRPr="00CA7B1C" w:rsidRDefault="00CA7B1C" w:rsidP="00CA7B1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        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二分厂区（</w:t>
      </w:r>
      <w:r w:rsidRPr="001931ED">
        <w:rPr>
          <w:rFonts w:asciiTheme="minorEastAsia" w:eastAsiaTheme="minorEastAsia" w:hAnsiTheme="minorEastAsia"/>
          <w:b/>
          <w:sz w:val="28"/>
          <w:szCs w:val="24"/>
        </w:rPr>
        <w:t>山西省</w:t>
      </w:r>
      <w:proofErr w:type="gramStart"/>
      <w:r w:rsidRPr="001931ED">
        <w:rPr>
          <w:rFonts w:asciiTheme="minorEastAsia" w:eastAsiaTheme="minorEastAsia" w:hAnsiTheme="minorEastAsia"/>
          <w:b/>
          <w:sz w:val="28"/>
          <w:szCs w:val="24"/>
        </w:rPr>
        <w:t>晋中市</w:t>
      </w:r>
      <w:proofErr w:type="gramEnd"/>
      <w:r w:rsidRPr="001931ED">
        <w:rPr>
          <w:rFonts w:asciiTheme="minorEastAsia" w:eastAsiaTheme="minorEastAsia" w:hAnsiTheme="minorEastAsia"/>
          <w:b/>
          <w:sz w:val="28"/>
          <w:szCs w:val="24"/>
        </w:rPr>
        <w:t>祁县东风路68号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68D1E628" w14:textId="77777777"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14:paraId="57778889" w14:textId="77777777"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1FBDE137" w14:textId="77777777"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5275AE9B" w14:textId="77777777"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07B84FEC" w14:textId="3B7EA5BA" w:rsidR="00815B8C" w:rsidRPr="00CA7B1C" w:rsidRDefault="00CA7B1C" w:rsidP="00815B8C">
      <w:pPr>
        <w:ind w:leftChars="300" w:left="630"/>
        <w:rPr>
          <w:rFonts w:asciiTheme="minorEastAsia" w:eastAsiaTheme="minorEastAsia" w:hAnsiTheme="minorEastAsia"/>
          <w:b/>
          <w:sz w:val="28"/>
          <w:szCs w:val="24"/>
        </w:rPr>
      </w:pPr>
      <w:r w:rsidRPr="00CA7B1C">
        <w:rPr>
          <w:rFonts w:asciiTheme="minorEastAsia" w:eastAsiaTheme="minorEastAsia" w:hAnsiTheme="minorEastAsia" w:hint="eastAsia"/>
          <w:b/>
          <w:sz w:val="28"/>
          <w:szCs w:val="24"/>
        </w:rPr>
        <w:t>对商旅平台</w:t>
      </w:r>
      <w:proofErr w:type="gramStart"/>
      <w:r w:rsidRPr="00CA7B1C">
        <w:rPr>
          <w:rFonts w:asciiTheme="minorEastAsia" w:eastAsiaTheme="minorEastAsia" w:hAnsiTheme="minorEastAsia" w:hint="eastAsia"/>
          <w:b/>
          <w:sz w:val="28"/>
          <w:szCs w:val="24"/>
        </w:rPr>
        <w:t>及费控</w:t>
      </w:r>
      <w:proofErr w:type="gramEnd"/>
      <w:r w:rsidRPr="00CA7B1C">
        <w:rPr>
          <w:rFonts w:asciiTheme="minorEastAsia" w:eastAsiaTheme="minorEastAsia" w:hAnsiTheme="minorEastAsia" w:hint="eastAsia"/>
          <w:b/>
          <w:sz w:val="28"/>
          <w:szCs w:val="24"/>
        </w:rPr>
        <w:t>系统进行项目实施。</w:t>
      </w:r>
    </w:p>
    <w:p w14:paraId="44DEBB85" w14:textId="77777777"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2FCCAC4B" w14:textId="4975507B"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1424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CA7B1C">
        <w:rPr>
          <w:rFonts w:asciiTheme="minorEastAsia" w:eastAsiaTheme="minorEastAsia" w:hAnsiTheme="minorEastAsia"/>
          <w:sz w:val="28"/>
          <w:szCs w:val="24"/>
          <w:u w:val="single"/>
        </w:rPr>
        <w:t>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59FA7DF4" w14:textId="77777777"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  <w:bookmarkStart w:id="0" w:name="_GoBack"/>
      <w:bookmarkEnd w:id="0"/>
    </w:p>
    <w:p w14:paraId="79BEE921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2C02A1FB" w14:textId="77777777"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14:paraId="7C0CF1EC" w14:textId="32EB3CDA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CA7B1C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CA7B1C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17A9DF7A" w14:textId="44DB5821"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14:paraId="6AEEFECB" w14:textId="77777777"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14:paraId="6DB1A9C7" w14:textId="77777777"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53CB3732" w14:textId="77777777"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36115567" w14:textId="77777777"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14:paraId="52061AE5" w14:textId="77777777"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14:paraId="4F42B229" w14:textId="77777777"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4CB9A91C" w14:textId="77777777"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09996553" w14:textId="77777777"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5CD0E5EF" w14:textId="77777777"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5511F849" w14:textId="77777777"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2D6EE907" w14:textId="77777777"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12EE8996" w14:textId="77777777"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64210360" w14:textId="77777777"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</w:t>
      </w:r>
    </w:p>
    <w:p w14:paraId="618B6971" w14:textId="77777777"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14:paraId="3C58FFA6" w14:textId="77777777"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3D5456DA" w14:textId="120C8DAB" w:rsidR="00A75D24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项目经理、项目团队成员</w:t>
      </w:r>
      <w:r w:rsidR="00CA7B1C" w:rsidRPr="00D63834">
        <w:rPr>
          <w:rFonts w:asciiTheme="minorEastAsia" w:eastAsiaTheme="minorEastAsia" w:hAnsiTheme="minorEastAsia" w:hint="eastAsia"/>
          <w:sz w:val="28"/>
          <w:szCs w:val="24"/>
          <w:u w:val="single"/>
        </w:rPr>
        <w:t>简历</w:t>
      </w:r>
    </w:p>
    <w:p w14:paraId="6794B0F9" w14:textId="77777777"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4E56411C" w14:textId="77777777"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5E0CA44A" w14:textId="77777777"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260791E9" w14:textId="77777777"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0B75681F" w14:textId="77777777"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322823E3" w14:textId="77777777"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48F57EE6" w14:textId="77777777"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0D1229AE" w14:textId="649A3E07"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AE4BAD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5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AE4BAD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24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0CD5AFD0" w14:textId="1D272118"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AE4BAD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5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AE4BAD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24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14:paraId="7CC6697E" w14:textId="77777777" w:rsidR="003533D9" w:rsidRPr="00AE4BAD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62CA0A0C" w14:textId="7B1F6039"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CA7B1C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14:paraId="7BF05130" w14:textId="77777777"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4D678EAE" w14:textId="77777777"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18D986F3" w14:textId="7DCDE726"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AE4BAD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AE4BAD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35E41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CA7B1C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6C1AD4AB" w14:textId="77777777"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5C5D8D65" w14:textId="77777777"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C063D7A" w14:textId="77777777"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6671265E" w14:textId="24FD352A" w:rsidR="00750D08" w:rsidRPr="00CA7B1C" w:rsidRDefault="00750D08" w:rsidP="00CA7B1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990E23"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CA7B1C"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5C336E"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1DD9D511" w14:textId="0C614B1F" w:rsidR="00750D08" w:rsidRPr="00CA7B1C" w:rsidRDefault="00750D08" w:rsidP="00CA7B1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990E23"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CA7B1C"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  <w:r w:rsidR="005C336E"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48CFBCC0" w14:textId="473B689B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5C336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A7B1C" w:rsidRPr="00CA7B1C">
        <w:rPr>
          <w:rFonts w:asciiTheme="minorEastAsia" w:eastAsiaTheme="minorEastAsia" w:hAnsiTheme="minorEastAsia"/>
          <w:sz w:val="28"/>
          <w:szCs w:val="24"/>
          <w:u w:val="single"/>
        </w:rPr>
        <w:t>1026300000067</w:t>
      </w:r>
      <w:r w:rsidR="00CA7B1C"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1743</w:t>
      </w:r>
      <w:r w:rsid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6488E7D7" w14:textId="77777777"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733317FE" w14:textId="77777777"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A2C52E7" w14:textId="77777777"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6175237C" w14:textId="77777777"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65DF3565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F104C5E" w14:textId="77777777"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14:paraId="6F4E8278" w14:textId="51C5D587"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E4BAD">
        <w:rPr>
          <w:rFonts w:asciiTheme="minorEastAsia" w:eastAsiaTheme="minorEastAsia" w:hAnsiTheme="minorEastAsia"/>
          <w:sz w:val="28"/>
          <w:szCs w:val="24"/>
          <w:u w:val="single"/>
        </w:rPr>
        <w:t>2021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AE4BAD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AE4BAD">
        <w:rPr>
          <w:rFonts w:asciiTheme="minorEastAsia" w:eastAsiaTheme="minorEastAsia" w:hAnsiTheme="minorEastAsia"/>
          <w:sz w:val="28"/>
          <w:szCs w:val="24"/>
          <w:u w:val="single"/>
        </w:rPr>
        <w:t>24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31F02B02" w14:textId="77777777"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65AEB77A" w14:textId="5D333501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67EB9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67EB9">
        <w:rPr>
          <w:rFonts w:asciiTheme="minorEastAsia" w:eastAsiaTheme="minorEastAsia" w:hAnsiTheme="minorEastAsia"/>
          <w:sz w:val="28"/>
          <w:szCs w:val="24"/>
          <w:u w:val="single"/>
        </w:rPr>
        <w:t>25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67EB9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67EB9">
        <w:rPr>
          <w:rFonts w:asciiTheme="minorEastAsia" w:eastAsiaTheme="minorEastAsia" w:hAnsiTheme="minorEastAsia"/>
          <w:sz w:val="28"/>
          <w:szCs w:val="24"/>
          <w:u w:val="single"/>
        </w:rPr>
        <w:t>27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7AC1B5A8" w14:textId="77777777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14:paraId="7462F546" w14:textId="77777777"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13687964" w14:textId="77777777"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14:paraId="2A05A7A7" w14:textId="77777777"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14:paraId="35FD7F98" w14:textId="77777777"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14:paraId="5914C076" w14:textId="1C3C2342"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投标文件制作</w:t>
      </w:r>
      <w:r w:rsidR="002362BB">
        <w:rPr>
          <w:rFonts w:asciiTheme="minorEastAsia" w:eastAsiaTheme="minorEastAsia" w:hAnsiTheme="minor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935E4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935E4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935E4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14:paraId="2AD803FA" w14:textId="77777777" w:rsidR="00935E41" w:rsidRDefault="00935E4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按招标文件内容制作投标文件及报价单</w:t>
      </w:r>
    </w:p>
    <w:p w14:paraId="0C284B55" w14:textId="2B38FC31" w:rsidR="00F573BF" w:rsidRPr="00935E41" w:rsidRDefault="00935E4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  <w:highlight w:val="yellow"/>
        </w:rPr>
      </w:pPr>
      <w:r w:rsidRPr="00935E4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投标文件及报价单需密封后投标，资质文件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无</w:t>
      </w:r>
      <w:r w:rsidRPr="00935E4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需密封</w:t>
      </w:r>
      <w:r w:rsidR="00B77876" w:rsidRPr="00935E4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;</w:t>
      </w:r>
    </w:p>
    <w:p w14:paraId="00DEB4E7" w14:textId="77777777"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14:paraId="7ACEBE28" w14:textId="77777777"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6862063B" w14:textId="77777777"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1395FB00" w14:textId="77777777"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14:paraId="7BCAE23F" w14:textId="77777777"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14:paraId="31569462" w14:textId="77777777"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14:paraId="61873310" w14:textId="77777777"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1ABEE73F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28BA2E16" w14:textId="77777777"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14:paraId="0986BF70" w14:textId="77777777"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14:paraId="116ADD12" w14:textId="77777777"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4BAFA38D" w14:textId="77777777"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2C2231EA" w14:textId="77777777"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36E1A1BE" w14:textId="77777777"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14:paraId="0906D7A9" w14:textId="77777777"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668C1581" w14:textId="0B6B94FF"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67EB9">
        <w:rPr>
          <w:rFonts w:asciiTheme="minorEastAsia" w:eastAsiaTheme="minorEastAsia" w:hAnsiTheme="minorEastAsia" w:hint="eastAsia"/>
          <w:sz w:val="28"/>
          <w:szCs w:val="24"/>
          <w:u w:val="single"/>
        </w:rPr>
        <w:t>雷蕾</w:t>
      </w:r>
    </w:p>
    <w:p w14:paraId="2721EF06" w14:textId="0E7E5B90"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567EB9">
        <w:rPr>
          <w:rFonts w:asciiTheme="minorEastAsia" w:eastAsiaTheme="minorEastAsia" w:hAnsiTheme="minorEastAsia"/>
          <w:sz w:val="28"/>
          <w:szCs w:val="24"/>
          <w:u w:val="single"/>
        </w:rPr>
        <w:t>18611667909</w:t>
      </w:r>
    </w:p>
    <w:p w14:paraId="5BDB8801" w14:textId="77777777"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</w:t>
      </w:r>
    </w:p>
    <w:p w14:paraId="0FFD6B81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0811DEE0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09FF4E4" w14:textId="3DA1CE61"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FB2AA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北京红星股份有限公司 </w:t>
      </w:r>
      <w:r w:rsidR="00FB2AA1">
        <w:rPr>
          <w:rFonts w:asciiTheme="minorEastAsia" w:eastAsiaTheme="minorEastAsia" w:hAnsiTheme="minorEastAsia"/>
          <w:sz w:val="28"/>
          <w:szCs w:val="24"/>
          <w:u w:val="single"/>
        </w:rPr>
        <w:t xml:space="preserve">  </w:t>
      </w:r>
    </w:p>
    <w:p w14:paraId="0382AD8B" w14:textId="167D518F" w:rsidR="00A51B7D" w:rsidRPr="00164E81" w:rsidRDefault="004001E8" w:rsidP="00567EB9">
      <w:pPr>
        <w:ind w:right="112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67EB9">
        <w:rPr>
          <w:rFonts w:asciiTheme="minorEastAsia" w:eastAsiaTheme="minorEastAsia" w:hAnsiTheme="minorEastAsia"/>
          <w:sz w:val="28"/>
          <w:szCs w:val="24"/>
          <w:u w:val="single"/>
        </w:rPr>
        <w:t>2021年5月</w:t>
      </w:r>
      <w:r w:rsidR="00AE052C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67EB9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47485163" w14:textId="77777777"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3C671D07" w14:textId="77777777"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14:paraId="5AD17C1E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31937E4A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0260AC3C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51BC3AFC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3D2FB070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69908FD4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69EA9B5E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14:paraId="68575FCE" w14:textId="77777777"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7B0348EF" w14:textId="77777777"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4811F6A1" w14:textId="77777777"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742F576D" w14:textId="77777777"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739E1BD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6295F449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DC9928D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2907F2A2" w14:textId="77777777"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30F3E84D" w14:textId="77777777"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8239556" w14:textId="77777777"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2824C309" w14:textId="77777777"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255AEBFD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C1C19D6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D17E0D0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8185CA3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9A6A138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883D08A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3E406E4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DE91A9E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2AEE54E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A9FCD3B" w14:textId="77777777"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F913FDB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24B6BDB" w14:textId="77777777"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32758C59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6295F95D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2E8C461E" w14:textId="77777777"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566AC4DD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590F3590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3786C901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48D9F039" w14:textId="77777777"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14:paraId="34E43CEB" w14:textId="77777777" w:rsidTr="00BA7B6F">
        <w:trPr>
          <w:trHeight w:val="2469"/>
          <w:jc w:val="center"/>
        </w:trPr>
        <w:tc>
          <w:tcPr>
            <w:tcW w:w="7338" w:type="dxa"/>
          </w:tcPr>
          <w:p w14:paraId="6BE191C5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47A23551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14:paraId="75F5EF47" w14:textId="77777777" w:rsidTr="00BA7B6F">
        <w:trPr>
          <w:trHeight w:val="2972"/>
          <w:jc w:val="center"/>
        </w:trPr>
        <w:tc>
          <w:tcPr>
            <w:tcW w:w="7338" w:type="dxa"/>
          </w:tcPr>
          <w:p w14:paraId="3301CAB4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66CA323B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76E95B92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16AD5B7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A95BA0E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D0F6634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2D0BECB" w14:textId="77777777"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7D344CC8" w14:textId="77777777"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5A728918" w14:textId="77777777"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7702420B" w14:textId="77777777"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2CACA884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76C9A7FE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313EA586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4B60CF09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BF35F70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2A13D5B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EBB9497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D40381A" w14:textId="77777777"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3B50FB7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428CA42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7BE3F33B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72F7138B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0BB5B81B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556499FB" w14:textId="77777777"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F74188A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14:paraId="5AB4FB52" w14:textId="77777777" w:rsidTr="004829AD">
        <w:trPr>
          <w:trHeight w:val="5460"/>
        </w:trPr>
        <w:tc>
          <w:tcPr>
            <w:tcW w:w="9000" w:type="dxa"/>
          </w:tcPr>
          <w:p w14:paraId="73DE1E40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B3B7F5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490799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595083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16923EF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49946EA0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E64D20E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CDB4C6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41026F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14:paraId="299513FA" w14:textId="77777777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6E3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D028C91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5D78232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7AAAB1A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972F6DD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6A753DC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ECFA55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F065D8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23F185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572C1FE8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52D0E910" w14:textId="77777777"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3389E63A" w14:textId="77777777"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4C5209A0" w14:textId="77777777"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02480EB4" w14:textId="77777777"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2168BF1F" w14:textId="77777777"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4A78D6CA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18D4DBA7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8FB4818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B09A3E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BE2817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B8D2E7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23D21BE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E442F9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8E1BAB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6C4238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D936B8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B90D528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E4E6BCB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18A4C2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1981BF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3754ACA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5C2F77B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39D0A3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A9CD1D8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D2B0F5A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7F8DF4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199F8F1" w14:textId="77777777"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0AEFE2BC" w14:textId="77777777"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2FDA0E15" w14:textId="77777777"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5B5AFB0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4C5E2BDA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53C5319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F0C8788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2EB85B27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718DAC79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631E9ED5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28C03B6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1B3B91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6D02C3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B3D7F91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153B6F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39FF588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3A9B324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6EE4BFC2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589D59E1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278DF5DD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C1DF30F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4023CC5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4E245DC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79EB8CD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2F246CEF" w14:textId="77777777"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14:paraId="2373EC3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31398FDC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0850C643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1DD2BBED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388046CB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2C28AF77" w14:textId="77777777"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14:paraId="2FE03A4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8288BA9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682B26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F0200DD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AE7FF05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12F2979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956EBD0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56A150E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05AA36B8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6E01E12C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592834E4" w14:textId="77777777"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14:paraId="7681FBD9" w14:textId="77777777"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73A798AF" w14:textId="77777777"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7F995E4B" w14:textId="77777777"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14:paraId="1796F209" w14:textId="77777777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14:paraId="39C352AA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1547217F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64DCC187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03F94152" w14:textId="77777777"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0C4BA223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4C97C6CC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75B24EC8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54854438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14D00702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39426D" w14:textId="77777777" w:rsidR="003C29DB" w:rsidRDefault="003C29DB" w:rsidP="00AA7763">
      <w:r>
        <w:separator/>
      </w:r>
    </w:p>
  </w:endnote>
  <w:endnote w:type="continuationSeparator" w:id="0">
    <w:p w14:paraId="5BA03F0B" w14:textId="77777777" w:rsidR="003C29DB" w:rsidRDefault="003C29DB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001D15" w14:textId="77777777" w:rsidR="003C29DB" w:rsidRDefault="003C29DB" w:rsidP="00AA7763">
      <w:r>
        <w:separator/>
      </w:r>
    </w:p>
  </w:footnote>
  <w:footnote w:type="continuationSeparator" w:id="0">
    <w:p w14:paraId="7D4A1013" w14:textId="77777777" w:rsidR="003C29DB" w:rsidRDefault="003C29DB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62BB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07F4C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C29DB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67EB9"/>
    <w:rsid w:val="005762A9"/>
    <w:rsid w:val="00581E05"/>
    <w:rsid w:val="00594C3C"/>
    <w:rsid w:val="005B17AC"/>
    <w:rsid w:val="005B54DB"/>
    <w:rsid w:val="005C1A60"/>
    <w:rsid w:val="005C336E"/>
    <w:rsid w:val="005C7578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C728C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424A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35E41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052C"/>
    <w:rsid w:val="00AE2937"/>
    <w:rsid w:val="00AE4BAD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A7B1C"/>
    <w:rsid w:val="00CC1BDB"/>
    <w:rsid w:val="00CC1EBC"/>
    <w:rsid w:val="00CC58C0"/>
    <w:rsid w:val="00CD0B3C"/>
    <w:rsid w:val="00CD7897"/>
    <w:rsid w:val="00CE6811"/>
    <w:rsid w:val="00D15322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B2AA1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D96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DEED54-C9D7-446A-B534-4A1F0E274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41</TotalTime>
  <Pages>18</Pages>
  <Words>553</Words>
  <Characters>3156</Characters>
  <Application>Microsoft Office Word</Application>
  <DocSecurity>0</DocSecurity>
  <Lines>26</Lines>
  <Paragraphs>7</Paragraphs>
  <ScaleCrop>false</ScaleCrop>
  <Company>Dell Computer</Company>
  <LinksUpToDate>false</LinksUpToDate>
  <CharactersWithSpaces>3702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7</cp:revision>
  <dcterms:created xsi:type="dcterms:W3CDTF">2021-05-07T08:51:00Z</dcterms:created>
  <dcterms:modified xsi:type="dcterms:W3CDTF">2021-05-10T01:39:00Z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