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A6A" w:rsidRDefault="006B578F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2B1A6A" w:rsidRDefault="002B1A6A">
      <w:pPr>
        <w:rPr>
          <w:rFonts w:ascii="微软雅黑" w:eastAsia="微软雅黑" w:hAnsi="微软雅黑"/>
          <w:b/>
          <w:sz w:val="24"/>
          <w:szCs w:val="24"/>
        </w:rPr>
      </w:pPr>
    </w:p>
    <w:p w:rsidR="002B1A6A" w:rsidRDefault="006B578F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保健酒生产、技术中心及中试车间精装修工程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保健酒生产、技术中心及中试车间精装修工程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2B1A6A" w:rsidRDefault="006B578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2B1A6A" w:rsidRDefault="006B578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保健酒生产、技术中心及中试车间精装修工程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2B1A6A" w:rsidRDefault="006B578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北京市怀柔区红星路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1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号</w:t>
      </w:r>
    </w:p>
    <w:p w:rsidR="002B1A6A" w:rsidRDefault="002B1A6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2B1A6A" w:rsidRDefault="006B578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计划开工日期：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>日，计划工期：</w:t>
      </w:r>
      <w:r>
        <w:rPr>
          <w:rFonts w:asciiTheme="minorEastAsia" w:eastAsiaTheme="minorEastAsia" w:hAnsiTheme="minorEastAsia" w:hint="eastAsia"/>
          <w:sz w:val="28"/>
          <w:szCs w:val="24"/>
        </w:rPr>
        <w:t>150</w:t>
      </w:r>
      <w:r>
        <w:rPr>
          <w:rFonts w:asciiTheme="minorEastAsia" w:eastAsiaTheme="minorEastAsia" w:hAnsiTheme="minorEastAsia" w:hint="eastAsia"/>
          <w:sz w:val="28"/>
          <w:szCs w:val="24"/>
        </w:rPr>
        <w:t>天。</w:t>
      </w:r>
    </w:p>
    <w:p w:rsidR="002B1A6A" w:rsidRDefault="006B578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由甲乙双方协商并书面约定正式施工工期（包括开工、完工日期）</w:t>
      </w:r>
    </w:p>
    <w:p w:rsidR="002B1A6A" w:rsidRDefault="002B1A6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2B1A6A" w:rsidRDefault="006B578F">
      <w:pPr>
        <w:pStyle w:val="2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工程范围：</w:t>
      </w:r>
      <w:r>
        <w:rPr>
          <w:rFonts w:asciiTheme="minorEastAsia" w:eastAsiaTheme="minorEastAsia" w:hAnsiTheme="minorEastAsia" w:hint="eastAsia"/>
          <w:sz w:val="28"/>
          <w:szCs w:val="24"/>
        </w:rPr>
        <w:t>保健酒生产、技术中心及中试车间</w:t>
      </w:r>
      <w:r>
        <w:rPr>
          <w:rFonts w:asciiTheme="minorEastAsia" w:eastAsiaTheme="minorEastAsia" w:hAnsiTheme="minorEastAsia" w:hint="eastAsia"/>
          <w:sz w:val="28"/>
          <w:szCs w:val="24"/>
        </w:rPr>
        <w:t>精装修</w:t>
      </w:r>
      <w:r>
        <w:rPr>
          <w:rFonts w:asciiTheme="minorEastAsia" w:eastAsiaTheme="minorEastAsia" w:hAnsiTheme="minorEastAsia" w:hint="eastAsia"/>
          <w:sz w:val="28"/>
          <w:szCs w:val="24"/>
        </w:rPr>
        <w:t>图纸及清单范围内的全部工作内容。</w:t>
      </w:r>
    </w:p>
    <w:p w:rsidR="002B1A6A" w:rsidRDefault="006B578F">
      <w:pPr>
        <w:pStyle w:val="2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建设规模</w:t>
      </w:r>
      <w:r>
        <w:rPr>
          <w:rFonts w:asciiTheme="minorEastAsia" w:eastAsiaTheme="minorEastAsia" w:hAnsiTheme="minorEastAsia" w:hint="eastAsia"/>
          <w:sz w:val="28"/>
          <w:szCs w:val="24"/>
        </w:rPr>
        <w:t>:</w:t>
      </w:r>
      <w:r>
        <w:rPr>
          <w:rFonts w:asciiTheme="minorEastAsia" w:eastAsiaTheme="minorEastAsia" w:hAnsiTheme="minorEastAsia" w:hint="eastAsia"/>
          <w:sz w:val="28"/>
          <w:szCs w:val="24"/>
        </w:rPr>
        <w:t>保健酒生产、技术中心及中试车间</w:t>
      </w:r>
      <w:r>
        <w:rPr>
          <w:rFonts w:asciiTheme="minorEastAsia" w:eastAsiaTheme="minorEastAsia" w:hAnsiTheme="minorEastAsia" w:hint="eastAsia"/>
          <w:sz w:val="28"/>
          <w:szCs w:val="24"/>
        </w:rPr>
        <w:t>建筑面积</w:t>
      </w:r>
      <w:r>
        <w:rPr>
          <w:rFonts w:asciiTheme="minorEastAsia" w:eastAsiaTheme="minorEastAsia" w:hAnsiTheme="minorEastAsia" w:hint="eastAsia"/>
          <w:sz w:val="28"/>
          <w:szCs w:val="24"/>
        </w:rPr>
        <w:t>17200</w:t>
      </w:r>
      <w:r>
        <w:rPr>
          <w:rFonts w:asciiTheme="minorEastAsia" w:eastAsiaTheme="minorEastAsia" w:hAnsiTheme="minorEastAsia" w:hint="eastAsia"/>
          <w:sz w:val="28"/>
          <w:szCs w:val="24"/>
        </w:rPr>
        <w:t>㎡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本次精装修面积约</w:t>
      </w:r>
      <w:r>
        <w:rPr>
          <w:rFonts w:asciiTheme="minorEastAsia" w:eastAsiaTheme="minorEastAsia" w:hAnsiTheme="minorEastAsia" w:hint="eastAsia"/>
          <w:sz w:val="28"/>
          <w:szCs w:val="24"/>
        </w:rPr>
        <w:t>7500</w:t>
      </w:r>
      <w:r>
        <w:rPr>
          <w:rFonts w:asciiTheme="minorEastAsia" w:eastAsiaTheme="minorEastAsia" w:hAnsiTheme="minorEastAsia" w:hint="eastAsia"/>
          <w:sz w:val="28"/>
          <w:szCs w:val="24"/>
        </w:rPr>
        <w:t>㎡。</w:t>
      </w:r>
    </w:p>
    <w:p w:rsidR="002B1A6A" w:rsidRDefault="006B578F">
      <w:pPr>
        <w:pStyle w:val="2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质量标准：合格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B1A6A" w:rsidRDefault="002B1A6A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2B1A6A" w:rsidRDefault="006B578F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2B1A6A" w:rsidRDefault="006B578F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B1A6A" w:rsidRDefault="006B578F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B1A6A" w:rsidRDefault="006B578F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B1A6A" w:rsidRDefault="006B578F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三年</w:t>
      </w:r>
      <w:r>
        <w:rPr>
          <w:rFonts w:asciiTheme="minorEastAsia" w:eastAsiaTheme="minorEastAsia" w:hAnsiTheme="minorEastAsia"/>
          <w:sz w:val="28"/>
          <w:szCs w:val="24"/>
          <w:highlight w:val="yellow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  <w:highlight w:val="yellow"/>
        </w:rPr>
        <w:t>的行政处罚、无异常经营信息；</w:t>
      </w:r>
    </w:p>
    <w:p w:rsidR="002B1A6A" w:rsidRDefault="006B578F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2B1A6A" w:rsidRDefault="006B578F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建筑装饰装修工程专业承包一级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B1A6A" w:rsidRDefault="002B1A6A">
      <w:pPr>
        <w:rPr>
          <w:rFonts w:asciiTheme="minorEastAsia" w:eastAsiaTheme="minorEastAsia" w:hAnsiTheme="minorEastAsia"/>
          <w:sz w:val="28"/>
          <w:szCs w:val="24"/>
        </w:rPr>
      </w:pPr>
    </w:p>
    <w:p w:rsidR="002B1A6A" w:rsidRDefault="006B578F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2B1A6A" w:rsidRDefault="006B578F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2B1A6A" w:rsidRDefault="006B578F" w:rsidP="00EE0DC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2B1A6A" w:rsidRDefault="006B578F" w:rsidP="00EE0DC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2B1A6A" w:rsidRDefault="006B578F" w:rsidP="00EE0DC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2B1A6A" w:rsidRDefault="006B578F" w:rsidP="00EE0DC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2B1A6A" w:rsidRDefault="006B578F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2B1A6A" w:rsidRDefault="006B578F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建筑装饰装修工程专业承包一级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2B1A6A" w:rsidRDefault="006B578F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2B1A6A" w:rsidRDefault="006B578F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2B1A6A" w:rsidRDefault="006B578F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2B1A6A" w:rsidRDefault="002B1A6A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6B578F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2B1A6A" w:rsidRDefault="006B578F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2B1A6A" w:rsidRDefault="006B578F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2B1A6A" w:rsidRDefault="006B578F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2B1A6A" w:rsidRDefault="006B578F" w:rsidP="00EE0DC6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2B1A6A" w:rsidRDefault="006B578F" w:rsidP="00EE0DC6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2B1A6A" w:rsidRDefault="006B578F" w:rsidP="00EE0DC6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EE0DC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2B1A6A" w:rsidRDefault="002B1A6A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6B578F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2B1A6A" w:rsidRDefault="002B1A6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B1A6A" w:rsidRDefault="006B578F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  <w:r w:rsidR="00EE0DC6">
        <w:rPr>
          <w:rFonts w:asciiTheme="minorEastAsia" w:eastAsiaTheme="minorEastAsia" w:hAnsiTheme="minorEastAsia" w:hint="eastAsia"/>
          <w:sz w:val="28"/>
          <w:szCs w:val="24"/>
        </w:rPr>
        <w:t>（具体时间另行邮件通知</w:t>
      </w:r>
      <w:bookmarkStart w:id="0" w:name="_GoBack"/>
      <w:bookmarkEnd w:id="0"/>
      <w:r w:rsidR="00EE0DC6">
        <w:rPr>
          <w:rFonts w:asciiTheme="minorEastAsia" w:eastAsiaTheme="minorEastAsia" w:hAnsiTheme="minorEastAsia" w:hint="eastAsia"/>
          <w:sz w:val="28"/>
          <w:szCs w:val="24"/>
        </w:rPr>
        <w:t>）</w:t>
      </w:r>
    </w:p>
    <w:p w:rsidR="002B1A6A" w:rsidRDefault="006B578F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B1A6A" w:rsidRDefault="006B578F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招标结束后，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所有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投标人退回投标保证金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B1A6A" w:rsidRDefault="006B578F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2B1A6A" w:rsidRDefault="006B578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2B1A6A" w:rsidRDefault="006B578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2B1A6A" w:rsidRDefault="006B578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2B1A6A" w:rsidRDefault="006B578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2B1A6A" w:rsidRDefault="002B1A6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2B1A6A" w:rsidRDefault="002B1A6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2B1A6A" w:rsidRDefault="006B578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2B1A6A" w:rsidRDefault="006B578F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2B1A6A" w:rsidRDefault="006B578F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另行确定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B1A6A" w:rsidRDefault="006B578F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2B1A6A" w:rsidRDefault="006B578F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2B1A6A" w:rsidRDefault="006B578F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2B1A6A" w:rsidRDefault="002B1A6A">
      <w:pPr>
        <w:rPr>
          <w:rFonts w:asciiTheme="minorEastAsia" w:eastAsiaTheme="minorEastAsia" w:hAnsiTheme="minorEastAsia"/>
          <w:sz w:val="28"/>
          <w:szCs w:val="24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2B1A6A" w:rsidRDefault="006B578F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详见招标文件</w:t>
      </w:r>
    </w:p>
    <w:p w:rsidR="002B1A6A" w:rsidRDefault="006B578F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投标意向人按照招</w:t>
      </w:r>
      <w:r>
        <w:rPr>
          <w:rFonts w:asciiTheme="minorEastAsia" w:eastAsiaTheme="minorEastAsia" w:hAnsiTheme="minorEastAsia" w:hint="eastAsia"/>
          <w:sz w:val="28"/>
          <w:szCs w:val="24"/>
        </w:rPr>
        <w:t>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中时间、地点投标</w:t>
      </w:r>
    </w:p>
    <w:p w:rsidR="002B1A6A" w:rsidRDefault="002B1A6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2B1A6A" w:rsidRDefault="006B578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2B1A6A" w:rsidRDefault="006B578F">
      <w:pPr>
        <w:ind w:firstLineChars="300" w:firstLine="84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详见招标文件</w:t>
      </w:r>
    </w:p>
    <w:p w:rsidR="002B1A6A" w:rsidRDefault="002B1A6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2B1A6A" w:rsidRDefault="006B578F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B1A6A" w:rsidRDefault="006B578F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2B1A6A" w:rsidRDefault="006B578F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赵建童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13381120785 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招投标联系人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邹磊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010-51202578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B1A6A" w:rsidRDefault="006B578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2B1A6A" w:rsidRDefault="002B1A6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2B1A6A" w:rsidRDefault="002B1A6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1A6A" w:rsidRDefault="006B578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B1A6A" w:rsidRDefault="006B578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B1A6A" w:rsidRDefault="006B578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2B1A6A" w:rsidRDefault="006B578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B1A6A" w:rsidRDefault="006B578F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2B1A6A" w:rsidRDefault="006B578F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B1A6A" w:rsidRDefault="006B578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B1A6A" w:rsidRDefault="006B578F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2B1A6A" w:rsidRDefault="006B578F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B1A6A" w:rsidRDefault="006B578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B1A6A" w:rsidRDefault="006B578F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2B1A6A" w:rsidRDefault="006B578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2B1A6A" w:rsidRDefault="006B578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B1A6A" w:rsidRDefault="006B578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6B578F" w:rsidP="00EE0DC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B1A6A" w:rsidRDefault="002B1A6A" w:rsidP="00EE0DC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1A6A" w:rsidRDefault="006B578F" w:rsidP="00EE0DC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2B1A6A" w:rsidRDefault="002B1A6A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2B1A6A" w:rsidRDefault="006B578F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1A6A" w:rsidRDefault="002B1A6A" w:rsidP="00EE0DC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2B1A6A" w:rsidRDefault="002B1A6A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6B578F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B1A6A" w:rsidRDefault="006B578F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2B1A6A" w:rsidRDefault="002B1A6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B1A6A" w:rsidRDefault="006B578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2B1A6A" w:rsidRDefault="002B1A6A">
      <w:pPr>
        <w:ind w:firstLine="648"/>
        <w:rPr>
          <w:rFonts w:asciiTheme="minorEastAsia" w:eastAsiaTheme="minorEastAsia" w:hAnsiTheme="minorEastAsia"/>
          <w:sz w:val="28"/>
        </w:rPr>
      </w:pPr>
    </w:p>
    <w:p w:rsidR="002B1A6A" w:rsidRDefault="006B578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2B1A6A" w:rsidRDefault="002B1A6A">
      <w:pPr>
        <w:ind w:firstLine="648"/>
        <w:rPr>
          <w:rFonts w:asciiTheme="minorEastAsia" w:eastAsiaTheme="minorEastAsia" w:hAnsiTheme="minorEastAsia"/>
          <w:sz w:val="28"/>
        </w:rPr>
      </w:pPr>
    </w:p>
    <w:p w:rsidR="002B1A6A" w:rsidRDefault="006B578F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B1A6A">
        <w:trPr>
          <w:trHeight w:val="2469"/>
          <w:jc w:val="center"/>
        </w:trPr>
        <w:tc>
          <w:tcPr>
            <w:tcW w:w="7338" w:type="dxa"/>
          </w:tcPr>
          <w:p w:rsidR="002B1A6A" w:rsidRDefault="002B1A6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B1A6A" w:rsidRDefault="006B578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B1A6A">
        <w:trPr>
          <w:trHeight w:val="2972"/>
          <w:jc w:val="center"/>
        </w:trPr>
        <w:tc>
          <w:tcPr>
            <w:tcW w:w="7338" w:type="dxa"/>
          </w:tcPr>
          <w:p w:rsidR="002B1A6A" w:rsidRDefault="002B1A6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B1A6A" w:rsidRDefault="006B578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2B1A6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1A6A" w:rsidRDefault="006B578F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2B1A6A" w:rsidRDefault="006B578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2B1A6A" w:rsidRDefault="002B1A6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2B1A6A" w:rsidRDefault="006B578F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2B1A6A" w:rsidRDefault="002B1A6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B1A6A" w:rsidRDefault="006B578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2B1A6A" w:rsidRDefault="002B1A6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B1A6A" w:rsidRDefault="006B578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1A6A" w:rsidRDefault="006B578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1A6A" w:rsidRDefault="006B578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1A6A" w:rsidRDefault="006B578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1A6A" w:rsidRDefault="006B578F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1A6A" w:rsidRDefault="006B578F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1A6A" w:rsidRDefault="002B1A6A">
      <w:pPr>
        <w:rPr>
          <w:rFonts w:asciiTheme="minorEastAsia" w:eastAsiaTheme="minorEastAsia" w:hAnsiTheme="minorEastAsia"/>
          <w:sz w:val="32"/>
        </w:rPr>
      </w:pPr>
    </w:p>
    <w:p w:rsidR="002B1A6A" w:rsidRDefault="002B1A6A">
      <w:pPr>
        <w:rPr>
          <w:rFonts w:asciiTheme="minorEastAsia" w:eastAsiaTheme="minorEastAsia" w:hAnsiTheme="minorEastAsia"/>
          <w:sz w:val="32"/>
        </w:rPr>
      </w:pPr>
    </w:p>
    <w:p w:rsidR="002B1A6A" w:rsidRDefault="002B1A6A">
      <w:pPr>
        <w:rPr>
          <w:rFonts w:asciiTheme="minorEastAsia" w:eastAsiaTheme="minorEastAsia" w:hAnsiTheme="minorEastAsia"/>
          <w:sz w:val="32"/>
        </w:rPr>
      </w:pPr>
    </w:p>
    <w:p w:rsidR="002B1A6A" w:rsidRDefault="002B1A6A">
      <w:pPr>
        <w:rPr>
          <w:rFonts w:asciiTheme="minorEastAsia" w:eastAsiaTheme="minorEastAsia" w:hAnsiTheme="minorEastAsia"/>
          <w:sz w:val="32"/>
        </w:rPr>
      </w:pPr>
    </w:p>
    <w:p w:rsidR="002B1A6A" w:rsidRDefault="006B578F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B1A6A" w:rsidRDefault="006B578F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B1A6A">
        <w:trPr>
          <w:trHeight w:val="5460"/>
        </w:trPr>
        <w:tc>
          <w:tcPr>
            <w:tcW w:w="9000" w:type="dxa"/>
          </w:tcPr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6B578F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B1A6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6B578F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1A6A" w:rsidRDefault="002B1A6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2B1A6A" w:rsidRDefault="002B1A6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B1A6A" w:rsidRDefault="002B1A6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B1A6A" w:rsidRDefault="006B578F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B1A6A" w:rsidRDefault="006B578F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2B1A6A" w:rsidRDefault="006B578F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B1A6A" w:rsidRDefault="006B578F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B1A6A" w:rsidRDefault="006B578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1A6A" w:rsidRDefault="002B1A6A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2B1A6A" w:rsidRDefault="006B578F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2B1A6A" w:rsidRDefault="006B578F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B1A6A" w:rsidRDefault="002B1A6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1A6A" w:rsidRDefault="002B1A6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B1A6A" w:rsidRDefault="006B578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B1A6A" w:rsidRDefault="006B578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2B1A6A" w:rsidRDefault="002B1A6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1A6A" w:rsidRDefault="006B578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B1A6A" w:rsidRDefault="006B578F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B1A6A" w:rsidRDefault="006B578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B1A6A" w:rsidRDefault="002B1A6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2B1A6A" w:rsidRDefault="002B1A6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1A6A" w:rsidRDefault="002B1A6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1A6A" w:rsidRDefault="002B1A6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1A6A" w:rsidRDefault="002B1A6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1A6A" w:rsidRDefault="006B578F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2B1A6A" w:rsidRDefault="006B578F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B1A6A" w:rsidRDefault="006B578F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B1A6A" w:rsidRDefault="002B1A6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1A6A" w:rsidRDefault="002B1A6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B1A6A" w:rsidRDefault="006B578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B1A6A" w:rsidRDefault="006B578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2B1A6A" w:rsidRDefault="002B1A6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1A6A" w:rsidRDefault="002B1A6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1A6A" w:rsidRDefault="006B578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B1A6A" w:rsidRDefault="006B578F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B1A6A" w:rsidRDefault="006B578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B1A6A" w:rsidRDefault="002B1A6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B1A6A" w:rsidRDefault="006B578F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2B1A6A" w:rsidRDefault="002B1A6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B1A6A" w:rsidRDefault="002B1A6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B1A6A" w:rsidRDefault="006B578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B1A6A">
        <w:trPr>
          <w:cantSplit/>
          <w:trHeight w:val="13011"/>
        </w:trPr>
        <w:tc>
          <w:tcPr>
            <w:tcW w:w="4219" w:type="dxa"/>
            <w:textDirection w:val="tbRl"/>
          </w:tcPr>
          <w:p w:rsidR="002B1A6A" w:rsidRDefault="002B1A6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2B1A6A" w:rsidRDefault="006B578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2B1A6A" w:rsidRDefault="002B1A6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2B1A6A" w:rsidRDefault="006B578F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2B1A6A" w:rsidRDefault="002B1A6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B1A6A" w:rsidRDefault="002B1A6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B1A6A" w:rsidRDefault="006B578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2B1A6A" w:rsidRDefault="006B578F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2B1A6A" w:rsidRDefault="002B1A6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2B1A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BDC04B4"/>
    <w:multiLevelType w:val="multilevel"/>
    <w:tmpl w:val="7BDC04B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5"/>
  </w:num>
  <w:num w:numId="3">
    <w:abstractNumId w:val="8"/>
  </w:num>
  <w:num w:numId="4">
    <w:abstractNumId w:val="0"/>
  </w:num>
  <w:num w:numId="5">
    <w:abstractNumId w:val="3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B1A6A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B578F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E0DC6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1A839FC"/>
    <w:rsid w:val="0DDD70B3"/>
    <w:rsid w:val="11D13845"/>
    <w:rsid w:val="1A2704DD"/>
    <w:rsid w:val="1AE55CE3"/>
    <w:rsid w:val="1B34720C"/>
    <w:rsid w:val="1C7F652D"/>
    <w:rsid w:val="1E5E5E27"/>
    <w:rsid w:val="1E8D11EB"/>
    <w:rsid w:val="2236384B"/>
    <w:rsid w:val="24740005"/>
    <w:rsid w:val="37074CE5"/>
    <w:rsid w:val="3814414B"/>
    <w:rsid w:val="3A236C0B"/>
    <w:rsid w:val="3AA17591"/>
    <w:rsid w:val="3DEE6ACE"/>
    <w:rsid w:val="3E457092"/>
    <w:rsid w:val="4C245B44"/>
    <w:rsid w:val="50DC5D39"/>
    <w:rsid w:val="51464CCF"/>
    <w:rsid w:val="521C264A"/>
    <w:rsid w:val="54F40BBE"/>
    <w:rsid w:val="551B2DCC"/>
    <w:rsid w:val="5694614E"/>
    <w:rsid w:val="589827B7"/>
    <w:rsid w:val="592942BD"/>
    <w:rsid w:val="61E519F6"/>
    <w:rsid w:val="65CB7A83"/>
    <w:rsid w:val="6A0F1E44"/>
    <w:rsid w:val="6CB3496E"/>
    <w:rsid w:val="716B25F9"/>
    <w:rsid w:val="729F76E1"/>
    <w:rsid w:val="743439FC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625FA-3EE4-40FC-8B35-4507F078F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17</TotalTime>
  <Pages>18</Pages>
  <Words>535</Words>
  <Characters>3052</Characters>
  <Application>Microsoft Office Word</Application>
  <DocSecurity>0</DocSecurity>
  <Lines>25</Lines>
  <Paragraphs>7</Paragraphs>
  <ScaleCrop>false</ScaleCrop>
  <Company>Dell Computer</Company>
  <LinksUpToDate>false</LinksUpToDate>
  <CharactersWithSpaces>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116</cp:revision>
  <dcterms:created xsi:type="dcterms:W3CDTF">2017-08-23T03:19:00Z</dcterms:created>
  <dcterms:modified xsi:type="dcterms:W3CDTF">2022-01-21T08:58:00Z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B47BD9E0FD0E4377A12E47F9D9A6FEDF</vt:lpwstr>
  </property>
</Properties>
</file>