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9C7" w:rsidRDefault="00140EA9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8D19C7" w:rsidRDefault="008D19C7">
      <w:pPr>
        <w:rPr>
          <w:rFonts w:ascii="微软雅黑" w:eastAsia="微软雅黑" w:hAnsi="微软雅黑"/>
          <w:b/>
          <w:sz w:val="24"/>
          <w:szCs w:val="24"/>
        </w:rPr>
      </w:pPr>
    </w:p>
    <w:p w:rsidR="008D19C7" w:rsidRDefault="00140EA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近红外光谱仪（液相、固相）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近红外光谱仪（液相、固相）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8D19C7" w:rsidRDefault="00140EA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近红外光谱仪（液相、固相）</w:t>
      </w:r>
    </w:p>
    <w:p w:rsidR="008D19C7" w:rsidRDefault="008D19C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山西祁县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8D19C7" w:rsidRDefault="008D19C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8D19C7" w:rsidRDefault="00140EA9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请见附件《近红外光谱仪（液相、固相）技术参数》</w:t>
      </w:r>
    </w:p>
    <w:p w:rsidR="008D19C7" w:rsidRDefault="00140EA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8D19C7" w:rsidRDefault="00140EA9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8D19C7" w:rsidRDefault="00140EA9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8D19C7" w:rsidRDefault="00140EA9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8D19C7" w:rsidRDefault="00140EA9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8D19C7" w:rsidRDefault="00140EA9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8D19C7" w:rsidRDefault="00140EA9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 </w:t>
      </w:r>
    </w:p>
    <w:p w:rsidR="008D19C7" w:rsidRDefault="00140EA9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8D19C7" w:rsidRDefault="00140EA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8D19C7" w:rsidRDefault="00140EA9" w:rsidP="00FB072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8D19C7" w:rsidRDefault="00140EA9" w:rsidP="00FB072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8D19C7" w:rsidRDefault="00140EA9" w:rsidP="00FB072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 w:rsidR="00FB072C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  <w:bookmarkStart w:id="0" w:name="_GoBack"/>
      <w:bookmarkEnd w:id="0"/>
    </w:p>
    <w:p w:rsidR="008D19C7" w:rsidRDefault="00140EA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D19C7" w:rsidRDefault="00140EA9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</w:p>
    <w:p w:rsidR="008D19C7" w:rsidRDefault="00140EA9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8D19C7" w:rsidRDefault="00140EA9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8D19C7" w:rsidRDefault="00140EA9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D19C7" w:rsidRDefault="00140EA9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8D19C7" w:rsidRDefault="00140EA9" w:rsidP="00FB072C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8D19C7" w:rsidRDefault="00140EA9" w:rsidP="00FB072C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8D19C7" w:rsidRDefault="00140EA9" w:rsidP="00FB072C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8D19C7" w:rsidRDefault="008D19C7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8D19C7" w:rsidRDefault="008D19C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D19C7" w:rsidRDefault="00140EA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8D19C7" w:rsidRDefault="00140EA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D19C7" w:rsidRDefault="00140EA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8D19C7" w:rsidRDefault="00140EA9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8D19C7" w:rsidRDefault="00140EA9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8D19C7" w:rsidRDefault="00140EA9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8D19C7" w:rsidRDefault="00140EA9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8D19C7" w:rsidRDefault="00140EA9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8D19C7" w:rsidRDefault="008D19C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8D19C7" w:rsidRDefault="008D19C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8D19C7" w:rsidRDefault="00140EA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8D19C7" w:rsidRDefault="00140EA9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8D19C7" w:rsidRDefault="00140EA9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8D19C7" w:rsidRDefault="00140EA9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8D19C7" w:rsidRDefault="00140EA9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8D19C7" w:rsidRDefault="00140EA9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8D19C7" w:rsidRDefault="008D19C7">
      <w:pPr>
        <w:rPr>
          <w:rFonts w:asciiTheme="minorEastAsia" w:eastAsiaTheme="minorEastAsia" w:hAnsiTheme="minorEastAsia"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8D19C7" w:rsidRDefault="00140EA9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8D19C7" w:rsidRDefault="00140EA9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8D19C7" w:rsidRDefault="00140EA9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8D19C7" w:rsidRDefault="00140EA9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D19C7" w:rsidRDefault="00140EA9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8D19C7" w:rsidRDefault="008D19C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8D19C7" w:rsidRDefault="00140EA9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8D19C7" w:rsidRDefault="008D19C7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8D19C7" w:rsidRDefault="00140EA9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D19C7" w:rsidRDefault="00140EA9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8D19C7" w:rsidRDefault="00140EA9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李洪媛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17703223670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8D19C7" w:rsidRDefault="00140EA9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8D19C7" w:rsidRDefault="008D19C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8D19C7" w:rsidRDefault="008D19C7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D19C7" w:rsidRDefault="00140EA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FB072C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D19C7" w:rsidRDefault="00140EA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="00FB072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2021年2月10日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D19C7" w:rsidRDefault="00140EA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8D19C7" w:rsidRDefault="00140EA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D19C7" w:rsidRDefault="00140EA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8D19C7" w:rsidRDefault="00140EA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D19C7" w:rsidRDefault="00140EA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D19C7" w:rsidRDefault="00140EA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8D19C7" w:rsidRDefault="008D19C7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8D19C7" w:rsidRDefault="00140EA9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8D19C7" w:rsidRDefault="008D19C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D19C7" w:rsidRDefault="00140E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8D19C7" w:rsidRDefault="008D19C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8D19C7" w:rsidRDefault="00140E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D19C7" w:rsidRDefault="00140E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D19C7" w:rsidRDefault="00140E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D19C7" w:rsidRDefault="00140E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D19C7" w:rsidRDefault="00140EA9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D19C7" w:rsidRDefault="00140EA9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8D19C7" w:rsidRDefault="008D19C7">
      <w:pPr>
        <w:rPr>
          <w:rFonts w:asciiTheme="minorEastAsia" w:eastAsiaTheme="minorEastAsia" w:hAnsiTheme="minorEastAsia"/>
          <w:sz w:val="32"/>
        </w:rPr>
      </w:pPr>
    </w:p>
    <w:p w:rsidR="008D19C7" w:rsidRDefault="008D19C7">
      <w:pPr>
        <w:rPr>
          <w:rFonts w:asciiTheme="minorEastAsia" w:eastAsiaTheme="minorEastAsia" w:hAnsiTheme="minorEastAsia"/>
          <w:sz w:val="32"/>
        </w:rPr>
      </w:pPr>
    </w:p>
    <w:p w:rsidR="008D19C7" w:rsidRDefault="008D19C7">
      <w:pPr>
        <w:rPr>
          <w:rFonts w:asciiTheme="minorEastAsia" w:eastAsiaTheme="minorEastAsia" w:hAnsiTheme="minorEastAsia"/>
          <w:sz w:val="32"/>
        </w:rPr>
      </w:pPr>
    </w:p>
    <w:p w:rsidR="008D19C7" w:rsidRDefault="008D19C7">
      <w:pPr>
        <w:rPr>
          <w:rFonts w:asciiTheme="minorEastAsia" w:eastAsiaTheme="minorEastAsia" w:hAnsiTheme="minorEastAsia"/>
          <w:sz w:val="32"/>
        </w:rPr>
      </w:pPr>
    </w:p>
    <w:p w:rsidR="008D19C7" w:rsidRDefault="00140EA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D19C7" w:rsidRDefault="00140EA9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8D19C7">
        <w:trPr>
          <w:trHeight w:val="5460"/>
        </w:trPr>
        <w:tc>
          <w:tcPr>
            <w:tcW w:w="9000" w:type="dxa"/>
          </w:tcPr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140EA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8D19C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140EA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8D19C7" w:rsidRDefault="008D19C7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8D19C7" w:rsidRDefault="008D19C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D19C7" w:rsidRDefault="008D19C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D19C7" w:rsidRDefault="00140EA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D19C7" w:rsidRDefault="008D19C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D19C7" w:rsidRDefault="00140EA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8D19C7" w:rsidRDefault="008D19C7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8D19C7" w:rsidRDefault="00140EA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8D19C7" w:rsidRDefault="008D19C7">
      <w:pPr>
        <w:ind w:firstLine="648"/>
        <w:rPr>
          <w:rFonts w:asciiTheme="minorEastAsia" w:eastAsiaTheme="minorEastAsia" w:hAnsiTheme="minorEastAsia"/>
          <w:sz w:val="28"/>
        </w:rPr>
      </w:pPr>
    </w:p>
    <w:p w:rsidR="008D19C7" w:rsidRDefault="008D19C7">
      <w:pPr>
        <w:ind w:firstLine="648"/>
        <w:rPr>
          <w:rFonts w:asciiTheme="minorEastAsia" w:eastAsiaTheme="minorEastAsia" w:hAnsiTheme="minorEastAsia"/>
          <w:sz w:val="28"/>
        </w:rPr>
      </w:pPr>
    </w:p>
    <w:p w:rsidR="008D19C7" w:rsidRDefault="00140EA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8D19C7" w:rsidRDefault="008D19C7">
      <w:pPr>
        <w:ind w:firstLine="648"/>
        <w:rPr>
          <w:rFonts w:asciiTheme="minorEastAsia" w:eastAsiaTheme="minorEastAsia" w:hAnsiTheme="minorEastAsia"/>
          <w:sz w:val="28"/>
        </w:rPr>
      </w:pPr>
    </w:p>
    <w:p w:rsidR="008D19C7" w:rsidRDefault="00140EA9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8D19C7">
        <w:trPr>
          <w:trHeight w:val="2469"/>
          <w:jc w:val="center"/>
        </w:trPr>
        <w:tc>
          <w:tcPr>
            <w:tcW w:w="7338" w:type="dxa"/>
          </w:tcPr>
          <w:p w:rsidR="008D19C7" w:rsidRDefault="008D19C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D19C7" w:rsidRDefault="00140EA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8D19C7">
        <w:trPr>
          <w:trHeight w:val="2972"/>
          <w:jc w:val="center"/>
        </w:trPr>
        <w:tc>
          <w:tcPr>
            <w:tcW w:w="7338" w:type="dxa"/>
          </w:tcPr>
          <w:p w:rsidR="008D19C7" w:rsidRDefault="008D19C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8D19C7" w:rsidRDefault="00140EA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8D19C7" w:rsidRDefault="008D19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D19C7" w:rsidRDefault="008D19C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D19C7" w:rsidRDefault="00140EA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8D19C7" w:rsidRDefault="00140EA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D19C7" w:rsidRDefault="00140EA9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8D19C7" w:rsidRDefault="00140EA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8D19C7" w:rsidRDefault="00140EA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D19C7" w:rsidRDefault="008D19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D19C7" w:rsidRDefault="008D19C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D19C7" w:rsidRDefault="00140E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D19C7" w:rsidRDefault="00140E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D19C7" w:rsidRDefault="008D19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140EA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D19C7" w:rsidRDefault="00140EA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D19C7" w:rsidRDefault="00140EA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D19C7" w:rsidRDefault="008D19C7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D19C7" w:rsidRDefault="008D19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D19C7" w:rsidRDefault="008D19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D19C7" w:rsidRDefault="008D19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D19C7" w:rsidRDefault="008D19C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D19C7" w:rsidRDefault="00140EA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8D19C7" w:rsidRDefault="00140EA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D19C7" w:rsidRDefault="00140EA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D19C7" w:rsidRDefault="008D19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D19C7" w:rsidRDefault="008D19C7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D19C7" w:rsidRDefault="00140E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8D19C7" w:rsidRDefault="00140E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D19C7" w:rsidRDefault="008D19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8D19C7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D19C7" w:rsidRDefault="00140EA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D19C7" w:rsidRDefault="00140EA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D19C7" w:rsidRDefault="00140EA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D19C7" w:rsidRDefault="008D19C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D19C7" w:rsidRDefault="00140EA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D19C7" w:rsidRDefault="008D19C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D19C7" w:rsidRDefault="008D19C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D19C7" w:rsidRDefault="008D19C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D19C7" w:rsidRDefault="00140EA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8D19C7">
        <w:trPr>
          <w:cantSplit/>
          <w:trHeight w:val="13011"/>
        </w:trPr>
        <w:tc>
          <w:tcPr>
            <w:tcW w:w="4219" w:type="dxa"/>
            <w:textDirection w:val="tbRl"/>
          </w:tcPr>
          <w:p w:rsidR="008D19C7" w:rsidRDefault="008D19C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8D19C7" w:rsidRDefault="00140EA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8D19C7" w:rsidRDefault="008D19C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8D19C7" w:rsidRDefault="00140EA9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8D19C7" w:rsidRDefault="008D19C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D19C7" w:rsidRDefault="008D19C7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8D19C7" w:rsidRDefault="00140EA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8D19C7" w:rsidRDefault="00140EA9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8D19C7" w:rsidRDefault="008D19C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D1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EA9" w:rsidRDefault="00140EA9" w:rsidP="00FB072C">
      <w:r>
        <w:separator/>
      </w:r>
    </w:p>
  </w:endnote>
  <w:endnote w:type="continuationSeparator" w:id="0">
    <w:p w:rsidR="00140EA9" w:rsidRDefault="00140EA9" w:rsidP="00FB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EA9" w:rsidRDefault="00140EA9" w:rsidP="00FB072C">
      <w:r>
        <w:separator/>
      </w:r>
    </w:p>
  </w:footnote>
  <w:footnote w:type="continuationSeparator" w:id="0">
    <w:p w:rsidR="00140EA9" w:rsidRDefault="00140EA9" w:rsidP="00FB0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AB85CE"/>
    <w:multiLevelType w:val="singleLevel"/>
    <w:tmpl w:val="42AB85C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0"/>
  </w:num>
  <w:num w:numId="5">
    <w:abstractNumId w:val="4"/>
  </w:num>
  <w:num w:numId="6">
    <w:abstractNumId w:val="8"/>
  </w:num>
  <w:num w:numId="7">
    <w:abstractNumId w:val="5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0EA9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19C7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B072C"/>
    <w:rsid w:val="00FC5D83"/>
    <w:rsid w:val="00FD446D"/>
    <w:rsid w:val="0C5A1CC3"/>
    <w:rsid w:val="11D13845"/>
    <w:rsid w:val="1C7F652D"/>
    <w:rsid w:val="1E5E5E27"/>
    <w:rsid w:val="1E8D11EB"/>
    <w:rsid w:val="2236384B"/>
    <w:rsid w:val="346C0342"/>
    <w:rsid w:val="37074CE5"/>
    <w:rsid w:val="3814414B"/>
    <w:rsid w:val="3AA17591"/>
    <w:rsid w:val="42813C25"/>
    <w:rsid w:val="48517548"/>
    <w:rsid w:val="51464CCF"/>
    <w:rsid w:val="5694614E"/>
    <w:rsid w:val="65EA03F8"/>
    <w:rsid w:val="6C9F1B7A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945301-77DF-4C15-B2CD-41569D42F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</TotalTime>
  <Pages>15</Pages>
  <Words>488</Words>
  <Characters>2783</Characters>
  <Application>Microsoft Office Word</Application>
  <DocSecurity>0</DocSecurity>
  <Lines>23</Lines>
  <Paragraphs>6</Paragraphs>
  <ScaleCrop>false</ScaleCrop>
  <Company>Dell Computer</Company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99</cp:revision>
  <dcterms:created xsi:type="dcterms:W3CDTF">2017-08-23T03:19:00Z</dcterms:created>
  <dcterms:modified xsi:type="dcterms:W3CDTF">2021-02-09T10:52:00Z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