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0F3D" w:rsidRDefault="00122EDA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招标公告</w:t>
      </w:r>
    </w:p>
    <w:p w:rsidR="00E50F3D" w:rsidRDefault="00E50F3D">
      <w:pPr>
        <w:rPr>
          <w:rFonts w:ascii="微软雅黑" w:eastAsia="微软雅黑" w:hAnsi="微软雅黑"/>
          <w:b/>
          <w:sz w:val="24"/>
          <w:szCs w:val="24"/>
        </w:rPr>
      </w:pPr>
    </w:p>
    <w:p w:rsidR="00E50F3D" w:rsidRDefault="00122EDA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4906AA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红星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怀柔厂区2022年基建大修理工程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投资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4906AA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红星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怀柔厂区2022年基建大修理工程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项目，面向社会公开招标。现发布招标公告，诚邀供应商参加，也欢迎公司全体员工推荐供应商。</w:t>
      </w:r>
    </w:p>
    <w:p w:rsidR="00E50F3D" w:rsidRDefault="00122EDA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  <w:bookmarkStart w:id="0" w:name="_GoBack"/>
      <w:bookmarkEnd w:id="0"/>
    </w:p>
    <w:p w:rsidR="00E50F3D" w:rsidRDefault="00122EDA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红星</w:t>
      </w:r>
      <w:r>
        <w:rPr>
          <w:rFonts w:ascii="微软雅黑" w:eastAsia="微软雅黑" w:hAnsi="微软雅黑" w:hint="eastAsia"/>
          <w:bCs/>
          <w:sz w:val="28"/>
          <w:szCs w:val="24"/>
          <w:u w:val="single"/>
        </w:rPr>
        <w:t>怀柔厂区2022年基建大修理工程</w:t>
      </w:r>
    </w:p>
    <w:p w:rsidR="00E50F3D" w:rsidRDefault="00E50F3D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:rsidR="00E50F3D" w:rsidRDefault="00122EDA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北京市怀柔区红星路1号</w:t>
      </w:r>
    </w:p>
    <w:p w:rsidR="00E50F3D" w:rsidRDefault="00E50F3D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E50F3D" w:rsidRDefault="00122EDA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2022年 1 月 1 日-2022年12月31日</w:t>
      </w:r>
    </w:p>
    <w:p w:rsidR="00E50F3D" w:rsidRDefault="00E50F3D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E50F3D" w:rsidRDefault="00122EDA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四、项目简介：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E50F3D" w:rsidRDefault="00122EDA">
      <w:pPr>
        <w:ind w:leftChars="300" w:left="630"/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怀柔厂区2022年基建大修理工程，位于北京市怀柔区红星路一号。 北京红星股份有限公司怀柔</w:t>
      </w:r>
      <w:proofErr w:type="gramStart"/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厂区总</w:t>
      </w:r>
      <w:proofErr w:type="gramEnd"/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建设用地约102203.7m2，其中包括厂区内所有建筑、道路、铺装、管网、围墙等区域。</w:t>
      </w:r>
    </w:p>
    <w:p w:rsidR="00E50F3D" w:rsidRDefault="00122EDA">
      <w:pPr>
        <w:ind w:leftChars="300" w:left="630"/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工程内容及要求：完成北京红星股份有限公司怀柔厂区2022年度基建大修理工程等与之相关的全部内容，达到满足厂区生产生活需要。</w:t>
      </w:r>
    </w:p>
    <w:p w:rsidR="00E50F3D" w:rsidRDefault="00122EDA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E50F3D" w:rsidRDefault="00122EDA">
      <w:pPr>
        <w:pStyle w:val="ab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100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E50F3D" w:rsidRDefault="00122EDA">
      <w:pPr>
        <w:pStyle w:val="ab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E50F3D" w:rsidRDefault="00122EDA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E50F3D" w:rsidRDefault="00122EDA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的行政处罚、无异常经营信息；</w:t>
      </w:r>
    </w:p>
    <w:p w:rsidR="00E50F3D" w:rsidRDefault="00122EDA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/  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/  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:rsidR="00E50F3D" w:rsidRDefault="00122EDA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建筑工程三级资质及以上资质         </w:t>
      </w:r>
    </w:p>
    <w:p w:rsidR="00E50F3D" w:rsidRDefault="00E50F3D">
      <w:pPr>
        <w:rPr>
          <w:rFonts w:asciiTheme="minorEastAsia" w:eastAsiaTheme="minorEastAsia" w:hAnsiTheme="minorEastAsia"/>
          <w:sz w:val="28"/>
          <w:szCs w:val="24"/>
        </w:rPr>
      </w:pPr>
    </w:p>
    <w:p w:rsidR="00E50F3D" w:rsidRDefault="00122EDA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资格预审资质文件的组成（严格按如下顺序，并提交目录）</w:t>
      </w:r>
    </w:p>
    <w:p w:rsidR="00E50F3D" w:rsidRDefault="00122EDA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企业基本资质文件：</w:t>
      </w:r>
    </w:p>
    <w:p w:rsidR="00E50F3D" w:rsidRDefault="00122EDA" w:rsidP="00C53BEB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附件1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营业执照（副本）（三证合一）</w:t>
      </w:r>
    </w:p>
    <w:p w:rsidR="00E50F3D" w:rsidRDefault="00122EDA" w:rsidP="00C53BEB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附件2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一般纳税人相关证明</w:t>
      </w:r>
    </w:p>
    <w:p w:rsidR="00E50F3D" w:rsidRDefault="00122EDA" w:rsidP="00C53BEB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附件3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:rsidR="00E50F3D" w:rsidRDefault="00122EDA" w:rsidP="00C53BEB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附件4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E50F3D" w:rsidRDefault="00122EDA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身份证明文件：</w:t>
      </w:r>
    </w:p>
    <w:p w:rsidR="00E50F3D" w:rsidRDefault="00122EDA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附件5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:rsidR="00E50F3D" w:rsidRDefault="00122EDA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附件6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E50F3D" w:rsidRDefault="00122EDA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附件7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E50F3D" w:rsidRDefault="00122EDA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行业基本资质文件：</w:t>
      </w:r>
    </w:p>
    <w:p w:rsidR="00E50F3D" w:rsidRDefault="00122EDA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建筑工程三级资质及以上资质     </w:t>
      </w:r>
    </w:p>
    <w:p w:rsidR="00E50F3D" w:rsidRDefault="00122EDA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（注：行业基本资质文件一项仅可对应一个序号，如8-1，8-2等）</w:t>
      </w:r>
    </w:p>
    <w:p w:rsidR="00E50F3D" w:rsidRDefault="00122EDA">
      <w:pPr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4．其它文件：</w:t>
      </w:r>
    </w:p>
    <w:p w:rsidR="00E50F3D" w:rsidRDefault="00122EDA">
      <w:pPr>
        <w:ind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/          </w:t>
      </w:r>
    </w:p>
    <w:p w:rsidR="00E50F3D" w:rsidRDefault="00122EDA">
      <w:pPr>
        <w:ind w:firstLineChars="100" w:firstLine="281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（注：其他文件为投标人自愿提供除以上必备文件外的其它文件，如9-1，9-2等，不可混合在以上8项必备文件中）</w:t>
      </w:r>
    </w:p>
    <w:p w:rsidR="00E50F3D" w:rsidRDefault="00E50F3D">
      <w:pPr>
        <w:pStyle w:val="ab"/>
        <w:ind w:left="420"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E50F3D" w:rsidRDefault="00122EDA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E50F3D" w:rsidRDefault="00122EDA">
      <w:pPr>
        <w:pStyle w:val="ab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E50F3D" w:rsidRDefault="00122EDA">
      <w:pPr>
        <w:pStyle w:val="ab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E50F3D" w:rsidRDefault="00122EDA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E50F3D" w:rsidRDefault="00122EDA" w:rsidP="00C53BEB">
      <w:pPr>
        <w:pStyle w:val="ab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所有资质文件一式二份；</w:t>
      </w:r>
    </w:p>
    <w:p w:rsidR="00E50F3D" w:rsidRDefault="00122EDA" w:rsidP="00C53BEB">
      <w:pPr>
        <w:pStyle w:val="ab"/>
        <w:numPr>
          <w:ilvl w:val="2"/>
          <w:numId w:val="4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资质文件全部装订整齐，在公告期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11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12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日结束前，邮寄至我公司指定地点、指定接收人处；</w:t>
      </w:r>
    </w:p>
    <w:p w:rsidR="00E50F3D" w:rsidRDefault="00122EDA" w:rsidP="00C53BEB">
      <w:pPr>
        <w:pStyle w:val="ab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资质文件（从目录开始至最后一页资质文件）盖红章扫描件在公告期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11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12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日结束前发送至我公司指定邮箱。</w:t>
      </w:r>
    </w:p>
    <w:p w:rsidR="00E50F3D" w:rsidRDefault="00E50F3D">
      <w:pPr>
        <w:pStyle w:val="ab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E50F3D" w:rsidRDefault="00122EDA">
      <w:pPr>
        <w:pStyle w:val="ab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七、开票要求：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9 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%），抬头与注册名称一致，不得中途更改，若有更改公司，我司有权终止合同；</w:t>
      </w:r>
    </w:p>
    <w:p w:rsidR="00E50F3D" w:rsidRDefault="00E50F3D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E50F3D" w:rsidRDefault="00122EDA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E50F3D" w:rsidRDefault="00122EDA">
      <w:pPr>
        <w:pStyle w:val="ab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投标人资质经我公司法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部门资格预审合格后，在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（ 11 月 30  日16:00前）</w:t>
      </w:r>
      <w:r>
        <w:rPr>
          <w:rFonts w:asciiTheme="minorEastAsia" w:eastAsiaTheme="minorEastAsia" w:hAnsiTheme="minorEastAsia" w:hint="eastAsia"/>
          <w:sz w:val="28"/>
          <w:szCs w:val="24"/>
        </w:rPr>
        <w:t>支付投标保证金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壹 万</w:t>
      </w:r>
      <w:r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E50F3D" w:rsidRDefault="00122EDA">
      <w:pPr>
        <w:pStyle w:val="ab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放弃投标资格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E50F3D" w:rsidRDefault="00122EDA">
      <w:pPr>
        <w:pStyle w:val="ab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招标结束后，退回所有投标单位的投标保证金；</w:t>
      </w:r>
    </w:p>
    <w:p w:rsidR="00E50F3D" w:rsidRDefault="00122EDA">
      <w:pPr>
        <w:pStyle w:val="ab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E50F3D" w:rsidRDefault="00122EDA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公司名称：北京红星股份有限公司</w:t>
      </w:r>
    </w:p>
    <w:p w:rsidR="00E50F3D" w:rsidRDefault="00122EDA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开户行名称：华夏银行北京国贸支行</w:t>
      </w:r>
    </w:p>
    <w:p w:rsidR="00E50F3D" w:rsidRDefault="00122EDA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开户行账号：10263000000671743</w:t>
      </w:r>
    </w:p>
    <w:p w:rsidR="00E50F3D" w:rsidRDefault="00122EDA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E50F3D" w:rsidRDefault="00E50F3D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E50F3D" w:rsidRDefault="00122EDA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>
        <w:rPr>
          <w:rFonts w:asciiTheme="minorEastAsia" w:eastAsiaTheme="minorEastAsia" w:hAnsiTheme="minorEastAsia"/>
          <w:b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E50F3D" w:rsidRDefault="00122EDA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E50F3D" w:rsidRDefault="00E50F3D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E50F3D" w:rsidRDefault="00122EDA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十、公告期：</w:t>
      </w:r>
    </w:p>
    <w:p w:rsidR="00E50F3D" w:rsidRDefault="00122EDA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2021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11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12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E50F3D" w:rsidRDefault="00122EDA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E50F3D" w:rsidRDefault="00122EDA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11 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月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15 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日-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11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17  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E50F3D" w:rsidRDefault="00122EDA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E50F3D" w:rsidRDefault="00122EDA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E50F3D" w:rsidRDefault="00122EDA">
      <w:pPr>
        <w:pStyle w:val="ab"/>
        <w:ind w:left="1480"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③招标人认为有必要核实、确认的其他事项。</w:t>
      </w:r>
    </w:p>
    <w:p w:rsidR="00E50F3D" w:rsidRDefault="00E50F3D">
      <w:pPr>
        <w:rPr>
          <w:rFonts w:asciiTheme="minorEastAsia" w:eastAsiaTheme="minorEastAsia" w:hAnsiTheme="minorEastAsia"/>
          <w:sz w:val="28"/>
          <w:szCs w:val="24"/>
        </w:rPr>
      </w:pPr>
    </w:p>
    <w:p w:rsidR="00E50F3D" w:rsidRDefault="00122EDA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十二、投标期：</w:t>
      </w:r>
    </w:p>
    <w:p w:rsidR="00E50F3D" w:rsidRDefault="00122EDA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投标文件制作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11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18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日-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11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30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</w:p>
    <w:p w:rsidR="00E50F3D" w:rsidRDefault="00122EDA">
      <w:pPr>
        <w:pStyle w:val="ab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资质审核合格后发送招标文件;</w:t>
      </w:r>
    </w:p>
    <w:p w:rsidR="00E50F3D" w:rsidRDefault="00122EDA">
      <w:pPr>
        <w:pStyle w:val="ab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报价单：</w:t>
      </w:r>
    </w:p>
    <w:p w:rsidR="00E50F3D" w:rsidRDefault="00122EDA">
      <w:pPr>
        <w:pStyle w:val="ab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 w:rsidR="00E50F3D" w:rsidRDefault="00122EDA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E50F3D" w:rsidRDefault="00122EDA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报价单与投标文件分别密封；（封皮及密封条参考附件（8））</w:t>
      </w:r>
    </w:p>
    <w:p w:rsidR="00E50F3D" w:rsidRDefault="00E50F3D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E50F3D" w:rsidRDefault="00122EDA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十三、开标期</w:t>
      </w:r>
    </w:p>
    <w:p w:rsidR="00E50F3D" w:rsidRDefault="00122EDA">
      <w:pP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招标方另行确定。</w:t>
      </w:r>
    </w:p>
    <w:p w:rsidR="00E50F3D" w:rsidRDefault="00E50F3D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E50F3D" w:rsidRDefault="00122EDA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十四、联系方式：</w:t>
      </w:r>
    </w:p>
    <w:p w:rsidR="00E50F3D" w:rsidRDefault="00122EDA">
      <w:pPr>
        <w:pStyle w:val="ab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E50F3D" w:rsidRDefault="00122EDA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C53BEB">
        <w:rPr>
          <w:rFonts w:asciiTheme="minorEastAsia" w:eastAsiaTheme="minorEastAsia" w:hAnsiTheme="minorEastAsia" w:hint="eastAsia"/>
          <w:sz w:val="28"/>
          <w:szCs w:val="24"/>
          <w:u w:val="single"/>
        </w:rPr>
        <w:t>刘婧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E50F3D" w:rsidRDefault="00122EDA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</w:t>
      </w:r>
      <w:r w:rsidR="00C53BEB">
        <w:rPr>
          <w:rFonts w:asciiTheme="minorEastAsia" w:eastAsiaTheme="minorEastAsia" w:hAnsiTheme="minorEastAsia"/>
          <w:sz w:val="28"/>
          <w:szCs w:val="24"/>
          <w:u w:val="single"/>
        </w:rPr>
        <w:t>2806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E50F3D" w:rsidRDefault="00122EDA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箱：</w:t>
      </w:r>
      <w:r w:rsidR="00C53BEB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LJ13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E50F3D" w:rsidRDefault="00122EDA">
      <w:pPr>
        <w:pStyle w:val="ab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邮寄地址：（北京红星股份有限公司）北京市怀柔区怀柔镇红星路1号办公楼303室</w:t>
      </w:r>
    </w:p>
    <w:p w:rsidR="00E50F3D" w:rsidRDefault="00122EDA">
      <w:pPr>
        <w:pStyle w:val="ab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E50F3D" w:rsidRDefault="00122EDA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宋光明   </w:t>
      </w:r>
    </w:p>
    <w:p w:rsidR="00E50F3D" w:rsidRDefault="00122EDA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010-51202522      </w:t>
      </w:r>
    </w:p>
    <w:p w:rsidR="00E50F3D" w:rsidRDefault="00122EDA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E50F3D" w:rsidRDefault="00E50F3D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E50F3D" w:rsidRDefault="00E50F3D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E50F3D" w:rsidRDefault="00122EDA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公告发布单位：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北京红星股份有限公司    </w:t>
      </w:r>
    </w:p>
    <w:p w:rsidR="00E50F3D" w:rsidRDefault="00122EDA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2021年10月29   </w:t>
      </w:r>
    </w:p>
    <w:p w:rsidR="00E50F3D" w:rsidRDefault="00122EDA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E50F3D" w:rsidRDefault="00122EDA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附件1：</w:t>
      </w:r>
    </w:p>
    <w:p w:rsidR="00E50F3D" w:rsidRDefault="00122EDA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E50F3D" w:rsidRDefault="00122EDA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E50F3D" w:rsidRDefault="00122EDA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E50F3D" w:rsidRDefault="00122EDA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E50F3D" w:rsidRDefault="00122EDA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E50F3D" w:rsidRDefault="00122EDA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E50F3D" w:rsidRDefault="00122EDA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投标单位-基本存款账户信息</w:t>
      </w:r>
    </w:p>
    <w:p w:rsidR="00E50F3D" w:rsidRDefault="00122EDA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E50F3D" w:rsidRDefault="00122EDA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附件4：</w:t>
      </w:r>
    </w:p>
    <w:p w:rsidR="00E50F3D" w:rsidRDefault="00122EDA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E50F3D" w:rsidRDefault="00E50F3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E50F3D" w:rsidRDefault="00122EDA" w:rsidP="00C53BEB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E50F3D" w:rsidRDefault="00E50F3D" w:rsidP="00C53BEB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E50F3D" w:rsidRDefault="00122EDA" w:rsidP="00C53BEB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承诺人名称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E50F3D" w:rsidRDefault="00E50F3D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E50F3D" w:rsidRDefault="00122EDA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E50F3D" w:rsidRDefault="00E50F3D" w:rsidP="00C53BEB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E50F3D" w:rsidRDefault="00E50F3D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E50F3D" w:rsidRDefault="00E50F3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E50F3D" w:rsidRDefault="00E50F3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E50F3D" w:rsidRDefault="00E50F3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E50F3D" w:rsidRDefault="00E50F3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E50F3D" w:rsidRDefault="00E50F3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E50F3D" w:rsidRDefault="00E50F3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E50F3D" w:rsidRDefault="00E50F3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E50F3D" w:rsidRDefault="00E50F3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E50F3D" w:rsidRDefault="00E50F3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E50F3D" w:rsidRDefault="00E50F3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E50F3D" w:rsidRDefault="00E50F3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E50F3D" w:rsidRDefault="00122EDA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附件5：</w:t>
      </w:r>
    </w:p>
    <w:p w:rsidR="00E50F3D" w:rsidRDefault="00122EDA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E50F3D" w:rsidRDefault="00E50F3D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E50F3D" w:rsidRDefault="00122EDA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兹证明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   </w:t>
      </w:r>
      <w:r>
        <w:rPr>
          <w:rFonts w:asciiTheme="minorEastAsia" w:eastAsiaTheme="minorEastAsia" w:hAnsiTheme="minorEastAsia" w:hint="eastAsia"/>
          <w:sz w:val="28"/>
        </w:rPr>
        <w:t xml:space="preserve">为我单位法定代表人（授权人），身份证号为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        </w:t>
      </w:r>
      <w:r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:rsidR="00E50F3D" w:rsidRDefault="00E50F3D">
      <w:pPr>
        <w:ind w:firstLine="648"/>
        <w:rPr>
          <w:rFonts w:asciiTheme="minorEastAsia" w:eastAsiaTheme="minorEastAsia" w:hAnsiTheme="minorEastAsia"/>
          <w:sz w:val="28"/>
        </w:rPr>
      </w:pPr>
    </w:p>
    <w:p w:rsidR="00E50F3D" w:rsidRDefault="00122EDA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E50F3D" w:rsidRDefault="00E50F3D">
      <w:pPr>
        <w:ind w:firstLine="648"/>
        <w:rPr>
          <w:rFonts w:asciiTheme="minorEastAsia" w:eastAsiaTheme="minorEastAsia" w:hAnsiTheme="minorEastAsia"/>
          <w:sz w:val="28"/>
        </w:rPr>
      </w:pPr>
    </w:p>
    <w:p w:rsidR="00E50F3D" w:rsidRDefault="00122EDA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E50F3D">
        <w:trPr>
          <w:trHeight w:val="2469"/>
          <w:jc w:val="center"/>
        </w:trPr>
        <w:tc>
          <w:tcPr>
            <w:tcW w:w="7338" w:type="dxa"/>
          </w:tcPr>
          <w:p w:rsidR="00E50F3D" w:rsidRDefault="00E50F3D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E50F3D" w:rsidRDefault="00122EDA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E50F3D">
        <w:trPr>
          <w:trHeight w:val="2972"/>
          <w:jc w:val="center"/>
        </w:trPr>
        <w:tc>
          <w:tcPr>
            <w:tcW w:w="7338" w:type="dxa"/>
          </w:tcPr>
          <w:p w:rsidR="00E50F3D" w:rsidRDefault="00E50F3D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E50F3D" w:rsidRDefault="00122EDA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E50F3D" w:rsidRDefault="00E50F3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E50F3D" w:rsidRDefault="00E50F3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E50F3D" w:rsidRDefault="00E50F3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E50F3D" w:rsidRDefault="00E50F3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E50F3D" w:rsidRDefault="00122EDA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附件6：</w:t>
      </w:r>
    </w:p>
    <w:p w:rsidR="00E50F3D" w:rsidRDefault="00122EDA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E50F3D" w:rsidRDefault="00E50F3D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E50F3D" w:rsidRDefault="00122EDA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E50F3D" w:rsidRDefault="00E50F3D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E50F3D" w:rsidRDefault="00122ED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:rsidR="00E50F3D" w:rsidRDefault="00E50F3D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E50F3D" w:rsidRDefault="00122ED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E50F3D" w:rsidRDefault="00122ED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E50F3D" w:rsidRDefault="00122ED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E50F3D" w:rsidRDefault="00122ED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E50F3D" w:rsidRDefault="00122EDA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E50F3D" w:rsidRDefault="00122EDA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E50F3D" w:rsidRDefault="00E50F3D">
      <w:pPr>
        <w:rPr>
          <w:rFonts w:asciiTheme="minorEastAsia" w:eastAsiaTheme="minorEastAsia" w:hAnsiTheme="minorEastAsia"/>
          <w:sz w:val="32"/>
        </w:rPr>
      </w:pPr>
    </w:p>
    <w:p w:rsidR="00E50F3D" w:rsidRDefault="00E50F3D">
      <w:pPr>
        <w:rPr>
          <w:rFonts w:asciiTheme="minorEastAsia" w:eastAsiaTheme="minorEastAsia" w:hAnsiTheme="minorEastAsia"/>
          <w:sz w:val="32"/>
        </w:rPr>
      </w:pPr>
    </w:p>
    <w:p w:rsidR="00E50F3D" w:rsidRDefault="00E50F3D">
      <w:pPr>
        <w:rPr>
          <w:rFonts w:asciiTheme="minorEastAsia" w:eastAsiaTheme="minorEastAsia" w:hAnsiTheme="minorEastAsia"/>
          <w:sz w:val="32"/>
        </w:rPr>
      </w:pPr>
    </w:p>
    <w:p w:rsidR="00E50F3D" w:rsidRDefault="00E50F3D">
      <w:pPr>
        <w:rPr>
          <w:rFonts w:asciiTheme="minorEastAsia" w:eastAsiaTheme="minorEastAsia" w:hAnsiTheme="minorEastAsia"/>
          <w:sz w:val="32"/>
        </w:rPr>
      </w:pPr>
    </w:p>
    <w:p w:rsidR="00E50F3D" w:rsidRDefault="00122EDA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附件7：</w:t>
      </w:r>
    </w:p>
    <w:p w:rsidR="00E50F3D" w:rsidRDefault="00122EDA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E50F3D">
        <w:trPr>
          <w:trHeight w:val="5460"/>
        </w:trPr>
        <w:tc>
          <w:tcPr>
            <w:tcW w:w="9000" w:type="dxa"/>
          </w:tcPr>
          <w:p w:rsidR="00E50F3D" w:rsidRDefault="00E50F3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50F3D" w:rsidRDefault="00E50F3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50F3D" w:rsidRDefault="00E50F3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50F3D" w:rsidRDefault="00E50F3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50F3D" w:rsidRDefault="00122EDA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E50F3D" w:rsidRDefault="00E50F3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50F3D" w:rsidRDefault="00E50F3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50F3D" w:rsidRDefault="00E50F3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50F3D" w:rsidRDefault="00E50F3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E50F3D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F3D" w:rsidRDefault="00E50F3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50F3D" w:rsidRDefault="00E50F3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50F3D" w:rsidRDefault="00E50F3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50F3D" w:rsidRDefault="00E50F3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50F3D" w:rsidRDefault="00122EDA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E50F3D" w:rsidRDefault="00E50F3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50F3D" w:rsidRDefault="00E50F3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50F3D" w:rsidRDefault="00E50F3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50F3D" w:rsidRDefault="00E50F3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E50F3D" w:rsidRDefault="00E50F3D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E50F3D" w:rsidRDefault="00E50F3D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E50F3D" w:rsidRDefault="00122EDA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附件8：</w:t>
      </w:r>
    </w:p>
    <w:p w:rsidR="00E50F3D" w:rsidRDefault="00122EDA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行业基本资质文件</w:t>
      </w:r>
    </w:p>
    <w:p w:rsidR="00E50F3D" w:rsidRDefault="00122EDA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E50F3D" w:rsidRDefault="00122EDA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附件9：</w:t>
      </w:r>
    </w:p>
    <w:p w:rsidR="00E50F3D" w:rsidRDefault="00122EDA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E50F3D" w:rsidRDefault="00E50F3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E50F3D" w:rsidRDefault="00E50F3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E50F3D" w:rsidRDefault="00E50F3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E50F3D" w:rsidRDefault="00E50F3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E50F3D" w:rsidRDefault="00E50F3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E50F3D" w:rsidRDefault="00E50F3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E50F3D" w:rsidRDefault="00E50F3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E50F3D" w:rsidRDefault="00E50F3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E50F3D" w:rsidRDefault="00E50F3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E50F3D" w:rsidRDefault="00E50F3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E50F3D" w:rsidRDefault="00E50F3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E50F3D" w:rsidRDefault="00E50F3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E50F3D" w:rsidRDefault="00E50F3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E50F3D" w:rsidRDefault="00E50F3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E50F3D" w:rsidRDefault="00E50F3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E50F3D" w:rsidRDefault="00E50F3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E50F3D" w:rsidRDefault="00E50F3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E50F3D" w:rsidRDefault="00E50F3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E50F3D" w:rsidRDefault="00E50F3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E50F3D" w:rsidRDefault="00E50F3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E50F3D" w:rsidRDefault="00E50F3D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E50F3D" w:rsidRDefault="00122EDA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投标文件封皮示例：（封皮贴于密封袋外）</w:t>
      </w:r>
    </w:p>
    <w:p w:rsidR="00E50F3D" w:rsidRDefault="00122EDA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投  标  文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E50F3D" w:rsidRDefault="00E50F3D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E50F3D" w:rsidRDefault="00122EDA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E50F3D" w:rsidRDefault="00E50F3D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E50F3D" w:rsidRDefault="00E50F3D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E50F3D" w:rsidRDefault="00122EDA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E50F3D" w:rsidRDefault="00122EDA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E50F3D" w:rsidRDefault="00E50F3D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E50F3D" w:rsidRDefault="00E50F3D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E50F3D" w:rsidRDefault="00E50F3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E50F3D" w:rsidRDefault="00E50F3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E50F3D" w:rsidRDefault="00E50F3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E50F3D" w:rsidRDefault="00E50F3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E50F3D" w:rsidRDefault="00122EDA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E50F3D" w:rsidRDefault="00122EDA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E50F3D" w:rsidRDefault="00122EDA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E50F3D" w:rsidRDefault="00E50F3D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E50F3D" w:rsidRDefault="00E50F3D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E50F3D" w:rsidRDefault="00E50F3D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E50F3D" w:rsidRDefault="00E50F3D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E50F3D" w:rsidRDefault="00E50F3D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E50F3D" w:rsidRDefault="00122EDA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投标报价封皮示例：（封皮贴于密封袋外）</w:t>
      </w:r>
    </w:p>
    <w:p w:rsidR="00E50F3D" w:rsidRDefault="00122EDA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报 价 单</w:t>
      </w:r>
    </w:p>
    <w:p w:rsidR="00E50F3D" w:rsidRDefault="00E50F3D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E50F3D" w:rsidRDefault="00122EDA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E50F3D" w:rsidRDefault="00E50F3D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E50F3D" w:rsidRDefault="00E50F3D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E50F3D" w:rsidRDefault="00122EDA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E50F3D" w:rsidRDefault="00122EDA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E50F3D" w:rsidRDefault="00E50F3D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E50F3D" w:rsidRDefault="00E50F3D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E50F3D" w:rsidRDefault="00E50F3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E50F3D" w:rsidRDefault="00E50F3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E50F3D" w:rsidRDefault="00E50F3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E50F3D" w:rsidRDefault="00E50F3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E50F3D" w:rsidRDefault="00122EDA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E50F3D" w:rsidRDefault="00122EDA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E50F3D" w:rsidRDefault="00122EDA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E50F3D" w:rsidRDefault="00E50F3D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E50F3D" w:rsidRDefault="00122EDA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E50F3D" w:rsidRDefault="00E50F3D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E50F3D" w:rsidRDefault="00E50F3D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E50F3D" w:rsidRDefault="00122ED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E50F3D">
        <w:trPr>
          <w:cantSplit/>
          <w:trHeight w:val="13011"/>
        </w:trPr>
        <w:tc>
          <w:tcPr>
            <w:tcW w:w="4219" w:type="dxa"/>
            <w:textDirection w:val="tbRl"/>
          </w:tcPr>
          <w:p w:rsidR="00E50F3D" w:rsidRDefault="00E50F3D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E50F3D" w:rsidRDefault="00122EDA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E50F3D" w:rsidRDefault="00E50F3D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E50F3D" w:rsidRDefault="00122EDA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E50F3D" w:rsidRDefault="00E50F3D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E50F3D" w:rsidRDefault="00E50F3D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E50F3D" w:rsidRDefault="00122EDA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E50F3D" w:rsidRDefault="00122EDA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E50F3D" w:rsidRDefault="00E50F3D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E50F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79AC" w:rsidRDefault="000D79AC" w:rsidP="00C53BEB">
      <w:r>
        <w:separator/>
      </w:r>
    </w:p>
  </w:endnote>
  <w:endnote w:type="continuationSeparator" w:id="0">
    <w:p w:rsidR="000D79AC" w:rsidRDefault="000D79AC" w:rsidP="00C53B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79AC" w:rsidRDefault="000D79AC" w:rsidP="00C53BEB">
      <w:r>
        <w:separator/>
      </w:r>
    </w:p>
  </w:footnote>
  <w:footnote w:type="continuationSeparator" w:id="0">
    <w:p w:rsidR="000D79AC" w:rsidRDefault="000D79AC" w:rsidP="00C53B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416783"/>
    <w:multiLevelType w:val="multilevel"/>
    <w:tmpl w:val="0F416783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9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9"/>
  </w:num>
  <w:num w:numId="3">
    <w:abstractNumId w:val="0"/>
  </w:num>
  <w:num w:numId="4">
    <w:abstractNumId w:val="4"/>
  </w:num>
  <w:num w:numId="5">
    <w:abstractNumId w:val="7"/>
  </w:num>
  <w:num w:numId="6">
    <w:abstractNumId w:val="5"/>
  </w:num>
  <w:num w:numId="7">
    <w:abstractNumId w:val="10"/>
  </w:num>
  <w:num w:numId="8">
    <w:abstractNumId w:val="8"/>
  </w:num>
  <w:num w:numId="9">
    <w:abstractNumId w:val="1"/>
  </w:num>
  <w:num w:numId="10">
    <w:abstractNumId w:val="3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1CF8"/>
    <w:rsid w:val="0003678A"/>
    <w:rsid w:val="00040183"/>
    <w:rsid w:val="00046770"/>
    <w:rsid w:val="00070801"/>
    <w:rsid w:val="000B00A9"/>
    <w:rsid w:val="000B16B7"/>
    <w:rsid w:val="000B5665"/>
    <w:rsid w:val="000C470F"/>
    <w:rsid w:val="000C5D0F"/>
    <w:rsid w:val="000C7753"/>
    <w:rsid w:val="000D5B6E"/>
    <w:rsid w:val="000D79AC"/>
    <w:rsid w:val="000E0FAB"/>
    <w:rsid w:val="000E6281"/>
    <w:rsid w:val="000F2F29"/>
    <w:rsid w:val="000F4956"/>
    <w:rsid w:val="000F654A"/>
    <w:rsid w:val="0010374E"/>
    <w:rsid w:val="0010592B"/>
    <w:rsid w:val="00106038"/>
    <w:rsid w:val="00122EDA"/>
    <w:rsid w:val="001278E5"/>
    <w:rsid w:val="00137FEC"/>
    <w:rsid w:val="00141D13"/>
    <w:rsid w:val="001501ED"/>
    <w:rsid w:val="00164E81"/>
    <w:rsid w:val="00175D73"/>
    <w:rsid w:val="00185190"/>
    <w:rsid w:val="00194662"/>
    <w:rsid w:val="001970C4"/>
    <w:rsid w:val="001A7380"/>
    <w:rsid w:val="001D1F26"/>
    <w:rsid w:val="002119F2"/>
    <w:rsid w:val="00215EB1"/>
    <w:rsid w:val="0022262C"/>
    <w:rsid w:val="002229DB"/>
    <w:rsid w:val="00231E91"/>
    <w:rsid w:val="00233F1A"/>
    <w:rsid w:val="0024416C"/>
    <w:rsid w:val="00251A5F"/>
    <w:rsid w:val="00271F5C"/>
    <w:rsid w:val="0027429D"/>
    <w:rsid w:val="00277BC2"/>
    <w:rsid w:val="002855DF"/>
    <w:rsid w:val="00285FD5"/>
    <w:rsid w:val="002909B1"/>
    <w:rsid w:val="00295A06"/>
    <w:rsid w:val="002A4876"/>
    <w:rsid w:val="002A7876"/>
    <w:rsid w:val="002C68A0"/>
    <w:rsid w:val="002E1821"/>
    <w:rsid w:val="002E1CDF"/>
    <w:rsid w:val="002E2030"/>
    <w:rsid w:val="00304E01"/>
    <w:rsid w:val="00321082"/>
    <w:rsid w:val="0033212F"/>
    <w:rsid w:val="003533D9"/>
    <w:rsid w:val="00381304"/>
    <w:rsid w:val="003815A4"/>
    <w:rsid w:val="003836AE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906AA"/>
    <w:rsid w:val="004A5AB0"/>
    <w:rsid w:val="004C4886"/>
    <w:rsid w:val="004C54D6"/>
    <w:rsid w:val="004C5D00"/>
    <w:rsid w:val="004D2AFA"/>
    <w:rsid w:val="004D44D6"/>
    <w:rsid w:val="004E532C"/>
    <w:rsid w:val="004E7EF2"/>
    <w:rsid w:val="004F365B"/>
    <w:rsid w:val="005255EB"/>
    <w:rsid w:val="005313FD"/>
    <w:rsid w:val="00533B73"/>
    <w:rsid w:val="00535910"/>
    <w:rsid w:val="00564586"/>
    <w:rsid w:val="005762A9"/>
    <w:rsid w:val="00581E05"/>
    <w:rsid w:val="00594C3C"/>
    <w:rsid w:val="005B17A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36D59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130F5"/>
    <w:rsid w:val="007309EF"/>
    <w:rsid w:val="00736675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C3672"/>
    <w:rsid w:val="007D1D8D"/>
    <w:rsid w:val="007E2E7C"/>
    <w:rsid w:val="007F4323"/>
    <w:rsid w:val="007F729F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34F8"/>
    <w:rsid w:val="00901FC8"/>
    <w:rsid w:val="009066BA"/>
    <w:rsid w:val="00906F59"/>
    <w:rsid w:val="009306AF"/>
    <w:rsid w:val="00942576"/>
    <w:rsid w:val="0096688D"/>
    <w:rsid w:val="00975EE2"/>
    <w:rsid w:val="009822A8"/>
    <w:rsid w:val="00990E23"/>
    <w:rsid w:val="00991524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75D24"/>
    <w:rsid w:val="00A818EF"/>
    <w:rsid w:val="00A86DE9"/>
    <w:rsid w:val="00A87B0F"/>
    <w:rsid w:val="00A93C3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CD3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3620A"/>
    <w:rsid w:val="00C406FD"/>
    <w:rsid w:val="00C53BEB"/>
    <w:rsid w:val="00C94771"/>
    <w:rsid w:val="00C95940"/>
    <w:rsid w:val="00CC1BDB"/>
    <w:rsid w:val="00CC1EBC"/>
    <w:rsid w:val="00CC58C0"/>
    <w:rsid w:val="00CD0B3C"/>
    <w:rsid w:val="00CD7897"/>
    <w:rsid w:val="00CE6811"/>
    <w:rsid w:val="00D1667C"/>
    <w:rsid w:val="00D2464F"/>
    <w:rsid w:val="00D251B7"/>
    <w:rsid w:val="00D76D27"/>
    <w:rsid w:val="00D80E0C"/>
    <w:rsid w:val="00D83C87"/>
    <w:rsid w:val="00DA18DA"/>
    <w:rsid w:val="00DA6140"/>
    <w:rsid w:val="00DC0094"/>
    <w:rsid w:val="00DC2239"/>
    <w:rsid w:val="00DD69BF"/>
    <w:rsid w:val="00DE3E45"/>
    <w:rsid w:val="00DE7B6B"/>
    <w:rsid w:val="00DF6ED9"/>
    <w:rsid w:val="00E1012D"/>
    <w:rsid w:val="00E20956"/>
    <w:rsid w:val="00E23B94"/>
    <w:rsid w:val="00E47FFB"/>
    <w:rsid w:val="00E50F3D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5D83"/>
    <w:rsid w:val="00FD446D"/>
    <w:rsid w:val="11D13845"/>
    <w:rsid w:val="1C7F652D"/>
    <w:rsid w:val="1E5E5E27"/>
    <w:rsid w:val="1E8D11EB"/>
    <w:rsid w:val="2236384B"/>
    <w:rsid w:val="2CD65428"/>
    <w:rsid w:val="32AC361F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5E99BFD-EB23-4715-B850-F218BFB1F9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13</TotalTime>
  <Pages>18</Pages>
  <Words>568</Words>
  <Characters>3241</Characters>
  <Application>Microsoft Office Word</Application>
  <DocSecurity>0</DocSecurity>
  <Lines>27</Lines>
  <Paragraphs>7</Paragraphs>
  <ScaleCrop>false</ScaleCrop>
  <Company>Dell Computer</Company>
  <LinksUpToDate>false</LinksUpToDate>
  <CharactersWithSpaces>3802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hx</cp:lastModifiedBy>
  <cp:revision>117</cp:revision>
  <dcterms:created xsi:type="dcterms:W3CDTF">2017-08-23T03:19:00Z</dcterms:created>
  <dcterms:modified xsi:type="dcterms:W3CDTF">2021-10-29T02:29:00Z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D89F38CE53C548FDB13F4DF8F2D0CF81</vt:lpwstr>
  </property>
</Properties>
</file>