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595" w:rsidRDefault="00F256C6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0B6595" w:rsidRDefault="000B6595">
      <w:pPr>
        <w:rPr>
          <w:rFonts w:ascii="微软雅黑" w:eastAsia="微软雅黑" w:hAnsi="微软雅黑"/>
          <w:b/>
          <w:sz w:val="24"/>
          <w:szCs w:val="24"/>
        </w:rPr>
      </w:pPr>
    </w:p>
    <w:p w:rsidR="000B6595" w:rsidRDefault="00F256C6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2022年度劳保采购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采购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2022年度劳保采购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0B6595" w:rsidRDefault="00F256C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0B6595" w:rsidRDefault="00F256C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2022年度劳保采购 </w:t>
      </w:r>
    </w:p>
    <w:p w:rsidR="000B6595" w:rsidRDefault="000B6595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0B6595" w:rsidRDefault="00F256C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</w:p>
    <w:p w:rsidR="000B6595" w:rsidRDefault="000B659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B6595" w:rsidRDefault="00F256C6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0B6595" w:rsidRDefault="000B659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B6595" w:rsidRDefault="00F256C6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</w:p>
    <w:p w:rsidR="000B6595" w:rsidRDefault="00F256C6">
      <w:pPr>
        <w:spacing w:line="360" w:lineRule="auto"/>
        <w:rPr>
          <w:rFonts w:ascii="宋体" w:hAnsi="宋体"/>
          <w:color w:val="000000" w:themeColor="text1"/>
          <w:kern w:val="0"/>
        </w:rPr>
      </w:pPr>
      <w:r>
        <w:rPr>
          <w:rFonts w:ascii="宋体" w:hAnsi="宋体" w:hint="eastAsia"/>
          <w:color w:val="000000" w:themeColor="text1"/>
          <w:kern w:val="0"/>
        </w:rPr>
        <w:t>（一）供货范围</w:t>
      </w:r>
    </w:p>
    <w:p w:rsidR="000B6595" w:rsidRDefault="00F256C6">
      <w:pPr>
        <w:tabs>
          <w:tab w:val="left" w:pos="567"/>
        </w:tabs>
        <w:spacing w:line="440" w:lineRule="exact"/>
        <w:ind w:firstLineChars="200" w:firstLine="420"/>
        <w:rPr>
          <w:rFonts w:ascii="宋体" w:hAnsi="宋体"/>
          <w:color w:val="000000" w:themeColor="text1"/>
          <w:kern w:val="0"/>
        </w:rPr>
      </w:pPr>
      <w:r>
        <w:rPr>
          <w:rFonts w:ascii="宋体" w:hAnsi="宋体" w:hint="eastAsia"/>
          <w:color w:val="000000" w:themeColor="text1"/>
          <w:kern w:val="0"/>
        </w:rPr>
        <w:t>包括北京红星股份有限公司怀柔厂区及红星大厦，按要求送至指定地点。</w:t>
      </w:r>
    </w:p>
    <w:p w:rsidR="000B6595" w:rsidRDefault="00F256C6">
      <w:pPr>
        <w:numPr>
          <w:ilvl w:val="0"/>
          <w:numId w:val="2"/>
        </w:numPr>
        <w:spacing w:line="360" w:lineRule="auto"/>
        <w:rPr>
          <w:rFonts w:ascii="宋体" w:hAnsi="宋体"/>
          <w:color w:val="000000" w:themeColor="text1"/>
          <w:kern w:val="0"/>
        </w:rPr>
      </w:pPr>
      <w:r>
        <w:rPr>
          <w:rFonts w:ascii="宋体" w:hAnsi="宋体" w:hint="eastAsia"/>
          <w:color w:val="000000" w:themeColor="text1"/>
          <w:kern w:val="0"/>
        </w:rPr>
        <w:t>技术要求</w:t>
      </w:r>
    </w:p>
    <w:p w:rsidR="000B6595" w:rsidRDefault="00F256C6">
      <w:pPr>
        <w:spacing w:line="360" w:lineRule="auto"/>
        <w:rPr>
          <w:rFonts w:ascii="宋体" w:hAnsi="宋体"/>
          <w:color w:val="000000" w:themeColor="text1"/>
          <w:kern w:val="0"/>
        </w:rPr>
      </w:pPr>
      <w:r>
        <w:rPr>
          <w:rFonts w:ascii="宋体" w:hAnsi="宋体" w:hint="eastAsia"/>
          <w:color w:val="000000" w:themeColor="text1"/>
          <w:kern w:val="0"/>
        </w:rPr>
        <w:t xml:space="preserve">    具体要求品种、规格要求详见《2021年度劳保采购项目-报价单》</w:t>
      </w:r>
    </w:p>
    <w:p w:rsidR="000B6595" w:rsidRDefault="00F256C6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0B6595" w:rsidRDefault="00F256C6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100 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0B6595" w:rsidRDefault="00F256C6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0B6595" w:rsidRDefault="00F256C6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投标人应具有独立订立合同的法人资格；</w:t>
      </w:r>
    </w:p>
    <w:p w:rsidR="000B6595" w:rsidRDefault="00F256C6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0B6595" w:rsidRDefault="00F256C6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1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 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0B6595" w:rsidRDefault="00F256C6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无                           </w:t>
      </w:r>
    </w:p>
    <w:p w:rsidR="000B6595" w:rsidRDefault="000B6595">
      <w:pPr>
        <w:rPr>
          <w:rFonts w:asciiTheme="minorEastAsia" w:eastAsiaTheme="minorEastAsia" w:hAnsiTheme="minorEastAsia"/>
          <w:sz w:val="28"/>
          <w:szCs w:val="24"/>
        </w:rPr>
      </w:pPr>
    </w:p>
    <w:p w:rsidR="000B6595" w:rsidRDefault="00F256C6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0B6595" w:rsidRDefault="00F256C6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0B6595" w:rsidRDefault="00F256C6" w:rsidP="00D50A7E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0B6595" w:rsidRDefault="00F256C6" w:rsidP="00D50A7E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0B6595" w:rsidRDefault="00F256C6" w:rsidP="00D50A7E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0B6595" w:rsidRDefault="00F256C6" w:rsidP="00D50A7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0B6595" w:rsidRDefault="00F256C6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0B6595" w:rsidRDefault="00F256C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0B6595" w:rsidRDefault="00F256C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0B6595" w:rsidRDefault="00F256C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0B6595" w:rsidRDefault="00F256C6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0B6595" w:rsidRDefault="00F256C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无          </w:t>
      </w:r>
    </w:p>
    <w:p w:rsidR="000B6595" w:rsidRDefault="00F256C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（注：一项资质证书文件仅可对应一个序号，如8-1，8-2等）</w:t>
      </w:r>
    </w:p>
    <w:p w:rsidR="000B6595" w:rsidRDefault="00F256C6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4．其它文件：</w:t>
      </w:r>
    </w:p>
    <w:p w:rsidR="000B6595" w:rsidRDefault="00F256C6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无                 </w:t>
      </w:r>
    </w:p>
    <w:p w:rsidR="000B6595" w:rsidRDefault="00F256C6">
      <w:pPr>
        <w:pStyle w:val="ab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（注：此为投标人自愿提供除以上必备文件外的其它文件，如9-1，9-2等，不可混合在以上8项必备文件中）</w:t>
      </w:r>
    </w:p>
    <w:p w:rsidR="000B6595" w:rsidRDefault="00F256C6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0B6595" w:rsidRDefault="00F256C6">
      <w:pPr>
        <w:pStyle w:val="ab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0B6595" w:rsidRDefault="00F256C6">
      <w:pPr>
        <w:pStyle w:val="ab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0B6595" w:rsidRDefault="00F256C6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0B6595" w:rsidRDefault="00F256C6" w:rsidP="00D50A7E">
      <w:pPr>
        <w:pStyle w:val="ab"/>
        <w:numPr>
          <w:ilvl w:val="2"/>
          <w:numId w:val="6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</w:t>
      </w:r>
      <w:r w:rsidR="00D50A7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电子版、纸质版各一份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0B6595" w:rsidRDefault="00F256C6" w:rsidP="00D50A7E">
      <w:pPr>
        <w:pStyle w:val="ab"/>
        <w:numPr>
          <w:ilvl w:val="2"/>
          <w:numId w:val="6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11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D50A7E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</w:t>
      </w:r>
      <w:r w:rsidR="00D50A7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（纸质版）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0B6595" w:rsidRDefault="00F256C6" w:rsidP="00D50A7E">
      <w:pPr>
        <w:pStyle w:val="ab"/>
        <w:numPr>
          <w:ilvl w:val="2"/>
          <w:numId w:val="6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</w:t>
      </w:r>
      <w:r w:rsidR="00D50A7E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</w:t>
      </w:r>
      <w:r w:rsidR="004005D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（注：不含报价单）</w:t>
      </w:r>
      <w:r w:rsidR="00D50A7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（电子版）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0B6595" w:rsidRDefault="000B6595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0B6595" w:rsidRDefault="00F256C6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13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0B6595" w:rsidRDefault="000B659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B6595" w:rsidRDefault="00F256C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0B6595" w:rsidRDefault="00F256C6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D50A7E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月 </w:t>
      </w:r>
      <w:r w:rsidR="00D50A7E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日前）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50A7E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贰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  <w:bookmarkStart w:id="0" w:name="_GoBack"/>
      <w:bookmarkEnd w:id="0"/>
    </w:p>
    <w:p w:rsidR="000B6595" w:rsidRDefault="00F256C6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未支付保证金的投标人，视为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放弃投标资格  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0B6595" w:rsidRDefault="00F256C6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招标结束后，未中标的投标人退回投标保证金，中标者投标保证金转为质保金。合同终止且无争议后退回；</w:t>
      </w:r>
    </w:p>
    <w:p w:rsidR="000B6595" w:rsidRDefault="00F256C6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0B6595" w:rsidRDefault="00F256C6">
      <w:pPr>
        <w:suppressAutoHyphens/>
        <w:spacing w:line="360" w:lineRule="auto"/>
        <w:ind w:firstLine="480"/>
        <w:rPr>
          <w:rFonts w:asciiTheme="minorEastAsia" w:eastAsiaTheme="minorEastAsia" w:hAnsiTheme="minorEastAsia"/>
          <w:color w:val="000000" w:themeColor="text1"/>
          <w:sz w:val="28"/>
          <w:szCs w:val="24"/>
          <w:lang w:eastAsia="ar-SA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单位名称：北京红星股份有限公司</w:t>
      </w:r>
    </w:p>
    <w:p w:rsidR="000B6595" w:rsidRDefault="00F256C6">
      <w:pPr>
        <w:tabs>
          <w:tab w:val="left" w:pos="7515"/>
        </w:tabs>
        <w:suppressAutoHyphens/>
        <w:spacing w:line="360" w:lineRule="auto"/>
        <w:ind w:firstLine="480"/>
        <w:rPr>
          <w:rFonts w:asciiTheme="minorEastAsia" w:eastAsiaTheme="minorEastAsia" w:hAnsiTheme="minorEastAsia"/>
          <w:color w:val="000000" w:themeColor="text1"/>
          <w:sz w:val="28"/>
          <w:szCs w:val="24"/>
          <w:lang w:eastAsia="ar-SA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开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户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行：华夏银行北京国贸支行</w:t>
      </w:r>
    </w:p>
    <w:p w:rsidR="000B6595" w:rsidRDefault="00F256C6">
      <w:pPr>
        <w:spacing w:line="360" w:lineRule="auto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账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号：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10263000000671743</w:t>
      </w:r>
    </w:p>
    <w:p w:rsidR="000B6595" w:rsidRDefault="00F256C6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0B6595" w:rsidRDefault="000B659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B6595" w:rsidRDefault="00F256C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0B6595" w:rsidRDefault="00F256C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0B6595" w:rsidRDefault="000B659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B6595" w:rsidRDefault="00F256C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0B6595" w:rsidRDefault="00F256C6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2021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11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D50A7E">
        <w:rPr>
          <w:rFonts w:asciiTheme="minorEastAsia" w:eastAsiaTheme="minorEastAsia" w:hAnsiTheme="minorEastAsia" w:hint="eastAsia"/>
          <w:sz w:val="28"/>
          <w:szCs w:val="24"/>
          <w:u w:val="single"/>
        </w:rPr>
        <w:t>17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B6595" w:rsidRDefault="00F256C6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B6595" w:rsidRDefault="00F256C6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11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50A7E">
        <w:rPr>
          <w:rFonts w:asciiTheme="minorEastAsia" w:eastAsiaTheme="minorEastAsia" w:hAnsiTheme="minorEastAsia" w:hint="eastAsia"/>
          <w:sz w:val="28"/>
          <w:szCs w:val="24"/>
          <w:u w:val="single"/>
        </w:rPr>
        <w:t>18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11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50A7E">
        <w:rPr>
          <w:rFonts w:asciiTheme="minorEastAsia" w:eastAsiaTheme="minorEastAsia" w:hAnsiTheme="minorEastAsia" w:hint="eastAsia"/>
          <w:sz w:val="28"/>
          <w:szCs w:val="24"/>
          <w:u w:val="single"/>
        </w:rPr>
        <w:t>23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B6595" w:rsidRDefault="00F256C6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0B6595" w:rsidRDefault="00F256C6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0B6595" w:rsidRDefault="00F256C6">
      <w:pPr>
        <w:pStyle w:val="ab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0B6595" w:rsidRDefault="000B6595">
      <w:pPr>
        <w:rPr>
          <w:rFonts w:asciiTheme="minorEastAsia" w:eastAsiaTheme="minorEastAsia" w:hAnsiTheme="minorEastAsia"/>
          <w:sz w:val="28"/>
          <w:szCs w:val="24"/>
        </w:rPr>
      </w:pPr>
    </w:p>
    <w:p w:rsidR="000B6595" w:rsidRDefault="00F256C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0B6595" w:rsidRDefault="00F256C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11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D50A7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24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12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D50A7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0B6595" w:rsidRDefault="00F256C6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资质审核合格后发送招标文件;</w:t>
      </w:r>
    </w:p>
    <w:p w:rsidR="000B6595" w:rsidRDefault="00F256C6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报价单：</w:t>
      </w:r>
    </w:p>
    <w:p w:rsidR="000B6595" w:rsidRDefault="00F256C6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0B6595" w:rsidRDefault="00F256C6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0B6595" w:rsidRPr="00D50A7E" w:rsidRDefault="00F256C6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 w:rsidRPr="00D50A7E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报价单与投标文件分别密封；（封皮及密封条参考附件）</w:t>
      </w:r>
    </w:p>
    <w:p w:rsidR="00D50A7E" w:rsidRPr="00D50A7E" w:rsidRDefault="00D50A7E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D50A7E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报价单于收到招标文件后，与投标文件一同邮寄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（分别密封）</w:t>
      </w:r>
    </w:p>
    <w:p w:rsidR="000B6595" w:rsidRDefault="000B659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0B6595" w:rsidRDefault="00F256C6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0B6595" w:rsidRDefault="00F256C6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招标方另行确定。</w:t>
      </w:r>
    </w:p>
    <w:p w:rsidR="000B6595" w:rsidRDefault="000B659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B6595" w:rsidRDefault="00F256C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0B6595" w:rsidRDefault="00F256C6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0B6595" w:rsidRDefault="00F256C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刘婧 </w:t>
      </w:r>
    </w:p>
    <w:p w:rsidR="000B6595" w:rsidRDefault="00F256C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2806 </w:t>
      </w:r>
    </w:p>
    <w:p w:rsidR="000B6595" w:rsidRDefault="00F256C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lj13@redstarwine.com   </w:t>
      </w:r>
    </w:p>
    <w:p w:rsidR="000B6595" w:rsidRDefault="00F256C6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:rsidR="000B6595" w:rsidRDefault="00F256C6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0B6595" w:rsidRDefault="00F256C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饶伟    </w:t>
      </w:r>
    </w:p>
    <w:p w:rsidR="000B6595" w:rsidRDefault="00F256C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010-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51202837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0B6595" w:rsidRDefault="00F256C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0B6595" w:rsidRDefault="000B6595">
      <w:pPr>
        <w:wordWrap w:val="0"/>
        <w:rPr>
          <w:rFonts w:asciiTheme="minorEastAsia" w:eastAsiaTheme="minorEastAsia" w:hAnsiTheme="minorEastAsia"/>
          <w:sz w:val="28"/>
          <w:szCs w:val="24"/>
        </w:rPr>
      </w:pPr>
    </w:p>
    <w:p w:rsidR="000B6595" w:rsidRDefault="00F256C6">
      <w:pPr>
        <w:wordWrap w:val="0"/>
        <w:ind w:firstLineChars="1000" w:firstLine="28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北京红星股份有限公司   </w:t>
      </w:r>
    </w:p>
    <w:p w:rsidR="000B6595" w:rsidRDefault="00F256C6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2021年11月</w:t>
      </w:r>
      <w:r w:rsidR="00D50A7E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  </w:t>
      </w:r>
    </w:p>
    <w:p w:rsidR="000B6595" w:rsidRDefault="00F256C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0B6595" w:rsidRDefault="00F256C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附件1：</w:t>
      </w:r>
    </w:p>
    <w:p w:rsidR="000B6595" w:rsidRDefault="00F256C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0B6595" w:rsidRDefault="00F256C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0B6595" w:rsidRDefault="00F256C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B6595" w:rsidRDefault="00F256C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0B6595" w:rsidRDefault="00F256C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0B6595" w:rsidRDefault="00F256C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B6595" w:rsidRDefault="00F256C6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:rsidR="000B6595" w:rsidRDefault="00F256C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0B6595" w:rsidRDefault="00F256C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附件4：</w:t>
      </w:r>
    </w:p>
    <w:p w:rsidR="000B6595" w:rsidRDefault="00F256C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0B6595" w:rsidRDefault="000B659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B6595" w:rsidRDefault="00F256C6" w:rsidP="00D50A7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0B6595" w:rsidRDefault="000B6595" w:rsidP="00D50A7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B6595" w:rsidRDefault="00F256C6" w:rsidP="00D50A7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0B6595" w:rsidRDefault="000B6595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0B6595" w:rsidRDefault="00F256C6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B6595" w:rsidRDefault="000B6595" w:rsidP="00D50A7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0B6595" w:rsidRDefault="000B6595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0B6595" w:rsidRDefault="000B659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B6595" w:rsidRDefault="000B659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B6595" w:rsidRDefault="000B659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B6595" w:rsidRDefault="000B659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B6595" w:rsidRDefault="000B659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B6595" w:rsidRDefault="000B659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B6595" w:rsidRDefault="000B659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B6595" w:rsidRDefault="000B659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B6595" w:rsidRDefault="000B659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B6595" w:rsidRDefault="000B659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B6595" w:rsidRDefault="000B659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B6595" w:rsidRDefault="00F256C6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0B6595" w:rsidRDefault="00F256C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0B6595" w:rsidRDefault="000B6595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0B6595" w:rsidRDefault="00F256C6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0B6595" w:rsidRDefault="000B6595">
      <w:pPr>
        <w:ind w:firstLine="648"/>
        <w:rPr>
          <w:rFonts w:asciiTheme="minorEastAsia" w:eastAsiaTheme="minorEastAsia" w:hAnsiTheme="minorEastAsia"/>
          <w:sz w:val="28"/>
        </w:rPr>
      </w:pPr>
    </w:p>
    <w:p w:rsidR="000B6595" w:rsidRDefault="00F256C6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0B6595" w:rsidRDefault="000B6595">
      <w:pPr>
        <w:ind w:firstLine="648"/>
        <w:rPr>
          <w:rFonts w:asciiTheme="minorEastAsia" w:eastAsiaTheme="minorEastAsia" w:hAnsiTheme="minorEastAsia"/>
          <w:sz w:val="28"/>
        </w:rPr>
      </w:pPr>
    </w:p>
    <w:p w:rsidR="000B6595" w:rsidRDefault="00F256C6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0B6595">
        <w:trPr>
          <w:trHeight w:val="2469"/>
          <w:jc w:val="center"/>
        </w:trPr>
        <w:tc>
          <w:tcPr>
            <w:tcW w:w="7338" w:type="dxa"/>
          </w:tcPr>
          <w:p w:rsidR="000B6595" w:rsidRDefault="000B6595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0B6595" w:rsidRDefault="00F256C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0B6595">
        <w:trPr>
          <w:trHeight w:val="2972"/>
          <w:jc w:val="center"/>
        </w:trPr>
        <w:tc>
          <w:tcPr>
            <w:tcW w:w="7338" w:type="dxa"/>
          </w:tcPr>
          <w:p w:rsidR="000B6595" w:rsidRDefault="000B6595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0B6595" w:rsidRDefault="00F256C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0B6595" w:rsidRDefault="000B659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B6595" w:rsidRDefault="000B659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B6595" w:rsidRDefault="000B659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B6595" w:rsidRDefault="000B659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B6595" w:rsidRDefault="00F256C6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0B6595" w:rsidRDefault="00F256C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0B6595" w:rsidRDefault="000B6595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0B6595" w:rsidRDefault="00F256C6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0B6595" w:rsidRDefault="000B659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0B6595" w:rsidRDefault="00F256C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0B6595" w:rsidRDefault="000B659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0B6595" w:rsidRDefault="00F256C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B6595" w:rsidRDefault="00F256C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B6595" w:rsidRDefault="00F256C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B6595" w:rsidRDefault="00F256C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B6595" w:rsidRDefault="00F256C6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B6595" w:rsidRDefault="00F256C6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B6595" w:rsidRDefault="000B6595">
      <w:pPr>
        <w:rPr>
          <w:rFonts w:asciiTheme="minorEastAsia" w:eastAsiaTheme="minorEastAsia" w:hAnsiTheme="minorEastAsia"/>
          <w:sz w:val="32"/>
        </w:rPr>
      </w:pPr>
    </w:p>
    <w:p w:rsidR="000B6595" w:rsidRDefault="000B6595">
      <w:pPr>
        <w:rPr>
          <w:rFonts w:asciiTheme="minorEastAsia" w:eastAsiaTheme="minorEastAsia" w:hAnsiTheme="minorEastAsia"/>
          <w:sz w:val="32"/>
        </w:rPr>
      </w:pPr>
    </w:p>
    <w:p w:rsidR="000B6595" w:rsidRDefault="000B6595">
      <w:pPr>
        <w:rPr>
          <w:rFonts w:asciiTheme="minorEastAsia" w:eastAsiaTheme="minorEastAsia" w:hAnsiTheme="minorEastAsia"/>
          <w:sz w:val="32"/>
        </w:rPr>
      </w:pPr>
    </w:p>
    <w:p w:rsidR="000B6595" w:rsidRDefault="000B6595">
      <w:pPr>
        <w:rPr>
          <w:rFonts w:asciiTheme="minorEastAsia" w:eastAsiaTheme="minorEastAsia" w:hAnsiTheme="minorEastAsia"/>
          <w:sz w:val="32"/>
        </w:rPr>
      </w:pPr>
    </w:p>
    <w:p w:rsidR="000B6595" w:rsidRDefault="00F256C6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附件7：</w:t>
      </w:r>
    </w:p>
    <w:p w:rsidR="000B6595" w:rsidRDefault="00F256C6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0B6595">
        <w:trPr>
          <w:trHeight w:val="5460"/>
        </w:trPr>
        <w:tc>
          <w:tcPr>
            <w:tcW w:w="9000" w:type="dxa"/>
          </w:tcPr>
          <w:p w:rsidR="000B6595" w:rsidRDefault="000B659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B6595" w:rsidRDefault="000B659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B6595" w:rsidRDefault="000B659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B6595" w:rsidRDefault="000B659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B6595" w:rsidRDefault="00F256C6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0B6595" w:rsidRDefault="000B659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B6595" w:rsidRDefault="000B659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B6595" w:rsidRDefault="000B659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B6595" w:rsidRDefault="000B659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0B6595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595" w:rsidRDefault="000B659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B6595" w:rsidRDefault="000B659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B6595" w:rsidRDefault="000B659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B6595" w:rsidRDefault="000B659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B6595" w:rsidRDefault="00F256C6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0B6595" w:rsidRDefault="000B659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B6595" w:rsidRDefault="000B659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B6595" w:rsidRDefault="000B659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B6595" w:rsidRDefault="000B659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0B6595" w:rsidRDefault="000B659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0B6595" w:rsidRDefault="000B659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0B6595" w:rsidRDefault="00F256C6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附件8：</w:t>
      </w:r>
    </w:p>
    <w:p w:rsidR="000B6595" w:rsidRDefault="00F256C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0B6595" w:rsidRDefault="00F256C6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0B6595" w:rsidRDefault="00F256C6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0B6595" w:rsidRDefault="00F256C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0B6595" w:rsidRDefault="000B659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B6595" w:rsidRDefault="000B659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B6595" w:rsidRDefault="000B659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B6595" w:rsidRDefault="000B659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B6595" w:rsidRDefault="000B659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B6595" w:rsidRDefault="000B659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B6595" w:rsidRDefault="000B659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B6595" w:rsidRDefault="000B659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B6595" w:rsidRDefault="000B659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B6595" w:rsidRDefault="000B659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B6595" w:rsidRDefault="000B659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B6595" w:rsidRDefault="000B659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B6595" w:rsidRDefault="000B659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B6595" w:rsidRDefault="000B659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B6595" w:rsidRDefault="000B659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B6595" w:rsidRDefault="000B659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B6595" w:rsidRDefault="000B659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B6595" w:rsidRDefault="000B659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B6595" w:rsidRDefault="000B659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B6595" w:rsidRDefault="000B659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B6595" w:rsidRDefault="000B6595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0B6595" w:rsidRDefault="00F256C6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0B6595" w:rsidRDefault="00F256C6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0B6595" w:rsidRDefault="000B6595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0B6595" w:rsidRDefault="00F256C6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0B6595" w:rsidRDefault="000B6595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B6595" w:rsidRDefault="000B6595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0B6595" w:rsidRDefault="00F256C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0B6595" w:rsidRDefault="00F256C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0B6595" w:rsidRDefault="000B6595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B6595" w:rsidRDefault="000B6595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B6595" w:rsidRDefault="000B659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B6595" w:rsidRDefault="000B659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B6595" w:rsidRDefault="000B659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B6595" w:rsidRDefault="000B659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B6595" w:rsidRDefault="00F256C6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0B6595" w:rsidRDefault="00F256C6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0B6595" w:rsidRDefault="00F256C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0B6595" w:rsidRDefault="000B6595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0B6595" w:rsidRDefault="000B659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B6595" w:rsidRDefault="000B659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B6595" w:rsidRDefault="000B659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B6595" w:rsidRDefault="000B659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B6595" w:rsidRDefault="00F256C6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0B6595" w:rsidRDefault="00F256C6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0B6595" w:rsidRDefault="000B6595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0B6595" w:rsidRDefault="00F256C6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0B6595" w:rsidRDefault="000B6595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B6595" w:rsidRDefault="000B6595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0B6595" w:rsidRDefault="00F256C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0B6595" w:rsidRDefault="00F256C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0B6595" w:rsidRDefault="000B6595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B6595" w:rsidRDefault="000B6595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B6595" w:rsidRDefault="000B659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B6595" w:rsidRDefault="000B659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B6595" w:rsidRDefault="000B659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B6595" w:rsidRDefault="000B659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B6595" w:rsidRDefault="00F256C6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0B6595" w:rsidRDefault="00F256C6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0B6595" w:rsidRDefault="00F256C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0B6595" w:rsidRDefault="000B659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B6595" w:rsidRDefault="00F256C6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0B6595" w:rsidRDefault="000B6595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B6595" w:rsidRDefault="000B659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B6595" w:rsidRDefault="00F256C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0B6595">
        <w:trPr>
          <w:cantSplit/>
          <w:trHeight w:val="13011"/>
        </w:trPr>
        <w:tc>
          <w:tcPr>
            <w:tcW w:w="4219" w:type="dxa"/>
            <w:textDirection w:val="tbRl"/>
          </w:tcPr>
          <w:p w:rsidR="000B6595" w:rsidRDefault="000B659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0B6595" w:rsidRDefault="00F256C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0B6595" w:rsidRDefault="000B6595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0B6595" w:rsidRDefault="00F256C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0B6595" w:rsidRDefault="000B6595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0B6595" w:rsidRDefault="000B6595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0B6595" w:rsidRDefault="00F256C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0B6595" w:rsidRDefault="00F256C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0B6595" w:rsidRDefault="000B659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0B65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2ED" w:rsidRDefault="000E42ED" w:rsidP="00D50A7E">
      <w:r>
        <w:separator/>
      </w:r>
    </w:p>
  </w:endnote>
  <w:endnote w:type="continuationSeparator" w:id="0">
    <w:p w:rsidR="000E42ED" w:rsidRDefault="000E42ED" w:rsidP="00D50A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2ED" w:rsidRDefault="000E42ED" w:rsidP="00D50A7E">
      <w:r>
        <w:separator/>
      </w:r>
    </w:p>
  </w:footnote>
  <w:footnote w:type="continuationSeparator" w:id="0">
    <w:p w:rsidR="000E42ED" w:rsidRDefault="000E42ED" w:rsidP="00D50A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094098E"/>
    <w:multiLevelType w:val="singleLevel"/>
    <w:tmpl w:val="6094098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0">
    <w:nsid w:val="6A02D03B"/>
    <w:multiLevelType w:val="singleLevel"/>
    <w:tmpl w:val="6A02D03B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11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 w:numId="9">
    <w:abstractNumId w:val="12"/>
  </w:num>
  <w:num w:numId="10">
    <w:abstractNumId w:val="8"/>
  </w:num>
  <w:num w:numId="11">
    <w:abstractNumId w:val="1"/>
  </w:num>
  <w:num w:numId="12">
    <w:abstractNumId w:val="3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B6595"/>
    <w:rsid w:val="000C470F"/>
    <w:rsid w:val="000C5D0F"/>
    <w:rsid w:val="000C7753"/>
    <w:rsid w:val="000D5B6E"/>
    <w:rsid w:val="000E0FAB"/>
    <w:rsid w:val="000E42ED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005D1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50A7E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256C6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1984C7A"/>
    <w:rsid w:val="11D13845"/>
    <w:rsid w:val="1704386B"/>
    <w:rsid w:val="18502727"/>
    <w:rsid w:val="1C7F652D"/>
    <w:rsid w:val="1E5E5E27"/>
    <w:rsid w:val="1E8D11EB"/>
    <w:rsid w:val="1FDB653D"/>
    <w:rsid w:val="2236384B"/>
    <w:rsid w:val="23AC352E"/>
    <w:rsid w:val="26E17D74"/>
    <w:rsid w:val="2D5E7939"/>
    <w:rsid w:val="2F5675B0"/>
    <w:rsid w:val="35CA2D63"/>
    <w:rsid w:val="37074CE5"/>
    <w:rsid w:val="3814414B"/>
    <w:rsid w:val="3AA17591"/>
    <w:rsid w:val="3D1A16F2"/>
    <w:rsid w:val="51464CCF"/>
    <w:rsid w:val="5694614E"/>
    <w:rsid w:val="5C8A5BF9"/>
    <w:rsid w:val="6ABD1454"/>
    <w:rsid w:val="6CB3496E"/>
    <w:rsid w:val="716B25F9"/>
    <w:rsid w:val="74A51572"/>
    <w:rsid w:val="754D2DD2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6313F1-3A13-40B3-AD5F-1D7A9871E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8</TotalTime>
  <Pages>18</Pages>
  <Words>559</Words>
  <Characters>3192</Characters>
  <Application>Microsoft Office Word</Application>
  <DocSecurity>0</DocSecurity>
  <Lines>26</Lines>
  <Paragraphs>7</Paragraphs>
  <ScaleCrop>false</ScaleCrop>
  <Company>Dell Computer</Company>
  <LinksUpToDate>false</LinksUpToDate>
  <CharactersWithSpaces>3744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115</cp:revision>
  <dcterms:created xsi:type="dcterms:W3CDTF">2017-08-23T03:19:00Z</dcterms:created>
  <dcterms:modified xsi:type="dcterms:W3CDTF">2021-11-02T02:11:00Z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396AA907C40A4348A6884C91631CF5C2</vt:lpwstr>
  </property>
</Properties>
</file>