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203" w:rsidRDefault="008C4E8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C76203" w:rsidRDefault="00C76203">
      <w:pPr>
        <w:rPr>
          <w:rFonts w:ascii="微软雅黑" w:eastAsia="微软雅黑" w:hAnsi="微软雅黑"/>
          <w:b/>
          <w:sz w:val="24"/>
          <w:szCs w:val="24"/>
        </w:rPr>
      </w:pPr>
    </w:p>
    <w:p w:rsidR="00C76203" w:rsidRDefault="008C4E8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红星白酒产业园迁建一期项目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厂区大门、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物流门采购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及安装工程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红星白酒产业园迁建一期项目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厂区大门、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物流门采购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及安装工程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>
        <w:rPr>
          <w:rFonts w:ascii="宋体" w:hAnsi="宋体" w:cs="宋体" w:hint="eastAsia"/>
          <w:b/>
          <w:bCs/>
          <w:sz w:val="28"/>
          <w:szCs w:val="28"/>
        </w:rPr>
        <w:t>面向社会公开招标。现发布招标公告，诚邀供应商参加，也欢迎公司全体员工推荐供应商。</w:t>
      </w: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C76203" w:rsidRDefault="008C4E8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红星白酒产业园迁建一期项目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厂区大门、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物流门采购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及安装工程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C76203" w:rsidRDefault="008C4E8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Cs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山西省祁县经济开发区新兴产业园</w:t>
      </w:r>
    </w:p>
    <w:p w:rsidR="00C76203" w:rsidRDefault="00C7620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76203" w:rsidRDefault="008C4E8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计划工期：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日历日</w:t>
      </w:r>
    </w:p>
    <w:p w:rsidR="00C76203" w:rsidRDefault="008C4E8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C76203" w:rsidRDefault="00C7620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北京红星股份有限公司红星白酒产业园迁建项目，位于山西省祁县经济开发区新兴产业园。</w:t>
      </w: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工程内容及要求：完成北京红星股份有限公司红星白酒产业园迁建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厂区大门、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物流门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等的采购及安装事宜。</w:t>
      </w:r>
    </w:p>
    <w:p w:rsidR="00C76203" w:rsidRDefault="008C4E8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C76203" w:rsidRDefault="008C4E89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C76203" w:rsidRDefault="008C4E89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C76203" w:rsidRDefault="008C4E8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0764D" w:rsidRDefault="0050764D" w:rsidP="0050764D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三年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  <w:highlight w:val="yellow"/>
        </w:rPr>
        <w:t>的行政处罚、无异常经营信息；</w:t>
      </w:r>
    </w:p>
    <w:p w:rsidR="0050764D" w:rsidRDefault="0050764D" w:rsidP="0050764D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请提供下列文件：</w:t>
      </w:r>
    </w:p>
    <w:p w:rsidR="0050764D" w:rsidRPr="001856E6" w:rsidRDefault="0050764D" w:rsidP="0050764D">
      <w:pPr>
        <w:pStyle w:val="aa"/>
        <w:numPr>
          <w:ilvl w:val="1"/>
          <w:numId w:val="2"/>
        </w:numPr>
        <w:ind w:left="780" w:firstLineChars="0" w:hanging="360"/>
        <w:rPr>
          <w:rFonts w:asciiTheme="minorEastAsia" w:eastAsiaTheme="minorEastAsia" w:hAnsiTheme="minorEastAsia"/>
          <w:sz w:val="28"/>
          <w:szCs w:val="28"/>
        </w:rPr>
      </w:pPr>
      <w:r w:rsidRPr="00CF0CE9">
        <w:rPr>
          <w:rFonts w:asciiTheme="minorEastAsia" w:eastAsiaTheme="minorEastAsia" w:hAnsiTheme="minorEastAsia"/>
          <w:sz w:val="28"/>
          <w:szCs w:val="28"/>
        </w:rPr>
        <w:t>已解决证明文件</w:t>
      </w:r>
      <w:r>
        <w:rPr>
          <w:rFonts w:asciiTheme="minorEastAsia" w:eastAsiaTheme="minorEastAsia" w:hAnsiTheme="minorEastAsia" w:hint="eastAsia"/>
          <w:sz w:val="28"/>
          <w:szCs w:val="28"/>
        </w:rPr>
        <w:t>。（例如：缴纳罚款的发票、回单、收据、处罚机关出具的行政处罚已解决证明）</w:t>
      </w:r>
    </w:p>
    <w:p w:rsidR="0050764D" w:rsidRDefault="0050764D" w:rsidP="0050764D">
      <w:pPr>
        <w:pStyle w:val="aa"/>
        <w:numPr>
          <w:ilvl w:val="1"/>
          <w:numId w:val="2"/>
        </w:numPr>
        <w:ind w:left="780" w:firstLineChars="0" w:hanging="360"/>
        <w:rPr>
          <w:rFonts w:asciiTheme="minorEastAsia" w:eastAsiaTheme="minorEastAsia" w:hAnsiTheme="minorEastAsia"/>
          <w:sz w:val="28"/>
          <w:szCs w:val="28"/>
        </w:rPr>
      </w:pPr>
      <w:r w:rsidRPr="00CF0CE9">
        <w:rPr>
          <w:rFonts w:asciiTheme="minorEastAsia" w:eastAsiaTheme="minorEastAsia" w:hAnsiTheme="minorEastAsia" w:hint="eastAsia"/>
          <w:sz w:val="28"/>
          <w:szCs w:val="28"/>
        </w:rPr>
        <w:t>承诺函（详见附件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CF0CE9">
        <w:rPr>
          <w:rFonts w:asciiTheme="minorEastAsia" w:eastAsiaTheme="minorEastAsia" w:hAnsiTheme="minorEastAsia" w:hint="eastAsia"/>
          <w:sz w:val="28"/>
          <w:szCs w:val="28"/>
        </w:rPr>
        <w:t>）</w:t>
      </w:r>
    </w:p>
    <w:p w:rsidR="0050764D" w:rsidRDefault="0050764D" w:rsidP="0050764D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注：自查网址：</w:t>
      </w:r>
      <w:hyperlink r:id="rId9" w:history="1">
        <w:r w:rsidRPr="00CF0CE9">
          <w:rPr>
            <w:rStyle w:val="a8"/>
            <w:rFonts w:asciiTheme="minorEastAsia" w:eastAsiaTheme="minorEastAsia" w:hAnsiTheme="minorEastAsia"/>
            <w:sz w:val="28"/>
            <w:szCs w:val="28"/>
          </w:rPr>
          <w:t>http://www.gsxt.gov.cn/index.html</w:t>
        </w:r>
      </w:hyperlink>
    </w:p>
    <w:p w:rsidR="00C76203" w:rsidRDefault="008C4E8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项及以上类似项目经验的优先；</w:t>
      </w:r>
    </w:p>
    <w:p w:rsidR="00C76203" w:rsidRDefault="008C4E8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无。</w:t>
      </w:r>
    </w:p>
    <w:p w:rsidR="00C76203" w:rsidRDefault="008C4E89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C76203" w:rsidRDefault="008C4E8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C76203" w:rsidRDefault="008C4E89" w:rsidP="0050764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C76203" w:rsidRDefault="008C4E89" w:rsidP="0050764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C76203" w:rsidRDefault="008C4E89" w:rsidP="0050764D">
      <w:pPr>
        <w:ind w:firstLineChars="101" w:firstLine="283"/>
        <w:rPr>
          <w:rFonts w:asciiTheme="minorEastAsia" w:eastAsiaTheme="minorEastAsia" w:hAnsiTheme="minorEastAsia" w:hint="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50764D" w:rsidRDefault="0050764D" w:rsidP="0050764D">
      <w:pPr>
        <w:ind w:leftChars="100" w:left="210" w:firstLineChars="100" w:firstLine="280"/>
        <w:rPr>
          <w:rFonts w:asciiTheme="minorEastAsia" w:eastAsiaTheme="minorEastAsia" w:hAnsiTheme="minorEastAsia"/>
          <w:sz w:val="28"/>
          <w:szCs w:val="24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（4）4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0764D" w:rsidRPr="0050764D" w:rsidRDefault="0050764D" w:rsidP="0050764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76203" w:rsidRDefault="008C4E8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50764D"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50764D"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50764D"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76203" w:rsidRDefault="008C4E8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C76203" w:rsidRDefault="008C4E89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C76203" w:rsidRDefault="008C4E89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C76203" w:rsidRDefault="008C4E89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C76203" w:rsidRDefault="008C4E8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C76203" w:rsidRDefault="008C4E89" w:rsidP="0050764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所有资质文件一式一份；</w:t>
      </w:r>
    </w:p>
    <w:p w:rsidR="00C76203" w:rsidRDefault="008C4E89" w:rsidP="0050764D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C76203" w:rsidRDefault="008C4E89" w:rsidP="0050764D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C76203" w:rsidRDefault="00C76203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C76203" w:rsidRDefault="00C7620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76203" w:rsidRDefault="008C4E89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C76203" w:rsidRDefault="008C4E89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76203" w:rsidRDefault="008C4E89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招标结束后，所有投标人退回投标保证金；</w:t>
      </w:r>
    </w:p>
    <w:p w:rsidR="00C76203" w:rsidRDefault="008C4E89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C76203" w:rsidRDefault="008C4E89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="Times New Roman" w:hAnsi="Times New Roman" w:cs="Times New Roman" w:hint="eastAsia"/>
          <w:sz w:val="30"/>
          <w:szCs w:val="30"/>
          <w:lang w:bidi="ar"/>
        </w:rPr>
        <w:t>北京红星股份有限公司六曲香分公司</w:t>
      </w:r>
    </w:p>
    <w:p w:rsidR="00C76203" w:rsidRDefault="008C4E89">
      <w:pPr>
        <w:ind w:leftChars="71" w:left="2949" w:hangingChars="1000" w:hanging="2800"/>
        <w:rPr>
          <w:sz w:val="30"/>
          <w:szCs w:val="30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hint="eastAsia"/>
          <w:sz w:val="30"/>
          <w:szCs w:val="30"/>
        </w:rPr>
        <w:t>中信银行北京和平里支行</w:t>
      </w:r>
    </w:p>
    <w:p w:rsidR="00C76203" w:rsidRDefault="008C4E89">
      <w:pPr>
        <w:spacing w:line="360" w:lineRule="auto"/>
        <w:rPr>
          <w:sz w:val="30"/>
          <w:szCs w:val="30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sz w:val="30"/>
          <w:szCs w:val="30"/>
        </w:rPr>
        <w:t>8110701013402173086</w:t>
      </w:r>
      <w:r>
        <w:rPr>
          <w:rFonts w:hint="eastAsia"/>
          <w:sz w:val="30"/>
          <w:szCs w:val="30"/>
        </w:rPr>
        <w:t xml:space="preserve"> </w:t>
      </w:r>
    </w:p>
    <w:p w:rsidR="00C76203" w:rsidRDefault="008C4E89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76203" w:rsidRDefault="00C7620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76203" w:rsidRDefault="008C4E8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投标意向人提供纸质资料的同时应提供电子版；</w:t>
      </w:r>
    </w:p>
    <w:p w:rsidR="00C76203" w:rsidRDefault="008C4E8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76203" w:rsidRDefault="008C4E8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投标人根据自身需求选择是否踏勘现场；</w:t>
      </w:r>
    </w:p>
    <w:p w:rsidR="00C76203" w:rsidRDefault="008C4E8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投标意向人需在本次招标的规定时间内，将纸质版资质文件送至或寄送至我公司指定地址，由指定财务人员接收。</w:t>
      </w:r>
    </w:p>
    <w:p w:rsidR="00C76203" w:rsidRDefault="008C4E8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投标意向人需在本次招标的规定时间内，将电子版资质文件发送至我公司指定邮箱。</w:t>
      </w: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C76203" w:rsidRDefault="008C4E8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公告之日起</w:t>
      </w:r>
      <w:r>
        <w:rPr>
          <w:rFonts w:asciiTheme="minorEastAsia" w:eastAsiaTheme="minorEastAsia" w:hAnsiTheme="minorEastAsia" w:hint="eastAsia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76203" w:rsidRDefault="008C4E89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C76203" w:rsidRDefault="008C4E89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C76203" w:rsidRDefault="008C4E89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C76203" w:rsidRDefault="00C76203">
      <w:pPr>
        <w:rPr>
          <w:rFonts w:asciiTheme="minorEastAsia" w:eastAsiaTheme="minorEastAsia" w:hAnsiTheme="minorEastAsia"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十二、投标期：</w:t>
      </w: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C76203" w:rsidRDefault="008C4E89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投标意向人按照招标文件中时间、地点投标</w:t>
      </w:r>
    </w:p>
    <w:p w:rsidR="00C76203" w:rsidRDefault="00C7620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C76203" w:rsidRDefault="008C4E8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招标方另行确定，不需供应商到场参加。</w:t>
      </w:r>
    </w:p>
    <w:p w:rsidR="00C76203" w:rsidRDefault="00C7620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C76203" w:rsidRDefault="008C4E89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76203" w:rsidRDefault="008C4E89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C76203" w:rsidRDefault="008C4E89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刘晓林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18910003893</w:t>
      </w:r>
    </w:p>
    <w:p w:rsidR="00C76203" w:rsidRDefault="008C4E8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C76203" w:rsidRDefault="00C7620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C76203" w:rsidRDefault="00C7620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8C4E8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76203" w:rsidRDefault="008C4E8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76203" w:rsidRDefault="00C76203" w:rsidP="005076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C76203" w:rsidRDefault="008C4E8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C76203" w:rsidRDefault="008C4E8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C76203" w:rsidRDefault="008C4E8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C76203" w:rsidRDefault="00C7620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C76203" w:rsidRDefault="008C4E8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0764D" w:rsidRDefault="0050764D" w:rsidP="0050764D">
      <w:pPr>
        <w:widowControl/>
        <w:rPr>
          <w:rFonts w:asciiTheme="minorEastAsia" w:eastAsiaTheme="minorEastAsia" w:hAnsiTheme="minorEastAsia" w:hint="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lastRenderedPageBreak/>
        <w:t>附件（4）</w:t>
      </w:r>
    </w:p>
    <w:p w:rsidR="0050764D" w:rsidRDefault="0050764D" w:rsidP="005076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0764D" w:rsidRDefault="0050764D" w:rsidP="005076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764D" w:rsidRDefault="0050764D" w:rsidP="0050764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0764D" w:rsidRDefault="0050764D" w:rsidP="0050764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764D" w:rsidRDefault="0050764D" w:rsidP="0050764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0764D" w:rsidRDefault="0050764D" w:rsidP="0050764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0764D" w:rsidRDefault="0050764D" w:rsidP="0050764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764D" w:rsidRDefault="0050764D" w:rsidP="0050764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50764D" w:rsidRDefault="0050764D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 w:rsidR="0050764D"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C76203" w:rsidRDefault="008C4E8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76203" w:rsidRDefault="00C7620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76203" w:rsidRDefault="008C4E89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76203" w:rsidRDefault="00C7620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76203" w:rsidRDefault="008C4E8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C76203" w:rsidRDefault="00C7620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76203" w:rsidRDefault="008C4E8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76203" w:rsidRDefault="008C4E8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76203" w:rsidRDefault="008C4E8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76203" w:rsidRDefault="008C4E8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76203" w:rsidRDefault="008C4E89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76203" w:rsidRDefault="008C4E89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</w:t>
      </w:r>
    </w:p>
    <w:p w:rsidR="00C76203" w:rsidRDefault="00C76203">
      <w:pPr>
        <w:rPr>
          <w:rFonts w:asciiTheme="minorEastAsia" w:eastAsiaTheme="minorEastAsia" w:hAnsiTheme="minorEastAsia"/>
          <w:sz w:val="32"/>
        </w:rPr>
      </w:pPr>
    </w:p>
    <w:p w:rsidR="00C76203" w:rsidRDefault="00C76203">
      <w:pPr>
        <w:rPr>
          <w:rFonts w:asciiTheme="minorEastAsia" w:eastAsiaTheme="minorEastAsia" w:hAnsiTheme="minorEastAsia"/>
          <w:sz w:val="32"/>
        </w:rPr>
      </w:pPr>
    </w:p>
    <w:p w:rsidR="00C76203" w:rsidRDefault="00C76203">
      <w:pPr>
        <w:rPr>
          <w:rFonts w:asciiTheme="minorEastAsia" w:eastAsiaTheme="minorEastAsia" w:hAnsiTheme="minorEastAsia"/>
          <w:sz w:val="32"/>
        </w:rPr>
      </w:pPr>
    </w:p>
    <w:p w:rsidR="00C76203" w:rsidRDefault="00C76203">
      <w:pPr>
        <w:rPr>
          <w:rFonts w:asciiTheme="minorEastAsia" w:eastAsiaTheme="minorEastAsia" w:hAnsiTheme="minorEastAsia"/>
          <w:sz w:val="32"/>
        </w:rPr>
      </w:pPr>
    </w:p>
    <w:p w:rsidR="00C76203" w:rsidRDefault="008C4E8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 w:rsidR="0050764D"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C76203" w:rsidRDefault="008C4E89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76203">
        <w:trPr>
          <w:trHeight w:val="5460"/>
        </w:trPr>
        <w:tc>
          <w:tcPr>
            <w:tcW w:w="9000" w:type="dxa"/>
          </w:tcPr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8C4E8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7620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8C4E8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76203" w:rsidRDefault="00C7620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76203" w:rsidRDefault="00C7620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76203" w:rsidRDefault="00C7620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76203" w:rsidRDefault="008C4E8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 w:rsidR="0050764D"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C76203" w:rsidRDefault="00C7620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76203" w:rsidRDefault="008C4E8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76203" w:rsidRDefault="00C7620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76203" w:rsidRDefault="008C4E8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8C4E8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8C4E8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76203" w:rsidRDefault="00C76203">
      <w:pPr>
        <w:ind w:firstLine="648"/>
        <w:rPr>
          <w:rFonts w:asciiTheme="minorEastAsia" w:eastAsiaTheme="minorEastAsia" w:hAnsiTheme="minorEastAsia"/>
          <w:sz w:val="28"/>
        </w:rPr>
      </w:pPr>
    </w:p>
    <w:p w:rsidR="00C76203" w:rsidRDefault="008C4E89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8C4E8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C76203" w:rsidRDefault="008C4E8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 w:rsidR="0050764D"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C76203" w:rsidRDefault="008C4E8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C76203" w:rsidRDefault="008C4E89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76203" w:rsidRDefault="008C4E8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 w:rsidR="0050764D"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C76203" w:rsidRDefault="008C4E8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76203" w:rsidRDefault="008C4E8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76203" w:rsidRDefault="008C4E8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8C4E8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76203" w:rsidRDefault="008C4E8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76203" w:rsidRDefault="008C4E8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76203" w:rsidRDefault="00C7620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C7620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76203" w:rsidRDefault="008C4E8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C76203" w:rsidRDefault="008C4E8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76203" w:rsidRDefault="008C4E8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76203" w:rsidRDefault="008C4E8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76203" w:rsidRDefault="008C4E8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C7620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76203" w:rsidRDefault="008C4E8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76203" w:rsidRDefault="008C4E8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76203" w:rsidRDefault="008C4E8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76203" w:rsidRDefault="00C7620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76203" w:rsidRDefault="008C4E8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76203" w:rsidRDefault="00C7620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76203" w:rsidRDefault="00C7620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76203" w:rsidRDefault="00C7620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76203" w:rsidRDefault="008C4E8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C76203">
        <w:trPr>
          <w:cantSplit/>
          <w:trHeight w:val="13011"/>
        </w:trPr>
        <w:tc>
          <w:tcPr>
            <w:tcW w:w="4219" w:type="dxa"/>
            <w:textDirection w:val="tbRl"/>
          </w:tcPr>
          <w:p w:rsidR="00C76203" w:rsidRDefault="00C7620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76203" w:rsidRDefault="008C4E8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C76203" w:rsidRDefault="00C7620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76203" w:rsidRDefault="008C4E89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C76203" w:rsidRDefault="00C7620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76203" w:rsidRDefault="00C7620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76203" w:rsidRDefault="008C4E8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C76203" w:rsidRDefault="008C4E89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C76203" w:rsidRDefault="00C7620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76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E89" w:rsidRDefault="008C4E89" w:rsidP="0050764D">
      <w:r>
        <w:separator/>
      </w:r>
    </w:p>
  </w:endnote>
  <w:endnote w:type="continuationSeparator" w:id="0">
    <w:p w:rsidR="008C4E89" w:rsidRDefault="008C4E89" w:rsidP="00507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E89" w:rsidRDefault="008C4E89" w:rsidP="0050764D">
      <w:r>
        <w:separator/>
      </w:r>
    </w:p>
  </w:footnote>
  <w:footnote w:type="continuationSeparator" w:id="0">
    <w:p w:rsidR="008C4E89" w:rsidRDefault="008C4E89" w:rsidP="00507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MjA0NTc5ODg4OGExOGYxZmM5N2VmZTZmNDVhMDgifQ=="/>
  </w:docVars>
  <w:rsids>
    <w:rsidRoot w:val="00594C3C"/>
    <w:rsid w:val="00005EAC"/>
    <w:rsid w:val="000210C2"/>
    <w:rsid w:val="0003678A"/>
    <w:rsid w:val="00040183"/>
    <w:rsid w:val="00046770"/>
    <w:rsid w:val="00070801"/>
    <w:rsid w:val="00085A4B"/>
    <w:rsid w:val="000B00A9"/>
    <w:rsid w:val="000B16B7"/>
    <w:rsid w:val="000B5665"/>
    <w:rsid w:val="000B6281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08B2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0764D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06F1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C73DF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4E89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62D49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76203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526"/>
    <w:rsid w:val="00FC5D83"/>
    <w:rsid w:val="00FD446D"/>
    <w:rsid w:val="01A25E66"/>
    <w:rsid w:val="01D17056"/>
    <w:rsid w:val="04F03EE6"/>
    <w:rsid w:val="06A93A70"/>
    <w:rsid w:val="0745637E"/>
    <w:rsid w:val="077741FC"/>
    <w:rsid w:val="077A3CEC"/>
    <w:rsid w:val="07985E79"/>
    <w:rsid w:val="08055CAB"/>
    <w:rsid w:val="08762705"/>
    <w:rsid w:val="0E9F004A"/>
    <w:rsid w:val="0F983720"/>
    <w:rsid w:val="0FDC32F9"/>
    <w:rsid w:val="11D13845"/>
    <w:rsid w:val="13855EF2"/>
    <w:rsid w:val="14E96DA6"/>
    <w:rsid w:val="15F01D49"/>
    <w:rsid w:val="16F26FFB"/>
    <w:rsid w:val="17622C5D"/>
    <w:rsid w:val="19007908"/>
    <w:rsid w:val="19017DC9"/>
    <w:rsid w:val="191B01B6"/>
    <w:rsid w:val="19AE3080"/>
    <w:rsid w:val="19FB6683"/>
    <w:rsid w:val="1A5C28A9"/>
    <w:rsid w:val="1A73374A"/>
    <w:rsid w:val="1AFA29F1"/>
    <w:rsid w:val="1C7F652D"/>
    <w:rsid w:val="1E3F0F8C"/>
    <w:rsid w:val="1E5E5E27"/>
    <w:rsid w:val="1E8D11EB"/>
    <w:rsid w:val="1E9F430C"/>
    <w:rsid w:val="20AB264A"/>
    <w:rsid w:val="2236384B"/>
    <w:rsid w:val="231026F8"/>
    <w:rsid w:val="23F724F4"/>
    <w:rsid w:val="240A129F"/>
    <w:rsid w:val="25EB1569"/>
    <w:rsid w:val="262B46D7"/>
    <w:rsid w:val="26E66850"/>
    <w:rsid w:val="27552A62"/>
    <w:rsid w:val="28D7334D"/>
    <w:rsid w:val="2DFA155F"/>
    <w:rsid w:val="2E8E1840"/>
    <w:rsid w:val="2EC8340B"/>
    <w:rsid w:val="301A2026"/>
    <w:rsid w:val="30F85AFE"/>
    <w:rsid w:val="31502DED"/>
    <w:rsid w:val="327A1535"/>
    <w:rsid w:val="34237FBB"/>
    <w:rsid w:val="347B35FE"/>
    <w:rsid w:val="34B11A07"/>
    <w:rsid w:val="36912014"/>
    <w:rsid w:val="37074CE5"/>
    <w:rsid w:val="377C1237"/>
    <w:rsid w:val="3814414B"/>
    <w:rsid w:val="38EE7F12"/>
    <w:rsid w:val="397B107A"/>
    <w:rsid w:val="3AA17591"/>
    <w:rsid w:val="3BDF6F7E"/>
    <w:rsid w:val="3C402EC6"/>
    <w:rsid w:val="3C8D7564"/>
    <w:rsid w:val="3D0F66A9"/>
    <w:rsid w:val="3D502D9B"/>
    <w:rsid w:val="3EBB0897"/>
    <w:rsid w:val="40BE4CE7"/>
    <w:rsid w:val="418B5F23"/>
    <w:rsid w:val="419C2A9B"/>
    <w:rsid w:val="42497F67"/>
    <w:rsid w:val="42CD7E81"/>
    <w:rsid w:val="43E90708"/>
    <w:rsid w:val="44B32010"/>
    <w:rsid w:val="474C5330"/>
    <w:rsid w:val="47571378"/>
    <w:rsid w:val="4BD846DB"/>
    <w:rsid w:val="4CA566E2"/>
    <w:rsid w:val="4D2E4321"/>
    <w:rsid w:val="50D41344"/>
    <w:rsid w:val="51464CCF"/>
    <w:rsid w:val="51491D32"/>
    <w:rsid w:val="532540D9"/>
    <w:rsid w:val="53EB5BFA"/>
    <w:rsid w:val="54CA17A6"/>
    <w:rsid w:val="5694614E"/>
    <w:rsid w:val="56E44B68"/>
    <w:rsid w:val="57FD0B41"/>
    <w:rsid w:val="59487319"/>
    <w:rsid w:val="59B166C6"/>
    <w:rsid w:val="5B4B755E"/>
    <w:rsid w:val="5C8B6750"/>
    <w:rsid w:val="5CBA6693"/>
    <w:rsid w:val="5E0D68A5"/>
    <w:rsid w:val="5E391380"/>
    <w:rsid w:val="5E3F0E6B"/>
    <w:rsid w:val="60206E1A"/>
    <w:rsid w:val="61E12F68"/>
    <w:rsid w:val="63A64DC2"/>
    <w:rsid w:val="64F3651E"/>
    <w:rsid w:val="65B10DC5"/>
    <w:rsid w:val="65EE51C3"/>
    <w:rsid w:val="687C31EF"/>
    <w:rsid w:val="6A6B1E2D"/>
    <w:rsid w:val="6AE10FBF"/>
    <w:rsid w:val="6C2F4193"/>
    <w:rsid w:val="6CB3496E"/>
    <w:rsid w:val="6CE95D1F"/>
    <w:rsid w:val="6F571666"/>
    <w:rsid w:val="70FE0C51"/>
    <w:rsid w:val="716B25F9"/>
    <w:rsid w:val="72797874"/>
    <w:rsid w:val="72E34319"/>
    <w:rsid w:val="731F149F"/>
    <w:rsid w:val="745749B8"/>
    <w:rsid w:val="746F1200"/>
    <w:rsid w:val="76593F16"/>
    <w:rsid w:val="76A6375C"/>
    <w:rsid w:val="77244938"/>
    <w:rsid w:val="77D23BE3"/>
    <w:rsid w:val="7A100D8F"/>
    <w:rsid w:val="7A217BDB"/>
    <w:rsid w:val="7B685F8D"/>
    <w:rsid w:val="7B762E74"/>
    <w:rsid w:val="7C50646B"/>
    <w:rsid w:val="7C652F0D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gsxt.gov.cn/index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F4C2A-A903-467A-8FD8-D46B20F1B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71</TotalTime>
  <Pages>16</Pages>
  <Words>554</Words>
  <Characters>3160</Characters>
  <Application>Microsoft Office Word</Application>
  <DocSecurity>0</DocSecurity>
  <Lines>26</Lines>
  <Paragraphs>7</Paragraphs>
  <ScaleCrop>false</ScaleCrop>
  <Company>Dell Computer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93</cp:revision>
  <dcterms:created xsi:type="dcterms:W3CDTF">2017-08-23T03:19:00Z</dcterms:created>
  <dcterms:modified xsi:type="dcterms:W3CDTF">2022-08-05T10:09:00Z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56ED9BB6D2164A838831FBC668778A42</vt:lpwstr>
  </property>
</Properties>
</file>