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F17" w:rsidRDefault="00B67D1F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45F17" w:rsidRDefault="00845F17">
      <w:pPr>
        <w:rPr>
          <w:rFonts w:ascii="微软雅黑" w:eastAsia="微软雅黑" w:hAnsi="微软雅黑"/>
          <w:b/>
          <w:sz w:val="24"/>
          <w:szCs w:val="24"/>
        </w:rPr>
      </w:pPr>
    </w:p>
    <w:p w:rsidR="00845F17" w:rsidRDefault="00B67D1F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检测设备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检测设备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45F17" w:rsidRDefault="00B67D1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检测设备</w:t>
      </w:r>
    </w:p>
    <w:p w:rsidR="00845F17" w:rsidRDefault="00845F1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tbl>
      <w:tblPr>
        <w:tblStyle w:val="a9"/>
        <w:tblW w:w="8340" w:type="dxa"/>
        <w:tblInd w:w="84" w:type="dxa"/>
        <w:tblLook w:val="04A0" w:firstRow="1" w:lastRow="0" w:firstColumn="1" w:lastColumn="0" w:noHBand="0" w:noVBand="1"/>
      </w:tblPr>
      <w:tblGrid>
        <w:gridCol w:w="712"/>
        <w:gridCol w:w="2581"/>
        <w:gridCol w:w="1173"/>
        <w:gridCol w:w="1656"/>
        <w:gridCol w:w="688"/>
        <w:gridCol w:w="745"/>
        <w:gridCol w:w="785"/>
      </w:tblGrid>
      <w:tr w:rsidR="00845F17"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品牌</w:t>
            </w:r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型号</w:t>
            </w:r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数量</w:t>
            </w:r>
          </w:p>
        </w:tc>
        <w:tc>
          <w:tcPr>
            <w:tcW w:w="78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备注</w:t>
            </w:r>
          </w:p>
        </w:tc>
      </w:tr>
      <w:tr w:rsidR="00845F17"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纯水机</w:t>
            </w: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优普</w:t>
            </w:r>
            <w:proofErr w:type="gramEnd"/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UPR-I-15TNZP</w:t>
            </w:r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785" w:type="dxa"/>
            <w:vAlign w:val="center"/>
          </w:tcPr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845F17"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电子天平</w:t>
            </w: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赛多利斯</w:t>
            </w:r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spell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Entris</w:t>
            </w:r>
            <w:proofErr w:type="spellEnd"/>
            <w:r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  <w:t xml:space="preserve">® II </w:t>
            </w: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BCA224i-1OCN</w:t>
            </w:r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785" w:type="dxa"/>
            <w:vAlign w:val="center"/>
          </w:tcPr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845F17"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多样品涡旋混合器</w:t>
            </w: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得泰</w:t>
            </w:r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spell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MultiVortex</w:t>
            </w:r>
            <w:proofErr w:type="spellEnd"/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785" w:type="dxa"/>
            <w:vAlign w:val="center"/>
          </w:tcPr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845F17"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洗瓶机</w:t>
            </w: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德国</w:t>
            </w:r>
            <w:proofErr w:type="spell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Miele</w:t>
            </w:r>
            <w:proofErr w:type="spellEnd"/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PG8583CD</w:t>
            </w:r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785" w:type="dxa"/>
            <w:vAlign w:val="center"/>
          </w:tcPr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845F17">
        <w:trPr>
          <w:trHeight w:val="636"/>
        </w:trPr>
        <w:tc>
          <w:tcPr>
            <w:tcW w:w="712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2581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数字瓶口滴定器</w:t>
            </w:r>
          </w:p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173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BRAND</w:t>
            </w:r>
          </w:p>
        </w:tc>
        <w:tc>
          <w:tcPr>
            <w:tcW w:w="1656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普兰达</w:t>
            </w:r>
            <w:proofErr w:type="spell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Titrette</w:t>
            </w:r>
            <w:proofErr w:type="spellEnd"/>
          </w:p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45" w:type="dxa"/>
            <w:vAlign w:val="center"/>
          </w:tcPr>
          <w:p w:rsidR="00845F17" w:rsidRDefault="00B67D1F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785" w:type="dxa"/>
            <w:vAlign w:val="center"/>
          </w:tcPr>
          <w:p w:rsidR="00845F17" w:rsidRDefault="00845F17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</w:tbl>
    <w:p w:rsidR="00845F17" w:rsidRDefault="00B67D1F">
      <w:pPr>
        <w:tabs>
          <w:tab w:val="center" w:pos="4153"/>
        </w:tabs>
        <w:jc w:val="left"/>
        <w:rPr>
          <w:rFonts w:asciiTheme="minorEastAsia" w:eastAsiaTheme="minorEastAsia" w:hAnsiTheme="minorEastAsia" w:cs="宋体"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>最终技术参数详见招标文件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</w:p>
    <w:p w:rsidR="00845F17" w:rsidRDefault="00B67D1F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45F17" w:rsidRDefault="00B67D1F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45F17" w:rsidRDefault="00B67D1F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45F17" w:rsidRDefault="00B67D1F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45F17" w:rsidRDefault="00B67D1F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845F17" w:rsidRDefault="00B67D1F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45F17" w:rsidRDefault="00B67D1F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45F17" w:rsidRDefault="00845F17">
      <w:pPr>
        <w:rPr>
          <w:rFonts w:asciiTheme="minorEastAsia" w:eastAsiaTheme="minorEastAsia" w:hAnsiTheme="minorEastAsia"/>
          <w:sz w:val="28"/>
          <w:szCs w:val="24"/>
        </w:rPr>
      </w:pPr>
    </w:p>
    <w:p w:rsidR="00845F17" w:rsidRDefault="00B67D1F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845F17" w:rsidRDefault="00B67D1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45F17" w:rsidRDefault="00B67D1F" w:rsidP="00B67D1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45F17" w:rsidRDefault="00B67D1F" w:rsidP="00B67D1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45F17" w:rsidRDefault="00B67D1F" w:rsidP="00B67D1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45F17" w:rsidRDefault="00B67D1F" w:rsidP="00B67D1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45F17" w:rsidRDefault="00B67D1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45F17" w:rsidRDefault="00B67D1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845F17" w:rsidRDefault="00B67D1F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845F17" w:rsidRDefault="00B67D1F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45F17" w:rsidRDefault="00B67D1F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845F17" w:rsidRDefault="00845F17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45F17" w:rsidRDefault="00B67D1F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45F17" w:rsidRDefault="00B67D1F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45F17" w:rsidRDefault="00B67D1F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45F17" w:rsidRDefault="00B67D1F" w:rsidP="00B67D1F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845F17" w:rsidRDefault="00B67D1F" w:rsidP="00B67D1F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日结束前，邮寄至我公司指定地点、指定接收人处；（纸质版）</w:t>
      </w:r>
    </w:p>
    <w:p w:rsidR="00845F17" w:rsidRDefault="00B67D1F" w:rsidP="00B67D1F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845F17" w:rsidRDefault="00845F17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45F17" w:rsidRDefault="00B67D1F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期间，支付投标保证金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845F17" w:rsidRDefault="00B67D1F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45F17" w:rsidRDefault="00B67D1F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845F17" w:rsidRDefault="00B67D1F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45F17" w:rsidRDefault="00B67D1F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845F17" w:rsidRDefault="00B67D1F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845F17" w:rsidRDefault="00B67D1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45F17" w:rsidRDefault="00B67D1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45F17" w:rsidRDefault="00B67D1F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45F17" w:rsidRDefault="00B67D1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45F17" w:rsidRDefault="00B67D1F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45F17" w:rsidRDefault="00B67D1F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45F17" w:rsidRDefault="00B67D1F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45F17" w:rsidRDefault="00845F17">
      <w:pPr>
        <w:rPr>
          <w:rFonts w:asciiTheme="minorEastAsia" w:eastAsiaTheme="minorEastAsia" w:hAnsiTheme="minorEastAsia"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十二、投标期：</w:t>
      </w: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45F17" w:rsidRDefault="00B67D1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845F17" w:rsidRDefault="00B67D1F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45F17" w:rsidRDefault="00B67D1F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845F17" w:rsidRDefault="00B67D1F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45F17" w:rsidRDefault="00B67D1F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845F17" w:rsidRDefault="00845F1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45F17" w:rsidRDefault="00B67D1F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845F17" w:rsidRDefault="00845F1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45F17" w:rsidRDefault="00B67D1F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靳跃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51202798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jy@redstarwine.com   </w:t>
      </w:r>
    </w:p>
    <w:p w:rsidR="00845F17" w:rsidRDefault="00B67D1F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邮寄地址：（北京红星股份有限公司-北门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  <w:bookmarkStart w:id="0" w:name="_GoBack"/>
      <w:bookmarkEnd w:id="0"/>
    </w:p>
    <w:p w:rsidR="00845F17" w:rsidRDefault="00B67D1F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曹雯雯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01051202587 </w:t>
      </w:r>
    </w:p>
    <w:p w:rsidR="00845F17" w:rsidRDefault="00B67D1F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:rsidR="00845F17" w:rsidRDefault="00845F17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B67D1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45F17" w:rsidRDefault="00B67D1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45F17" w:rsidRDefault="00845F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45F17" w:rsidRDefault="00B67D1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45F17" w:rsidRDefault="00B67D1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845F17" w:rsidRDefault="00B67D1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45F17" w:rsidRDefault="00B67D1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845F17" w:rsidRDefault="00B67D1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45F17" w:rsidRDefault="00B67D1F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45F17" w:rsidRDefault="00B67D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B67D1F" w:rsidP="00B67D1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45F17" w:rsidRDefault="00845F17" w:rsidP="00B67D1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B67D1F" w:rsidP="00B67D1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45F17" w:rsidRDefault="00845F1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45F17" w:rsidRDefault="00B67D1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845F17" w:rsidP="00B67D1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45F17" w:rsidRDefault="00845F17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45F17" w:rsidRDefault="00B67D1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45F17" w:rsidRDefault="00845F1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45F17" w:rsidRDefault="00B67D1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845F17" w:rsidRDefault="00845F17">
      <w:pPr>
        <w:ind w:firstLine="648"/>
        <w:rPr>
          <w:rFonts w:asciiTheme="minorEastAsia" w:eastAsiaTheme="minorEastAsia" w:hAnsiTheme="minorEastAsia"/>
          <w:sz w:val="28"/>
        </w:rPr>
      </w:pPr>
    </w:p>
    <w:p w:rsidR="00845F17" w:rsidRDefault="00B67D1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45F17" w:rsidRDefault="00845F17">
      <w:pPr>
        <w:ind w:firstLine="648"/>
        <w:rPr>
          <w:rFonts w:asciiTheme="minorEastAsia" w:eastAsiaTheme="minorEastAsia" w:hAnsiTheme="minorEastAsia"/>
          <w:sz w:val="28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45F17">
        <w:trPr>
          <w:trHeight w:val="2469"/>
          <w:jc w:val="center"/>
        </w:trPr>
        <w:tc>
          <w:tcPr>
            <w:tcW w:w="7338" w:type="dxa"/>
          </w:tcPr>
          <w:p w:rsidR="00845F17" w:rsidRDefault="00845F1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45F17" w:rsidRDefault="00B67D1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45F17">
        <w:trPr>
          <w:trHeight w:val="2972"/>
          <w:jc w:val="center"/>
        </w:trPr>
        <w:tc>
          <w:tcPr>
            <w:tcW w:w="7338" w:type="dxa"/>
          </w:tcPr>
          <w:p w:rsidR="00845F17" w:rsidRDefault="00845F1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45F17" w:rsidRDefault="00B67D1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845F1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45F17" w:rsidRDefault="00B67D1F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845F17" w:rsidRDefault="00B67D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45F17" w:rsidRDefault="00845F1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45F17" w:rsidRDefault="00B67D1F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45F17" w:rsidRDefault="00845F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45F17" w:rsidRDefault="00B67D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845F17" w:rsidRDefault="00845F1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45F17" w:rsidRDefault="00B67D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B67D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B67D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B67D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B67D1F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B67D1F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45F17" w:rsidRDefault="00845F17">
      <w:pPr>
        <w:rPr>
          <w:rFonts w:asciiTheme="minorEastAsia" w:eastAsiaTheme="minorEastAsia" w:hAnsiTheme="minorEastAsia"/>
          <w:sz w:val="32"/>
        </w:rPr>
      </w:pPr>
    </w:p>
    <w:p w:rsidR="00845F17" w:rsidRDefault="00845F17">
      <w:pPr>
        <w:rPr>
          <w:rFonts w:asciiTheme="minorEastAsia" w:eastAsiaTheme="minorEastAsia" w:hAnsiTheme="minorEastAsia"/>
          <w:sz w:val="32"/>
        </w:rPr>
      </w:pPr>
    </w:p>
    <w:p w:rsidR="00845F17" w:rsidRDefault="00845F17">
      <w:pPr>
        <w:rPr>
          <w:rFonts w:asciiTheme="minorEastAsia" w:eastAsiaTheme="minorEastAsia" w:hAnsiTheme="minorEastAsia"/>
          <w:sz w:val="32"/>
        </w:rPr>
      </w:pPr>
    </w:p>
    <w:p w:rsidR="00845F17" w:rsidRDefault="00845F17">
      <w:pPr>
        <w:rPr>
          <w:rFonts w:asciiTheme="minorEastAsia" w:eastAsiaTheme="minorEastAsia" w:hAnsiTheme="minorEastAsia"/>
          <w:sz w:val="32"/>
        </w:rPr>
      </w:pPr>
    </w:p>
    <w:p w:rsidR="00845F17" w:rsidRDefault="00B67D1F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45F17" w:rsidRDefault="00B67D1F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45F17">
        <w:trPr>
          <w:trHeight w:val="5460"/>
        </w:trPr>
        <w:tc>
          <w:tcPr>
            <w:tcW w:w="9000" w:type="dxa"/>
          </w:tcPr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B67D1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45F1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B67D1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45F17" w:rsidRDefault="00845F1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45F17" w:rsidRDefault="00845F1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45F17" w:rsidRDefault="00845F1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45F17" w:rsidRDefault="00B67D1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45F17" w:rsidRDefault="00B67D1F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845F17" w:rsidRDefault="00B67D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45F17" w:rsidRDefault="00845F17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45F17" w:rsidRDefault="00B67D1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45F17" w:rsidRDefault="00B67D1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45F17" w:rsidRDefault="00B67D1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B67D1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45F17" w:rsidRDefault="00B67D1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45F17" w:rsidRDefault="00B67D1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45F17" w:rsidRDefault="00845F1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45F17" w:rsidRDefault="00845F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845F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845F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845F1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845F17" w:rsidRDefault="00B67D1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45F17" w:rsidRDefault="00B67D1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45F17" w:rsidRDefault="00B67D1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45F17" w:rsidRDefault="00B67D1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845F1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45F17" w:rsidRDefault="00B67D1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45F17" w:rsidRDefault="00B67D1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45F17" w:rsidRDefault="00B67D1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45F17" w:rsidRDefault="00845F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5F17" w:rsidRDefault="00B67D1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45F17" w:rsidRDefault="00845F1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5F17" w:rsidRDefault="00845F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45F17" w:rsidRDefault="00B67D1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45F17">
        <w:trPr>
          <w:cantSplit/>
          <w:trHeight w:val="13011"/>
        </w:trPr>
        <w:tc>
          <w:tcPr>
            <w:tcW w:w="4219" w:type="dxa"/>
            <w:textDirection w:val="tbRl"/>
          </w:tcPr>
          <w:p w:rsidR="00845F17" w:rsidRDefault="00845F1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45F17" w:rsidRDefault="00B67D1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845F17" w:rsidRDefault="00845F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45F17" w:rsidRDefault="00B67D1F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845F17" w:rsidRDefault="00845F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45F17" w:rsidRDefault="00845F1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45F17" w:rsidRDefault="00B67D1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845F17" w:rsidRDefault="00B67D1F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845F17" w:rsidRDefault="00845F1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45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B7C86"/>
    <w:rsid w:val="001C5123"/>
    <w:rsid w:val="001D1F26"/>
    <w:rsid w:val="002119F2"/>
    <w:rsid w:val="00215EB1"/>
    <w:rsid w:val="0022262C"/>
    <w:rsid w:val="002229DB"/>
    <w:rsid w:val="00231E91"/>
    <w:rsid w:val="00233F1A"/>
    <w:rsid w:val="00236538"/>
    <w:rsid w:val="0024416C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304E01"/>
    <w:rsid w:val="00321082"/>
    <w:rsid w:val="0033212F"/>
    <w:rsid w:val="00341207"/>
    <w:rsid w:val="003533D9"/>
    <w:rsid w:val="00381304"/>
    <w:rsid w:val="003815A4"/>
    <w:rsid w:val="003836AE"/>
    <w:rsid w:val="00397256"/>
    <w:rsid w:val="003A159D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020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45F17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09D6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8B6"/>
    <w:rsid w:val="00B4134D"/>
    <w:rsid w:val="00B52A60"/>
    <w:rsid w:val="00B60C02"/>
    <w:rsid w:val="00B61860"/>
    <w:rsid w:val="00B6493D"/>
    <w:rsid w:val="00B67D1F"/>
    <w:rsid w:val="00B7069B"/>
    <w:rsid w:val="00B75E69"/>
    <w:rsid w:val="00B77876"/>
    <w:rsid w:val="00B81CE3"/>
    <w:rsid w:val="00B86D37"/>
    <w:rsid w:val="00B86E47"/>
    <w:rsid w:val="00BA00A4"/>
    <w:rsid w:val="00BA7D6E"/>
    <w:rsid w:val="00BB628C"/>
    <w:rsid w:val="00BB72B1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7381F"/>
    <w:rsid w:val="00C94771"/>
    <w:rsid w:val="00C95940"/>
    <w:rsid w:val="00CC1BDB"/>
    <w:rsid w:val="00CC1EBC"/>
    <w:rsid w:val="00CC58C0"/>
    <w:rsid w:val="00CD0B3C"/>
    <w:rsid w:val="00CD5B6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276D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5C88"/>
    <w:rsid w:val="00E96769"/>
    <w:rsid w:val="00EA1C72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0C11"/>
    <w:rsid w:val="00FD446D"/>
    <w:rsid w:val="11D13845"/>
    <w:rsid w:val="1C7F652D"/>
    <w:rsid w:val="1E5E5E27"/>
    <w:rsid w:val="1E8D11EB"/>
    <w:rsid w:val="2236384B"/>
    <w:rsid w:val="27905470"/>
    <w:rsid w:val="37074CE5"/>
    <w:rsid w:val="3814414B"/>
    <w:rsid w:val="3AA17591"/>
    <w:rsid w:val="51464CCF"/>
    <w:rsid w:val="5694614E"/>
    <w:rsid w:val="5F7239B1"/>
    <w:rsid w:val="6CB3496E"/>
    <w:rsid w:val="716B25F9"/>
    <w:rsid w:val="737A1C55"/>
    <w:rsid w:val="7623080E"/>
    <w:rsid w:val="7A13221F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E3058-191F-4A59-8FEA-2C301354A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22</TotalTime>
  <Pages>17</Pages>
  <Words>553</Words>
  <Characters>3157</Characters>
  <Application>Microsoft Office Word</Application>
  <DocSecurity>0</DocSecurity>
  <Lines>26</Lines>
  <Paragraphs>7</Paragraphs>
  <ScaleCrop>false</ScaleCrop>
  <Company>Dell Computer</Company>
  <LinksUpToDate>false</LinksUpToDate>
  <CharactersWithSpaces>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129</cp:revision>
  <dcterms:created xsi:type="dcterms:W3CDTF">2017-08-23T03:19:00Z</dcterms:created>
  <dcterms:modified xsi:type="dcterms:W3CDTF">2022-08-29T07:04:00Z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EA27203E5E114007BC8DFEE4ADC3CCE1</vt:lpwstr>
  </property>
</Properties>
</file>