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7986" w:rsidRDefault="00F5567B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招标公告</w:t>
      </w:r>
    </w:p>
    <w:p w:rsidR="00BC7986" w:rsidRDefault="00BC7986">
      <w:pPr>
        <w:rPr>
          <w:rFonts w:ascii="微软雅黑" w:eastAsia="微软雅黑" w:hAnsi="微软雅黑"/>
          <w:b/>
          <w:sz w:val="24"/>
          <w:szCs w:val="24"/>
        </w:rPr>
      </w:pPr>
    </w:p>
    <w:p w:rsidR="00BC7986" w:rsidRDefault="00F5567B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 w:rsidR="006507FD">
        <w:rPr>
          <w:rFonts w:ascii="微软雅黑" w:eastAsia="微软雅黑" w:hAnsi="微软雅黑" w:hint="eastAsia"/>
          <w:bCs/>
          <w:sz w:val="28"/>
          <w:szCs w:val="24"/>
          <w:u w:val="single"/>
        </w:rPr>
        <w:t>红星白酒产业园迁建项目1期</w:t>
      </w:r>
      <w:proofErr w:type="gramStart"/>
      <w:r w:rsidR="006507FD">
        <w:rPr>
          <w:rFonts w:ascii="微软雅黑" w:eastAsia="微软雅黑" w:hAnsi="微软雅黑" w:hint="eastAsia"/>
          <w:bCs/>
          <w:sz w:val="28"/>
          <w:szCs w:val="24"/>
          <w:u w:val="single"/>
        </w:rPr>
        <w:t>一</w:t>
      </w:r>
      <w:proofErr w:type="gramEnd"/>
      <w:r w:rsidR="006507FD">
        <w:rPr>
          <w:rFonts w:ascii="微软雅黑" w:eastAsia="微软雅黑" w:hAnsi="微软雅黑" w:hint="eastAsia"/>
          <w:bCs/>
          <w:sz w:val="28"/>
          <w:szCs w:val="24"/>
          <w:u w:val="single"/>
        </w:rPr>
        <w:t>标、二标业主支付保证担保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投资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-</w:t>
      </w:r>
      <w:r w:rsidR="006507FD">
        <w:rPr>
          <w:rFonts w:ascii="微软雅黑" w:eastAsia="微软雅黑" w:hAnsi="微软雅黑" w:hint="eastAsia"/>
          <w:bCs/>
          <w:sz w:val="28"/>
          <w:szCs w:val="24"/>
          <w:u w:val="single"/>
        </w:rPr>
        <w:t>红星白酒产业园迁建项目1期</w:t>
      </w:r>
      <w:proofErr w:type="gramStart"/>
      <w:r w:rsidR="006507FD">
        <w:rPr>
          <w:rFonts w:ascii="微软雅黑" w:eastAsia="微软雅黑" w:hAnsi="微软雅黑" w:hint="eastAsia"/>
          <w:bCs/>
          <w:sz w:val="28"/>
          <w:szCs w:val="24"/>
          <w:u w:val="single"/>
        </w:rPr>
        <w:t>一</w:t>
      </w:r>
      <w:proofErr w:type="gramEnd"/>
      <w:r w:rsidR="006507FD">
        <w:rPr>
          <w:rFonts w:ascii="微软雅黑" w:eastAsia="微软雅黑" w:hAnsi="微软雅黑" w:hint="eastAsia"/>
          <w:bCs/>
          <w:sz w:val="28"/>
          <w:szCs w:val="24"/>
          <w:u w:val="single"/>
        </w:rPr>
        <w:t>标、二标业主支付保证担保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项目，进行招标。现发布招标公告，诚邀供应商参加，也欢迎公司全体员工推荐供应商。</w:t>
      </w:r>
    </w:p>
    <w:p w:rsidR="00BC7986" w:rsidRDefault="00F5567B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BC7986" w:rsidRDefault="00F5567B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6507FD">
        <w:rPr>
          <w:rFonts w:ascii="微软雅黑" w:eastAsia="微软雅黑" w:hAnsi="微软雅黑" w:hint="eastAsia"/>
          <w:bCs/>
          <w:sz w:val="28"/>
          <w:szCs w:val="24"/>
          <w:u w:val="single"/>
        </w:rPr>
        <w:t>红星白酒产业园迁建项目1期</w:t>
      </w:r>
      <w:proofErr w:type="gramStart"/>
      <w:r w:rsidR="006507FD">
        <w:rPr>
          <w:rFonts w:ascii="微软雅黑" w:eastAsia="微软雅黑" w:hAnsi="微软雅黑" w:hint="eastAsia"/>
          <w:bCs/>
          <w:sz w:val="28"/>
          <w:szCs w:val="24"/>
          <w:u w:val="single"/>
        </w:rPr>
        <w:t>一</w:t>
      </w:r>
      <w:proofErr w:type="gramEnd"/>
      <w:r w:rsidR="006507FD">
        <w:rPr>
          <w:rFonts w:ascii="微软雅黑" w:eastAsia="微软雅黑" w:hAnsi="微软雅黑" w:hint="eastAsia"/>
          <w:bCs/>
          <w:sz w:val="28"/>
          <w:szCs w:val="24"/>
          <w:u w:val="single"/>
        </w:rPr>
        <w:t>标、二标业主支付保证担保</w:t>
      </w:r>
    </w:p>
    <w:p w:rsidR="00BC7986" w:rsidRDefault="00F5567B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山西省</w:t>
      </w:r>
      <w:proofErr w:type="gramStart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晋中市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祁县</w:t>
      </w:r>
    </w:p>
    <w:p w:rsidR="00BC7986" w:rsidRDefault="00F5567B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</w:p>
    <w:p w:rsidR="00BC7986" w:rsidRDefault="00F5567B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一期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一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标：</w:t>
      </w:r>
      <w:r>
        <w:rPr>
          <w:rFonts w:asciiTheme="minorEastAsia" w:eastAsiaTheme="minorEastAsia" w:hAnsiTheme="minorEastAsia" w:hint="eastAsia"/>
          <w:sz w:val="28"/>
          <w:szCs w:val="24"/>
        </w:rPr>
        <w:t>2020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</w:rPr>
        <w:t>10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</w:rPr>
        <w:t>31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</w:rPr>
        <w:t>-202</w:t>
      </w:r>
      <w:r>
        <w:rPr>
          <w:rFonts w:asciiTheme="minorEastAsia" w:eastAsiaTheme="minorEastAsia" w:hAnsiTheme="minorEastAsia" w:hint="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总计</w:t>
      </w:r>
      <w:r>
        <w:rPr>
          <w:rFonts w:asciiTheme="minorEastAsia" w:eastAsiaTheme="minorEastAsia" w:hAnsiTheme="minorEastAsia" w:hint="eastAsia"/>
          <w:sz w:val="28"/>
          <w:szCs w:val="24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</w:rPr>
        <w:t>00</w:t>
      </w:r>
      <w:r>
        <w:rPr>
          <w:rFonts w:asciiTheme="minorEastAsia" w:eastAsiaTheme="minorEastAsia" w:hAnsiTheme="minorEastAsia" w:hint="eastAsia"/>
          <w:sz w:val="28"/>
          <w:szCs w:val="24"/>
        </w:rPr>
        <w:t>日历日</w:t>
      </w:r>
    </w:p>
    <w:p w:rsidR="00BC7986" w:rsidRDefault="00F5567B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一期二标：</w:t>
      </w:r>
      <w:r>
        <w:rPr>
          <w:rFonts w:asciiTheme="minorEastAsia" w:eastAsiaTheme="minorEastAsia" w:hAnsiTheme="minorEastAsia" w:hint="eastAsia"/>
          <w:sz w:val="28"/>
          <w:szCs w:val="24"/>
        </w:rPr>
        <w:t>2020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</w:rPr>
        <w:t>11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</w:rPr>
        <w:t>-2022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</w:rPr>
        <w:t>29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总计</w:t>
      </w:r>
      <w:r>
        <w:rPr>
          <w:rFonts w:asciiTheme="minorEastAsia" w:eastAsiaTheme="minorEastAsia" w:hAnsiTheme="minorEastAsia" w:hint="eastAsia"/>
          <w:sz w:val="28"/>
          <w:szCs w:val="24"/>
        </w:rPr>
        <w:t>570</w:t>
      </w:r>
      <w:r>
        <w:rPr>
          <w:rFonts w:asciiTheme="minorEastAsia" w:eastAsiaTheme="minorEastAsia" w:hAnsiTheme="minorEastAsia" w:hint="eastAsia"/>
          <w:sz w:val="28"/>
          <w:szCs w:val="24"/>
        </w:rPr>
        <w:t>日历日</w:t>
      </w:r>
    </w:p>
    <w:p w:rsidR="00BC7986" w:rsidRDefault="00F5567B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/>
          <w:color w:val="FF0000"/>
          <w:sz w:val="28"/>
          <w:szCs w:val="24"/>
        </w:rPr>
        <w:t>担保期为项目开工至项目竣工结算支付完成</w:t>
      </w:r>
    </w:p>
    <w:p w:rsidR="00BC7986" w:rsidRDefault="00F5567B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四、项目简介：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BC7986" w:rsidRDefault="00F5567B">
      <w:pPr>
        <w:rPr>
          <w:rFonts w:asciiTheme="minorEastAsia" w:eastAsiaTheme="minorEastAsia" w:hAnsiTheme="minorEastAsia"/>
          <w:bCs/>
          <w:sz w:val="28"/>
          <w:szCs w:val="24"/>
        </w:rPr>
      </w:pP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红星白酒产业园迁建项目一期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建筑面积约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119744.07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平方米，一期</w:t>
      </w:r>
      <w:proofErr w:type="gramStart"/>
      <w:r>
        <w:rPr>
          <w:rFonts w:asciiTheme="minorEastAsia" w:eastAsiaTheme="minorEastAsia" w:hAnsiTheme="minorEastAsia" w:hint="eastAsia"/>
          <w:bCs/>
          <w:sz w:val="28"/>
          <w:szCs w:val="24"/>
        </w:rPr>
        <w:t>一</w:t>
      </w:r>
      <w:proofErr w:type="gramEnd"/>
      <w:r>
        <w:rPr>
          <w:rFonts w:asciiTheme="minorEastAsia" w:eastAsiaTheme="minorEastAsia" w:hAnsiTheme="minorEastAsia" w:hint="eastAsia"/>
          <w:bCs/>
          <w:sz w:val="28"/>
          <w:szCs w:val="24"/>
        </w:rPr>
        <w:t>标投资额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200861041.97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元，一期二标投资额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260000000.57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元。</w:t>
      </w:r>
    </w:p>
    <w:p w:rsidR="00BC7986" w:rsidRDefault="00F5567B">
      <w:pPr>
        <w:rPr>
          <w:rFonts w:asciiTheme="minorEastAsia" w:eastAsiaTheme="minorEastAsia" w:hAnsiTheme="minorEastAsia"/>
          <w:bCs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工程内容及要求：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为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红星白酒产业园迁建项目一期</w:t>
      </w:r>
      <w:proofErr w:type="gramStart"/>
      <w:r>
        <w:rPr>
          <w:rFonts w:asciiTheme="minorEastAsia" w:eastAsiaTheme="minorEastAsia" w:hAnsiTheme="minorEastAsia" w:hint="eastAsia"/>
          <w:bCs/>
          <w:sz w:val="28"/>
          <w:szCs w:val="24"/>
        </w:rPr>
        <w:t>一</w:t>
      </w:r>
      <w:proofErr w:type="gramEnd"/>
      <w:r>
        <w:rPr>
          <w:rFonts w:asciiTheme="minorEastAsia" w:eastAsiaTheme="minorEastAsia" w:hAnsiTheme="minorEastAsia" w:hint="eastAsia"/>
          <w:bCs/>
          <w:sz w:val="28"/>
          <w:szCs w:val="24"/>
        </w:rPr>
        <w:t>标、二标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工程进行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业主支付保证担保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。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担保金额为主合同项下工程总价的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10%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。</w:t>
      </w:r>
    </w:p>
    <w:p w:rsidR="00BC7986" w:rsidRDefault="00F5567B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BC7986" w:rsidRDefault="00F5567B">
      <w:pPr>
        <w:pStyle w:val="ac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5000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BC7986" w:rsidRDefault="00F5567B">
      <w:pPr>
        <w:pStyle w:val="ac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BC7986" w:rsidRDefault="00F5567B">
      <w:pPr>
        <w:pStyle w:val="ac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BC7986" w:rsidRDefault="00F5567B">
      <w:pPr>
        <w:pStyle w:val="ac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最近三年没有发生骗取中标、</w:t>
      </w:r>
      <w:proofErr w:type="gramStart"/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、严重违纪的不良行为；</w:t>
      </w:r>
    </w:p>
    <w:p w:rsidR="00BC7986" w:rsidRDefault="00F5567B">
      <w:pPr>
        <w:pStyle w:val="ac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3 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项及以上大型项目经验的优先；</w:t>
      </w:r>
    </w:p>
    <w:p w:rsidR="00BC7986" w:rsidRDefault="00F5567B">
      <w:pPr>
        <w:pStyle w:val="ac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BC7986" w:rsidRDefault="00F5567B" w:rsidP="006507FD">
      <w:pPr>
        <w:pStyle w:val="ac"/>
        <w:numPr>
          <w:ilvl w:val="0"/>
          <w:numId w:val="3"/>
        </w:numPr>
        <w:ind w:firstLine="56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设立信用担保机构</w:t>
      </w:r>
      <w:hyperlink r:id="rId8" w:tgtFrame="http://www.64365.com/zs/_blank" w:tooltip="注册资金" w:history="1">
        <w:r>
          <w:rPr>
            <w:rFonts w:asciiTheme="minorEastAsia" w:eastAsiaTheme="minorEastAsia" w:hAnsiTheme="minorEastAsia" w:hint="eastAsia"/>
            <w:sz w:val="28"/>
            <w:szCs w:val="24"/>
            <w:u w:val="single"/>
          </w:rPr>
          <w:t>注册资金</w:t>
        </w:r>
      </w:hyperlink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不得低于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5000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万元，</w:t>
      </w:r>
    </w:p>
    <w:p w:rsidR="00BC7986" w:rsidRDefault="00F5567B" w:rsidP="006507FD">
      <w:pPr>
        <w:pStyle w:val="ac"/>
        <w:numPr>
          <w:ilvl w:val="0"/>
          <w:numId w:val="3"/>
        </w:numPr>
        <w:ind w:firstLine="56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从事担保业务的高级管理人员应具备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国家发改委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认可的从业资质，或具有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年以上从事金融业务的工作经历。主要股东和高级管理人员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年内无</w:t>
      </w:r>
      <w:hyperlink r:id="rId9" w:tgtFrame="http://www.64365.com/zs/_blank" w:tooltip="经济犯罪" w:history="1">
        <w:r>
          <w:rPr>
            <w:rFonts w:asciiTheme="minorEastAsia" w:eastAsiaTheme="minorEastAsia" w:hAnsiTheme="minorEastAsia" w:hint="eastAsia"/>
            <w:sz w:val="28"/>
            <w:szCs w:val="24"/>
            <w:u w:val="single"/>
          </w:rPr>
          <w:t>经济犯罪</w:t>
        </w:r>
      </w:hyperlink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记录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;</w:t>
      </w:r>
    </w:p>
    <w:p w:rsidR="00BC7986" w:rsidRDefault="00F5567B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资格预审资质文件的组成</w:t>
      </w:r>
    </w:p>
    <w:p w:rsidR="00BC7986" w:rsidRDefault="00F5567B">
      <w:pPr>
        <w:pStyle w:val="ac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企业基本资质材料：</w:t>
      </w:r>
    </w:p>
    <w:p w:rsidR="00BC7986" w:rsidRDefault="00F5567B" w:rsidP="006507FD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）营业执照（副本）（三证合一）</w:t>
      </w:r>
    </w:p>
    <w:p w:rsidR="00BC7986" w:rsidRDefault="00F5567B" w:rsidP="006507FD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）银行开户许可证</w:t>
      </w:r>
    </w:p>
    <w:p w:rsidR="00BC7986" w:rsidRDefault="00F5567B" w:rsidP="006507FD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）一般纳税人证明</w:t>
      </w:r>
    </w:p>
    <w:p w:rsidR="00BC7986" w:rsidRDefault="00F5567B">
      <w:pPr>
        <w:pStyle w:val="ac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其他材料：</w:t>
      </w:r>
    </w:p>
    <w:p w:rsidR="00BC7986" w:rsidRDefault="00F5567B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</w:rPr>
        <w:t>）法定代表人授权</w:t>
      </w:r>
      <w:r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BC7986" w:rsidRDefault="00F5567B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</w:rPr>
        <w:t>）代理人身份证明</w:t>
      </w:r>
    </w:p>
    <w:p w:rsidR="00BC7986" w:rsidRDefault="00F5567B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</w:rPr>
        <w:t>）</w:t>
      </w:r>
      <w:r>
        <w:rPr>
          <w:rFonts w:asciiTheme="minorEastAsia" w:eastAsiaTheme="minorEastAsia" w:hAnsiTheme="minorEastAsia"/>
          <w:sz w:val="28"/>
          <w:szCs w:val="24"/>
        </w:rPr>
        <w:t>法人身份证明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BC7986" w:rsidRDefault="00F5567B">
      <w:pPr>
        <w:pStyle w:val="ac"/>
        <w:ind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行业基本资质材料</w:t>
      </w:r>
      <w:r>
        <w:rPr>
          <w:rFonts w:asciiTheme="minorEastAsia" w:eastAsiaTheme="minorEastAsia" w:hAnsiTheme="minorEastAsia" w:hint="eastAsia"/>
          <w:sz w:val="28"/>
          <w:szCs w:val="24"/>
        </w:rPr>
        <w:t>：附件（</w:t>
      </w:r>
      <w:r>
        <w:rPr>
          <w:rFonts w:asciiTheme="minorEastAsia" w:eastAsiaTheme="minorEastAsia" w:hAnsiTheme="minorEastAsia" w:hint="eastAsia"/>
          <w:sz w:val="28"/>
          <w:szCs w:val="24"/>
        </w:rPr>
        <w:t>7</w:t>
      </w:r>
      <w:r>
        <w:rPr>
          <w:rFonts w:asciiTheme="minorEastAsia" w:eastAsiaTheme="minorEastAsia" w:hAnsiTheme="minorEastAsia" w:hint="eastAsia"/>
          <w:sz w:val="28"/>
          <w:szCs w:val="24"/>
        </w:rPr>
        <w:t>）</w:t>
      </w:r>
    </w:p>
    <w:p w:rsidR="00BC7986" w:rsidRDefault="00F5567B" w:rsidP="006507FD">
      <w:pPr>
        <w:pStyle w:val="ac"/>
        <w:numPr>
          <w:ilvl w:val="0"/>
          <w:numId w:val="6"/>
        </w:numPr>
        <w:ind w:firstLine="56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lastRenderedPageBreak/>
        <w:t>从事担保业务的高级管理人员应具备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国家发改委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认可的从业资质，或具有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年以上从事金融业务的工作经历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证明文件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。</w:t>
      </w:r>
    </w:p>
    <w:p w:rsidR="00BC7986" w:rsidRDefault="00F5567B" w:rsidP="006507FD">
      <w:pPr>
        <w:pStyle w:val="ac"/>
        <w:numPr>
          <w:ilvl w:val="0"/>
          <w:numId w:val="6"/>
        </w:numPr>
        <w:ind w:firstLine="56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主要股东和高级管理人员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年内无</w:t>
      </w:r>
      <w:hyperlink r:id="rId10" w:tgtFrame="http://www.64365.com/zs/_blank" w:tooltip="经济犯罪" w:history="1">
        <w:r>
          <w:rPr>
            <w:rFonts w:asciiTheme="minorEastAsia" w:eastAsiaTheme="minorEastAsia" w:hAnsiTheme="minorEastAsia" w:hint="eastAsia"/>
            <w:sz w:val="28"/>
            <w:szCs w:val="24"/>
            <w:u w:val="single"/>
          </w:rPr>
          <w:t>经济犯罪</w:t>
        </w:r>
      </w:hyperlink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记录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证明资料。</w:t>
      </w:r>
    </w:p>
    <w:p w:rsidR="00BC7986" w:rsidRDefault="00F5567B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BC7986" w:rsidRDefault="00F5567B">
      <w:pPr>
        <w:pStyle w:val="ac"/>
        <w:numPr>
          <w:ilvl w:val="0"/>
          <w:numId w:val="7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BC7986" w:rsidRDefault="00F5567B">
      <w:pPr>
        <w:pStyle w:val="ac"/>
        <w:numPr>
          <w:ilvl w:val="0"/>
          <w:numId w:val="7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BC7986" w:rsidRDefault="00F5567B">
      <w:pPr>
        <w:pStyle w:val="ac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BC7986" w:rsidRDefault="00F5567B" w:rsidP="006507FD">
      <w:pPr>
        <w:pStyle w:val="ac"/>
        <w:numPr>
          <w:ilvl w:val="2"/>
          <w:numId w:val="5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所有资质文件一式二份；</w:t>
      </w:r>
    </w:p>
    <w:p w:rsidR="00BC7986" w:rsidRDefault="00F5567B" w:rsidP="006507FD">
      <w:pPr>
        <w:pStyle w:val="ac"/>
        <w:numPr>
          <w:ilvl w:val="2"/>
          <w:numId w:val="5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资质文件全部装订整齐，在公告期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12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5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日结束前，邮寄至我公司指定地点、指定接收人处；</w:t>
      </w:r>
    </w:p>
    <w:p w:rsidR="00BC7986" w:rsidRDefault="00F5567B" w:rsidP="006507FD">
      <w:pPr>
        <w:pStyle w:val="ac"/>
        <w:numPr>
          <w:ilvl w:val="2"/>
          <w:numId w:val="5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将资质文件</w:t>
      </w:r>
      <w:proofErr w:type="gramStart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组成里</w:t>
      </w:r>
      <w:proofErr w:type="gramEnd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）～（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7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）项所列资质文件盖红章扫描件在公告期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12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5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日结束前发送至我公司指定邮箱。</w:t>
      </w:r>
    </w:p>
    <w:p w:rsidR="00BC7986" w:rsidRDefault="00F5567B" w:rsidP="006507FD">
      <w:pPr>
        <w:pStyle w:val="ac"/>
        <w:numPr>
          <w:ilvl w:val="2"/>
          <w:numId w:val="5"/>
        </w:numPr>
        <w:ind w:left="0" w:firstLineChars="152" w:firstLine="426"/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  <w:sz w:val="28"/>
          <w:szCs w:val="24"/>
        </w:rPr>
        <w:t>报价单单独装封</w:t>
      </w:r>
      <w:r w:rsidR="006507FD">
        <w:rPr>
          <w:rFonts w:asciiTheme="minorEastAsia" w:eastAsiaTheme="minorEastAsia" w:hAnsiTheme="minorEastAsia" w:hint="eastAsia"/>
          <w:color w:val="FF0000"/>
          <w:sz w:val="28"/>
          <w:szCs w:val="24"/>
        </w:rPr>
        <w:t>，</w:t>
      </w:r>
      <w:r w:rsidR="006507FD" w:rsidRPr="006507FD">
        <w:rPr>
          <w:rFonts w:asciiTheme="minorEastAsia" w:eastAsiaTheme="minorEastAsia" w:hAnsiTheme="minorEastAsia" w:hint="eastAsia"/>
          <w:color w:val="FF0000"/>
          <w:sz w:val="28"/>
          <w:szCs w:val="24"/>
        </w:rPr>
        <w:t>在公告期12月5日结束前，邮寄至我公司指定地点、指定接收人处；</w:t>
      </w:r>
    </w:p>
    <w:p w:rsidR="00BC7986" w:rsidRDefault="00BC7986">
      <w:pPr>
        <w:pStyle w:val="ac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9B316F" w:rsidRDefault="009B316F">
      <w:pPr>
        <w:pStyle w:val="ac"/>
        <w:ind w:firstLineChars="0" w:firstLine="0"/>
        <w:rPr>
          <w:rFonts w:asciiTheme="minorEastAsia" w:eastAsiaTheme="minorEastAsia" w:hAnsiTheme="minorEastAsia" w:hint="eastAsia"/>
          <w:b/>
          <w:sz w:val="28"/>
          <w:szCs w:val="24"/>
        </w:rPr>
      </w:pPr>
    </w:p>
    <w:p w:rsidR="009B316F" w:rsidRDefault="009B316F">
      <w:pPr>
        <w:pStyle w:val="ac"/>
        <w:ind w:firstLineChars="0" w:firstLine="0"/>
        <w:rPr>
          <w:rFonts w:asciiTheme="minorEastAsia" w:eastAsiaTheme="minorEastAsia" w:hAnsiTheme="minorEastAsia" w:hint="eastAsia"/>
          <w:b/>
          <w:sz w:val="28"/>
          <w:szCs w:val="24"/>
        </w:rPr>
      </w:pPr>
    </w:p>
    <w:p w:rsidR="00BC7986" w:rsidRDefault="00F5567B">
      <w:pPr>
        <w:pStyle w:val="ac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七、开票要求：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</w:t>
      </w:r>
      <w:r>
        <w:rPr>
          <w:rFonts w:asciiTheme="minorEastAsia" w:eastAsiaTheme="minorEastAsia" w:hAnsiTheme="minorEastAsia" w:hint="eastAsia"/>
          <w:sz w:val="28"/>
          <w:szCs w:val="24"/>
        </w:rPr>
        <w:t>，抬头与注册名称一致，不得中途更改，若有更改公司，我司有权终止合同；</w:t>
      </w:r>
    </w:p>
    <w:p w:rsidR="00BC7986" w:rsidRDefault="00BC7986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BC7986" w:rsidRDefault="006507FD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</w:t>
      </w:r>
      <w:r w:rsidR="00F5567B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F5567B">
        <w:rPr>
          <w:rFonts w:asciiTheme="minorEastAsia" w:eastAsiaTheme="minorEastAsia" w:hAnsiTheme="minorEastAsia"/>
          <w:b/>
          <w:sz w:val="28"/>
          <w:szCs w:val="24"/>
        </w:rPr>
        <w:t>其他要求</w:t>
      </w:r>
      <w:r w:rsidR="00F5567B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BC7986" w:rsidRDefault="00F5567B">
      <w:pPr>
        <w:pStyle w:val="ac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投标意向人提供纸质资料的同时应提供电子版；</w:t>
      </w:r>
    </w:p>
    <w:p w:rsidR="00BC7986" w:rsidRDefault="00F5567B">
      <w:pPr>
        <w:pStyle w:val="ac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</w:t>
      </w:r>
      <w:r>
        <w:rPr>
          <w:rFonts w:asciiTheme="minorEastAsia" w:eastAsiaTheme="minorEastAsia" w:hAnsiTheme="minorEastAsia" w:hint="eastAsia"/>
          <w:sz w:val="28"/>
          <w:szCs w:val="24"/>
        </w:rPr>
        <w:t>人应为单一独立主体，本次招标不接收联合体投标；</w:t>
      </w:r>
    </w:p>
    <w:p w:rsidR="00BC7986" w:rsidRDefault="00F5567B">
      <w:pPr>
        <w:pStyle w:val="ac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投标意向人需在本次招标的规定时间内，将纸质版资质文件送至或寄送至我公司指定地址，由指定财务人员接收。</w:t>
      </w:r>
    </w:p>
    <w:p w:rsidR="00BC7986" w:rsidRDefault="00F5567B">
      <w:pPr>
        <w:pStyle w:val="ac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投标意向人需在本次招标的规定时间内，将电子版资质文件发送至我公司指定邮箱；</w:t>
      </w:r>
    </w:p>
    <w:p w:rsidR="00BC7986" w:rsidRDefault="00F5567B">
      <w:pPr>
        <w:pStyle w:val="ac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投标人可在招标期内自行踏勘现场，招标人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不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另行组织。至投标截止时，可视投标人已经完全了解现场情况，没有任何疑问。</w:t>
      </w:r>
    </w:p>
    <w:p w:rsidR="00BC7986" w:rsidRDefault="00BC7986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BC7986" w:rsidRDefault="004F583F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</w:t>
      </w:r>
      <w:r w:rsidR="00F5567B">
        <w:rPr>
          <w:rFonts w:asciiTheme="minorEastAsia" w:eastAsiaTheme="minorEastAsia" w:hAnsiTheme="minorEastAsia" w:hint="eastAsia"/>
          <w:b/>
          <w:sz w:val="28"/>
          <w:szCs w:val="24"/>
        </w:rPr>
        <w:t>、公告期：</w:t>
      </w:r>
    </w:p>
    <w:p w:rsidR="00BC7986" w:rsidRDefault="00F5567B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2020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12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BC7986" w:rsidRDefault="00F5567B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BC7986" w:rsidRDefault="00F5567B">
      <w:pPr>
        <w:pStyle w:val="ac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12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-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12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4F583F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BC7986" w:rsidRDefault="00F5567B">
      <w:pPr>
        <w:pStyle w:val="ac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BC7986" w:rsidRDefault="00F5567B">
      <w:pPr>
        <w:pStyle w:val="ac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BC7986" w:rsidRDefault="00F5567B" w:rsidP="004F583F">
      <w:pPr>
        <w:pStyle w:val="ac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标人认为有必要核实、确认的其他事项。</w:t>
      </w:r>
    </w:p>
    <w:p w:rsidR="00BC7986" w:rsidRDefault="00F5567B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</w:t>
      </w:r>
      <w:r w:rsidR="004F583F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一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、开标</w:t>
      </w:r>
    </w:p>
    <w:p w:rsidR="00BC7986" w:rsidRDefault="00F5567B">
      <w:pPr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最低价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中标。</w:t>
      </w:r>
    </w:p>
    <w:p w:rsidR="00BC7986" w:rsidRDefault="00BC7986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BC7986" w:rsidRDefault="00F5567B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4F583F">
        <w:rPr>
          <w:rFonts w:asciiTheme="minorEastAsia" w:eastAsiaTheme="minorEastAsia" w:hAnsiTheme="minorEastAsia" w:hint="eastAsia"/>
          <w:b/>
          <w:sz w:val="28"/>
          <w:szCs w:val="24"/>
        </w:rPr>
        <w:t>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、联系方式：</w:t>
      </w:r>
    </w:p>
    <w:p w:rsidR="00BC7986" w:rsidRDefault="00F5567B">
      <w:pPr>
        <w:pStyle w:val="ac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BC7986" w:rsidRDefault="00F5567B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系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BC7986" w:rsidRDefault="00F5567B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9 </w:t>
      </w:r>
    </w:p>
    <w:p w:rsidR="00BC7986" w:rsidRDefault="00F5567B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>
        <w:rPr>
          <w:rFonts w:asciiTheme="minorEastAsia" w:eastAsiaTheme="minorEastAsia" w:hAnsiTheme="minorEastAsia" w:hint="eastAsia"/>
          <w:sz w:val="28"/>
          <w:szCs w:val="24"/>
        </w:rPr>
        <w:t>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BC7986" w:rsidRDefault="00F5567B">
      <w:pPr>
        <w:pStyle w:val="ac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邮寄地址：（北京）北京市怀柔区怀柔镇红星路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号办公楼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30</w:t>
      </w:r>
      <w:r w:rsidR="00F6113F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BC7986" w:rsidRDefault="00F5567B">
      <w:pPr>
        <w:pStyle w:val="ac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BC7986" w:rsidRDefault="00F5567B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刘忠勤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BC7986" w:rsidRDefault="00F5567B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010-51202578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BC7986" w:rsidRDefault="00F5567B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BC7986" w:rsidRDefault="00F5567B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BC7986" w:rsidRDefault="00F5567B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2020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BC7986" w:rsidRDefault="00F5567B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BC7986" w:rsidRDefault="00F5567B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BC7986" w:rsidRDefault="00F5567B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企业营业执照副本</w:t>
      </w:r>
    </w:p>
    <w:p w:rsidR="00BC7986" w:rsidRDefault="00F5567B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BC7986" w:rsidRDefault="00F5567B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BC7986" w:rsidRDefault="00F5567B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银行开户许可证</w:t>
      </w:r>
    </w:p>
    <w:p w:rsidR="00BC7986" w:rsidRDefault="00BC7986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BC7986" w:rsidRDefault="00F5567B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BC7986" w:rsidRDefault="00F5567B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BC7986" w:rsidRDefault="00F5567B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 w:rsidR="00F6113F">
        <w:rPr>
          <w:rFonts w:asciiTheme="minorEastAsia" w:eastAsiaTheme="minorEastAsia" w:hAnsiTheme="minorEastAsia" w:cs="宋体" w:hint="eastAsia"/>
          <w:b/>
          <w:sz w:val="44"/>
          <w:szCs w:val="44"/>
        </w:rPr>
        <w:t>基本存款账户信息</w:t>
      </w:r>
      <w:bookmarkStart w:id="0" w:name="_GoBack"/>
      <w:bookmarkEnd w:id="0"/>
    </w:p>
    <w:p w:rsidR="00BC7986" w:rsidRDefault="00F5567B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BC7986" w:rsidRDefault="00F5567B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 w:hint="eastAsia"/>
          <w:sz w:val="30"/>
          <w:szCs w:val="30"/>
        </w:rPr>
        <w:t>4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BC7986" w:rsidRDefault="00F5567B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BC7986" w:rsidRDefault="00BC7986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BC7986" w:rsidRDefault="00F5567B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（国家或地区的名称）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（公司名称）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（法定代表人姓名、职务）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代表本公司授权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（单位名称）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（被授权人的姓名、职务）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BC7986" w:rsidRDefault="00BC798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BC7986" w:rsidRDefault="00F5567B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</w:r>
      <w:r>
        <w:rPr>
          <w:rFonts w:asciiTheme="minorEastAsia" w:eastAsiaTheme="minorEastAsia" w:hAnsiTheme="minorEastAsia" w:cs="宋体" w:hint="eastAsia"/>
          <w:sz w:val="28"/>
          <w:szCs w:val="24"/>
        </w:rPr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特此声明。</w:t>
      </w:r>
    </w:p>
    <w:p w:rsidR="00BC7986" w:rsidRDefault="00BC798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BC7986" w:rsidRDefault="00F5567B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BC7986" w:rsidRDefault="00F5567B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BC7986" w:rsidRDefault="00F5567B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投标意向人名称（加盖公章）：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BC7986" w:rsidRDefault="00F5567B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联系地址：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BC7986" w:rsidRDefault="00F5567B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被授权人联系方式：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BC7986" w:rsidRDefault="00F5567B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被授权人邮箱：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BC7986" w:rsidRDefault="00BC7986">
      <w:pPr>
        <w:rPr>
          <w:rFonts w:asciiTheme="minorEastAsia" w:eastAsiaTheme="minorEastAsia" w:hAnsiTheme="minorEastAsia"/>
          <w:sz w:val="32"/>
        </w:rPr>
      </w:pPr>
    </w:p>
    <w:p w:rsidR="00BC7986" w:rsidRDefault="00BC7986">
      <w:pPr>
        <w:rPr>
          <w:rFonts w:asciiTheme="minorEastAsia" w:eastAsiaTheme="minorEastAsia" w:hAnsiTheme="minorEastAsia"/>
          <w:sz w:val="32"/>
        </w:rPr>
      </w:pPr>
    </w:p>
    <w:p w:rsidR="00BC7986" w:rsidRDefault="00BC7986">
      <w:pPr>
        <w:rPr>
          <w:rFonts w:asciiTheme="minorEastAsia" w:eastAsiaTheme="minorEastAsia" w:hAnsiTheme="minorEastAsia"/>
          <w:sz w:val="32"/>
        </w:rPr>
      </w:pPr>
    </w:p>
    <w:p w:rsidR="00BC7986" w:rsidRDefault="00BC7986">
      <w:pPr>
        <w:rPr>
          <w:rFonts w:asciiTheme="minorEastAsia" w:eastAsiaTheme="minorEastAsia" w:hAnsiTheme="minorEastAsia"/>
          <w:sz w:val="32"/>
        </w:rPr>
      </w:pPr>
    </w:p>
    <w:p w:rsidR="00BC7986" w:rsidRDefault="00F5567B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 w:hint="eastAsia"/>
          <w:sz w:val="30"/>
          <w:szCs w:val="30"/>
        </w:rPr>
        <w:t>5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BC7986" w:rsidRDefault="00F5567B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BC7986">
        <w:trPr>
          <w:trHeight w:val="5460"/>
        </w:trPr>
        <w:tc>
          <w:tcPr>
            <w:tcW w:w="9000" w:type="dxa"/>
          </w:tcPr>
          <w:p w:rsidR="00BC7986" w:rsidRDefault="00BC798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BC7986" w:rsidRDefault="00BC798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BC7986" w:rsidRDefault="00BC798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BC7986" w:rsidRDefault="00BC798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BC7986" w:rsidRDefault="00F5567B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BC7986" w:rsidRDefault="00BC798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BC7986" w:rsidRDefault="00BC798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BC7986" w:rsidRDefault="00BC798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BC7986" w:rsidRDefault="00BC798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BC7986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986" w:rsidRDefault="00BC798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BC7986" w:rsidRDefault="00BC798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BC7986" w:rsidRDefault="00BC798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BC7986" w:rsidRDefault="00BC798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BC7986" w:rsidRDefault="00F5567B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BC7986" w:rsidRDefault="00BC798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BC7986" w:rsidRDefault="00BC798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BC7986" w:rsidRDefault="00BC798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BC7986" w:rsidRDefault="00BC798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BC7986" w:rsidRDefault="00BC7986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BC7986" w:rsidRDefault="00BC7986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BC7986" w:rsidRDefault="00F5567B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 w:hint="eastAsia"/>
          <w:sz w:val="30"/>
          <w:szCs w:val="30"/>
        </w:rPr>
        <w:t>6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BC7986" w:rsidRDefault="00BC7986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BC7986" w:rsidRDefault="00F5567B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BC7986" w:rsidRDefault="00BC7986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BC7986" w:rsidRDefault="00F5567B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兹证明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</w:t>
      </w:r>
      <w:r>
        <w:rPr>
          <w:rFonts w:asciiTheme="minorEastAsia" w:eastAsiaTheme="minorEastAsia" w:hAnsiTheme="minorEastAsia" w:hint="eastAsia"/>
          <w:sz w:val="28"/>
        </w:rPr>
        <w:t>为我单位法定代表人（授权人），身份证号为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，我公司确认其以下签章是真实有效的。</w:t>
      </w:r>
    </w:p>
    <w:p w:rsidR="00BC7986" w:rsidRDefault="00BC7986">
      <w:pPr>
        <w:rPr>
          <w:rFonts w:asciiTheme="minorEastAsia" w:eastAsiaTheme="minorEastAsia" w:hAnsiTheme="minorEastAsia"/>
          <w:sz w:val="28"/>
        </w:rPr>
      </w:pPr>
    </w:p>
    <w:p w:rsidR="00BC7986" w:rsidRDefault="00F5567B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BC7986" w:rsidRDefault="00BC7986">
      <w:pPr>
        <w:ind w:firstLine="648"/>
        <w:rPr>
          <w:rFonts w:asciiTheme="minorEastAsia" w:eastAsiaTheme="minorEastAsia" w:hAnsiTheme="minorEastAsia"/>
          <w:sz w:val="28"/>
        </w:rPr>
      </w:pPr>
    </w:p>
    <w:p w:rsidR="00BC7986" w:rsidRDefault="00F5567B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 w:hint="eastAsia"/>
          <w:sz w:val="28"/>
        </w:rPr>
        <w:t>法定代表人签章：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8522"/>
      </w:tblGrid>
      <w:tr w:rsidR="00BC7986">
        <w:trPr>
          <w:trHeight w:val="3029"/>
        </w:trPr>
        <w:tc>
          <w:tcPr>
            <w:tcW w:w="8522" w:type="dxa"/>
          </w:tcPr>
          <w:p w:rsidR="00BC7986" w:rsidRDefault="00BC7986">
            <w:pPr>
              <w:jc w:val="left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BC7986" w:rsidRDefault="00F5567B">
            <w:pPr>
              <w:ind w:firstLineChars="1000" w:firstLine="2800"/>
              <w:jc w:val="left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BC7986">
        <w:trPr>
          <w:trHeight w:val="2973"/>
        </w:trPr>
        <w:tc>
          <w:tcPr>
            <w:tcW w:w="8522" w:type="dxa"/>
          </w:tcPr>
          <w:p w:rsidR="00BC7986" w:rsidRDefault="00BC7986">
            <w:pPr>
              <w:jc w:val="left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BC7986" w:rsidRDefault="00F5567B">
            <w:pPr>
              <w:ind w:firstLineChars="1000" w:firstLine="2800"/>
              <w:jc w:val="left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BC7986" w:rsidRDefault="00BC798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BC7986" w:rsidRDefault="00BC798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BC7986" w:rsidRDefault="00F5567B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lastRenderedPageBreak/>
        <w:br w:type="page"/>
      </w:r>
    </w:p>
    <w:p w:rsidR="00BC7986" w:rsidRDefault="00F5567B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 w:hint="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BC7986" w:rsidRDefault="00F5567B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行业基本资质材料</w:t>
      </w:r>
    </w:p>
    <w:p w:rsidR="00BC7986" w:rsidRDefault="00F5567B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BC7986" w:rsidRDefault="00F5567B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</w:rPr>
        <w:t>）投标文件封皮示例：（封皮贴于密封袋外）</w:t>
      </w:r>
    </w:p>
    <w:p w:rsidR="00BC7986" w:rsidRDefault="00F5567B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BC7986" w:rsidRDefault="00BC7986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BC7986" w:rsidRDefault="00F5567B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</w:t>
      </w:r>
    </w:p>
    <w:p w:rsidR="00BC7986" w:rsidRDefault="00BC7986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BC7986" w:rsidRDefault="00BC7986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BC7986" w:rsidRDefault="00F5567B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BC7986" w:rsidRDefault="00F5567B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BC7986" w:rsidRDefault="00BC7986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BC7986" w:rsidRDefault="00BC7986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BC7986" w:rsidRDefault="00BC7986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BC7986" w:rsidRDefault="00BC7986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BC7986" w:rsidRDefault="00BC7986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BC7986" w:rsidRDefault="00BC7986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BC7986" w:rsidRDefault="00F5567B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BC7986" w:rsidRDefault="00F5567B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BC7986" w:rsidRDefault="00F5567B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BC7986" w:rsidRDefault="00BC7986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BC7986" w:rsidRDefault="00BC798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BC7986" w:rsidRDefault="00BC798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BC7986" w:rsidRDefault="00BC798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BC7986" w:rsidRDefault="00BC798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BC7986" w:rsidRDefault="00F5567B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投标报价封皮示例：（封皮贴于密封袋外）</w:t>
      </w:r>
    </w:p>
    <w:p w:rsidR="00BC7986" w:rsidRDefault="00F5567B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报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价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单</w:t>
      </w:r>
    </w:p>
    <w:p w:rsidR="00BC7986" w:rsidRDefault="00BC7986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BC7986" w:rsidRDefault="00F5567B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</w:t>
      </w:r>
    </w:p>
    <w:p w:rsidR="00BC7986" w:rsidRDefault="00BC7986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BC7986" w:rsidRDefault="00BC7986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BC7986" w:rsidRDefault="00F5567B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BC7986" w:rsidRDefault="00F5567B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BC7986" w:rsidRDefault="00BC7986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BC7986" w:rsidRDefault="00BC7986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BC7986" w:rsidRDefault="00BC7986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BC7986" w:rsidRDefault="00BC7986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BC7986" w:rsidRDefault="00BC7986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BC7986" w:rsidRDefault="00BC7986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BC7986" w:rsidRDefault="00F5567B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BC7986" w:rsidRDefault="00F5567B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BC7986" w:rsidRDefault="00F5567B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BC7986" w:rsidRDefault="00BC7986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BC7986" w:rsidRDefault="00F5567B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BC7986" w:rsidRDefault="00BC7986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BC7986" w:rsidRDefault="00BC7986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BC7986" w:rsidRDefault="00BC7986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BC7986" w:rsidRDefault="00F5567B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421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9"/>
      </w:tblGrid>
      <w:tr w:rsidR="00BC7986">
        <w:trPr>
          <w:cantSplit/>
          <w:trHeight w:val="13011"/>
        </w:trPr>
        <w:tc>
          <w:tcPr>
            <w:tcW w:w="4219" w:type="dxa"/>
            <w:textDirection w:val="tbRl"/>
          </w:tcPr>
          <w:p w:rsidR="00BC7986" w:rsidRDefault="00BC798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BC7986" w:rsidRDefault="00F5567B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</w:p>
          <w:p w:rsidR="00BC7986" w:rsidRDefault="00BC798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BC7986" w:rsidRDefault="00F5567B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封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条</w:t>
            </w:r>
          </w:p>
          <w:p w:rsidR="00BC7986" w:rsidRDefault="00BC798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C7986" w:rsidRDefault="00BC798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C7986" w:rsidRDefault="00F5567B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</w:p>
          <w:p w:rsidR="00BC7986" w:rsidRDefault="00F5567B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月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日封</w:t>
            </w:r>
          </w:p>
        </w:tc>
      </w:tr>
    </w:tbl>
    <w:p w:rsidR="00BC7986" w:rsidRDefault="00BC7986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BC79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4220877"/>
    <w:multiLevelType w:val="singleLevel"/>
    <w:tmpl w:val="F4220877"/>
    <w:lvl w:ilvl="0">
      <w:start w:val="1"/>
      <w:numFmt w:val="decimal"/>
      <w:suff w:val="nothing"/>
      <w:lvlText w:val="（%1）"/>
      <w:lvlJc w:val="left"/>
    </w:lvl>
  </w:abstractNum>
  <w:abstractNum w:abstractNumId="1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756265F"/>
    <w:multiLevelType w:val="multilevel"/>
    <w:tmpl w:val="3756265F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9">
    <w:nsid w:val="5B104438"/>
    <w:multiLevelType w:val="singleLevel"/>
    <w:tmpl w:val="5B104438"/>
    <w:lvl w:ilvl="0">
      <w:start w:val="1"/>
      <w:numFmt w:val="decimal"/>
      <w:suff w:val="nothing"/>
      <w:lvlText w:val="（%1）"/>
      <w:lvlJc w:val="left"/>
    </w:lvl>
  </w:abstractNum>
  <w:abstractNum w:abstractNumId="10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10"/>
  </w:num>
  <w:num w:numId="3">
    <w:abstractNumId w:val="9"/>
  </w:num>
  <w:num w:numId="4">
    <w:abstractNumId w:val="1"/>
  </w:num>
  <w:num w:numId="5">
    <w:abstractNumId w:val="3"/>
  </w:num>
  <w:num w:numId="6">
    <w:abstractNumId w:val="0"/>
  </w:num>
  <w:num w:numId="7">
    <w:abstractNumId w:val="7"/>
  </w:num>
  <w:num w:numId="8">
    <w:abstractNumId w:val="5"/>
  </w:num>
  <w:num w:numId="9">
    <w:abstractNumId w:val="4"/>
  </w:num>
  <w:num w:numId="10">
    <w:abstractNumId w:val="11"/>
  </w:num>
  <w:num w:numId="11">
    <w:abstractNumId w:val="8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proofState w:spelling="clean" w:grammar="clean"/>
  <w:attachedTemplate r:id="rId1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678A"/>
    <w:rsid w:val="00040183"/>
    <w:rsid w:val="00046770"/>
    <w:rsid w:val="00070801"/>
    <w:rsid w:val="000A3F5D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70C4"/>
    <w:rsid w:val="001A7380"/>
    <w:rsid w:val="001D1F26"/>
    <w:rsid w:val="002119F2"/>
    <w:rsid w:val="00215EB1"/>
    <w:rsid w:val="002229DB"/>
    <w:rsid w:val="00231E91"/>
    <w:rsid w:val="00233F1A"/>
    <w:rsid w:val="0024416C"/>
    <w:rsid w:val="00251A5F"/>
    <w:rsid w:val="00271F5C"/>
    <w:rsid w:val="0027429D"/>
    <w:rsid w:val="00277BC2"/>
    <w:rsid w:val="002855DF"/>
    <w:rsid w:val="002909B1"/>
    <w:rsid w:val="00295A06"/>
    <w:rsid w:val="002A7876"/>
    <w:rsid w:val="002A7A3B"/>
    <w:rsid w:val="002C68A0"/>
    <w:rsid w:val="002E1CDF"/>
    <w:rsid w:val="002E2030"/>
    <w:rsid w:val="00304E01"/>
    <w:rsid w:val="00321082"/>
    <w:rsid w:val="0033212F"/>
    <w:rsid w:val="003533D9"/>
    <w:rsid w:val="003815A4"/>
    <w:rsid w:val="00397256"/>
    <w:rsid w:val="003A159D"/>
    <w:rsid w:val="003B46B3"/>
    <w:rsid w:val="003E1C4F"/>
    <w:rsid w:val="003E5844"/>
    <w:rsid w:val="003F1E06"/>
    <w:rsid w:val="003F5719"/>
    <w:rsid w:val="003F65A2"/>
    <w:rsid w:val="004001E8"/>
    <w:rsid w:val="0041212A"/>
    <w:rsid w:val="00422F46"/>
    <w:rsid w:val="004332A9"/>
    <w:rsid w:val="004530AE"/>
    <w:rsid w:val="0046300E"/>
    <w:rsid w:val="004728AB"/>
    <w:rsid w:val="00473D9C"/>
    <w:rsid w:val="004828E0"/>
    <w:rsid w:val="004829AD"/>
    <w:rsid w:val="00482EE8"/>
    <w:rsid w:val="004A5AB0"/>
    <w:rsid w:val="004C5D00"/>
    <w:rsid w:val="004D2AFA"/>
    <w:rsid w:val="004D44D6"/>
    <w:rsid w:val="004E532C"/>
    <w:rsid w:val="004E7EF2"/>
    <w:rsid w:val="004F365B"/>
    <w:rsid w:val="004F583F"/>
    <w:rsid w:val="005255EB"/>
    <w:rsid w:val="00533B73"/>
    <w:rsid w:val="00535910"/>
    <w:rsid w:val="00564586"/>
    <w:rsid w:val="00571C6A"/>
    <w:rsid w:val="005762A9"/>
    <w:rsid w:val="00581E05"/>
    <w:rsid w:val="00594C3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45358"/>
    <w:rsid w:val="006507FD"/>
    <w:rsid w:val="00651383"/>
    <w:rsid w:val="00651447"/>
    <w:rsid w:val="006643C6"/>
    <w:rsid w:val="006649C5"/>
    <w:rsid w:val="00670D42"/>
    <w:rsid w:val="0067429F"/>
    <w:rsid w:val="00676B07"/>
    <w:rsid w:val="00691CD1"/>
    <w:rsid w:val="006C02CE"/>
    <w:rsid w:val="006D1732"/>
    <w:rsid w:val="006D4DA6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D1D8D"/>
    <w:rsid w:val="007E2E7C"/>
    <w:rsid w:val="007F4323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C1FAE"/>
    <w:rsid w:val="008C6BEE"/>
    <w:rsid w:val="008D34F8"/>
    <w:rsid w:val="00901FC8"/>
    <w:rsid w:val="00906F59"/>
    <w:rsid w:val="009306AF"/>
    <w:rsid w:val="00942576"/>
    <w:rsid w:val="0096688D"/>
    <w:rsid w:val="00975EE2"/>
    <w:rsid w:val="009822A8"/>
    <w:rsid w:val="00990E23"/>
    <w:rsid w:val="009946FE"/>
    <w:rsid w:val="00996EF6"/>
    <w:rsid w:val="009B316F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86DE9"/>
    <w:rsid w:val="00A87B0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E3C"/>
    <w:rsid w:val="00B4134D"/>
    <w:rsid w:val="00B52A60"/>
    <w:rsid w:val="00B60C02"/>
    <w:rsid w:val="00B61860"/>
    <w:rsid w:val="00B7069B"/>
    <w:rsid w:val="00B75E69"/>
    <w:rsid w:val="00B77876"/>
    <w:rsid w:val="00B77DA3"/>
    <w:rsid w:val="00B81CE3"/>
    <w:rsid w:val="00B86D37"/>
    <w:rsid w:val="00B86E47"/>
    <w:rsid w:val="00BA00A4"/>
    <w:rsid w:val="00BB628C"/>
    <w:rsid w:val="00BC784D"/>
    <w:rsid w:val="00BC7986"/>
    <w:rsid w:val="00BD3E57"/>
    <w:rsid w:val="00BD4303"/>
    <w:rsid w:val="00BD6201"/>
    <w:rsid w:val="00BD73D1"/>
    <w:rsid w:val="00BE20B6"/>
    <w:rsid w:val="00BE2846"/>
    <w:rsid w:val="00BF6492"/>
    <w:rsid w:val="00C034EB"/>
    <w:rsid w:val="00C3620A"/>
    <w:rsid w:val="00C406FD"/>
    <w:rsid w:val="00C94771"/>
    <w:rsid w:val="00C95940"/>
    <w:rsid w:val="00CC1BDB"/>
    <w:rsid w:val="00CC1EBC"/>
    <w:rsid w:val="00CC58C0"/>
    <w:rsid w:val="00CD0B3C"/>
    <w:rsid w:val="00CD7897"/>
    <w:rsid w:val="00D1667C"/>
    <w:rsid w:val="00D2464F"/>
    <w:rsid w:val="00D76D27"/>
    <w:rsid w:val="00D80E0C"/>
    <w:rsid w:val="00D83C87"/>
    <w:rsid w:val="00DA18DA"/>
    <w:rsid w:val="00DA31ED"/>
    <w:rsid w:val="00DA6140"/>
    <w:rsid w:val="00DC2239"/>
    <w:rsid w:val="00DD2807"/>
    <w:rsid w:val="00DD69BF"/>
    <w:rsid w:val="00DE3E45"/>
    <w:rsid w:val="00DE7B6B"/>
    <w:rsid w:val="00DF6ED9"/>
    <w:rsid w:val="00E1012D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4875"/>
    <w:rsid w:val="00EF574E"/>
    <w:rsid w:val="00EF70EF"/>
    <w:rsid w:val="00F214F8"/>
    <w:rsid w:val="00F418CC"/>
    <w:rsid w:val="00F51198"/>
    <w:rsid w:val="00F5567B"/>
    <w:rsid w:val="00F573BF"/>
    <w:rsid w:val="00F6113F"/>
    <w:rsid w:val="00F61A03"/>
    <w:rsid w:val="00F6743E"/>
    <w:rsid w:val="00F77E64"/>
    <w:rsid w:val="00F843FC"/>
    <w:rsid w:val="00F84E72"/>
    <w:rsid w:val="00FC5D83"/>
    <w:rsid w:val="00FD446D"/>
    <w:rsid w:val="04F03EE6"/>
    <w:rsid w:val="0F983720"/>
    <w:rsid w:val="10CB3744"/>
    <w:rsid w:val="11D13845"/>
    <w:rsid w:val="12762187"/>
    <w:rsid w:val="19AE3080"/>
    <w:rsid w:val="19DE56A9"/>
    <w:rsid w:val="1C7F652D"/>
    <w:rsid w:val="1D600788"/>
    <w:rsid w:val="1E5E5E27"/>
    <w:rsid w:val="1E8D11EB"/>
    <w:rsid w:val="2236384B"/>
    <w:rsid w:val="22BB2C2D"/>
    <w:rsid w:val="231026F8"/>
    <w:rsid w:val="268A3D56"/>
    <w:rsid w:val="298C41C1"/>
    <w:rsid w:val="2B792467"/>
    <w:rsid w:val="2D9F0544"/>
    <w:rsid w:val="301A2026"/>
    <w:rsid w:val="36912014"/>
    <w:rsid w:val="37074CE5"/>
    <w:rsid w:val="3814414B"/>
    <w:rsid w:val="3AA17591"/>
    <w:rsid w:val="3CDE33BF"/>
    <w:rsid w:val="43B451D3"/>
    <w:rsid w:val="462E3497"/>
    <w:rsid w:val="47924BC6"/>
    <w:rsid w:val="483A72BF"/>
    <w:rsid w:val="49260228"/>
    <w:rsid w:val="493E2977"/>
    <w:rsid w:val="4D2E4321"/>
    <w:rsid w:val="51464CCF"/>
    <w:rsid w:val="54CA17A6"/>
    <w:rsid w:val="561D3B51"/>
    <w:rsid w:val="5694614E"/>
    <w:rsid w:val="56DE22AC"/>
    <w:rsid w:val="5B4B755E"/>
    <w:rsid w:val="5B674B26"/>
    <w:rsid w:val="5CBA6693"/>
    <w:rsid w:val="5E415C60"/>
    <w:rsid w:val="5E9C3BFE"/>
    <w:rsid w:val="61E12F68"/>
    <w:rsid w:val="64F3651E"/>
    <w:rsid w:val="6B2410BE"/>
    <w:rsid w:val="6CB3496E"/>
    <w:rsid w:val="716B25F9"/>
    <w:rsid w:val="73D07D05"/>
    <w:rsid w:val="74530089"/>
    <w:rsid w:val="7A217BDB"/>
    <w:rsid w:val="7AAF52B8"/>
    <w:rsid w:val="7C50646B"/>
    <w:rsid w:val="7E0B1F99"/>
    <w:rsid w:val="7F912823"/>
    <w:rsid w:val="7FE55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annotation subject" w:semiHidden="0" w:qFormat="1"/>
    <w:lsdException w:name="Balloon Text" w:semiHidden="0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8">
    <w:name w:val="annotation subject"/>
    <w:basedOn w:val="a3"/>
    <w:next w:val="a3"/>
    <w:link w:val="Char3"/>
    <w:uiPriority w:val="99"/>
    <w:unhideWhenUsed/>
    <w:qFormat/>
    <w:rPr>
      <w:b/>
      <w:bCs/>
    </w:rPr>
  </w:style>
  <w:style w:type="table" w:styleId="a9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c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8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annotation subject" w:semiHidden="0" w:qFormat="1"/>
    <w:lsdException w:name="Balloon Text" w:semiHidden="0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8">
    <w:name w:val="annotation subject"/>
    <w:basedOn w:val="a3"/>
    <w:next w:val="a3"/>
    <w:link w:val="Char3"/>
    <w:uiPriority w:val="99"/>
    <w:unhideWhenUsed/>
    <w:qFormat/>
    <w:rPr>
      <w:b/>
      <w:bCs/>
    </w:rPr>
  </w:style>
  <w:style w:type="table" w:styleId="a9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c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8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64365.com/baike/zczj/" TargetMode="Externa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hyperlink" Target="http://www.64365.com/baike/jjfz/" TargetMode="External"/><Relationship Id="rId4" Type="http://schemas.openxmlformats.org/officeDocument/2006/relationships/styles" Target="styles.xml"/><Relationship Id="rId9" Type="http://schemas.openxmlformats.org/officeDocument/2006/relationships/hyperlink" Target="http://www.64365.com/baike/jjfz/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96E23B9-60D3-49BB-AD09-0909EE2BF3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125</TotalTime>
  <Pages>1</Pages>
  <Words>539</Words>
  <Characters>3073</Characters>
  <Application>Microsoft Office Word</Application>
  <DocSecurity>0</DocSecurity>
  <Lines>25</Lines>
  <Paragraphs>7</Paragraphs>
  <ScaleCrop>false</ScaleCrop>
  <Company>Dell Computer</Company>
  <LinksUpToDate>false</LinksUpToDate>
  <CharactersWithSpaces>3605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101</cp:revision>
  <dcterms:created xsi:type="dcterms:W3CDTF">2017-08-23T03:19:00Z</dcterms:created>
  <dcterms:modified xsi:type="dcterms:W3CDTF">2020-11-20T05:31:00Z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