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E4D" w:rsidRDefault="00884EB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F12E4D" w:rsidRDefault="00F12E4D">
      <w:pPr>
        <w:rPr>
          <w:rFonts w:ascii="微软雅黑" w:eastAsia="微软雅黑" w:hAnsi="微软雅黑"/>
          <w:b/>
          <w:sz w:val="24"/>
          <w:szCs w:val="24"/>
        </w:rPr>
      </w:pPr>
    </w:p>
    <w:p w:rsidR="00F12E4D" w:rsidRDefault="00884EB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酒项目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精装修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消防工程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酒项目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精装修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消防工程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F12E4D" w:rsidRDefault="00884E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F12E4D" w:rsidRDefault="00884EB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酒项目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精装修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消防工程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F12E4D" w:rsidRDefault="00884EB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北京市怀柔区红星路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1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号</w:t>
      </w:r>
    </w:p>
    <w:p w:rsidR="00F12E4D" w:rsidRDefault="00F12E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884EB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F12E4D" w:rsidRDefault="00884EB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计划开工日期：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日，计划工期：地下一层排烟系统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天，地下二层排烟系统</w:t>
      </w:r>
      <w:r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</w:rPr>
        <w:t>天，电气系统调试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天。</w:t>
      </w:r>
    </w:p>
    <w:p w:rsidR="00F12E4D" w:rsidRDefault="00884EB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F12E4D" w:rsidRDefault="00F12E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884E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F12E4D" w:rsidRDefault="00884EB4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工程范围：</w:t>
      </w:r>
      <w:r>
        <w:rPr>
          <w:rFonts w:asciiTheme="minorEastAsia" w:eastAsiaTheme="minorEastAsia" w:hAnsiTheme="minorEastAsia" w:hint="eastAsia"/>
          <w:sz w:val="28"/>
          <w:szCs w:val="24"/>
        </w:rPr>
        <w:t>保健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酒项目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精装修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消防工程</w:t>
      </w:r>
      <w:r>
        <w:rPr>
          <w:rFonts w:asciiTheme="minorEastAsia" w:eastAsiaTheme="minorEastAsia" w:hAnsiTheme="minorEastAsia" w:hint="eastAsia"/>
          <w:sz w:val="28"/>
          <w:szCs w:val="24"/>
        </w:rPr>
        <w:t>图纸及清单范围内的全部工作内容。</w:t>
      </w:r>
    </w:p>
    <w:p w:rsidR="00F12E4D" w:rsidRDefault="00884EB4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建设规模</w:t>
      </w:r>
      <w:r>
        <w:rPr>
          <w:rFonts w:asciiTheme="minorEastAsia" w:eastAsiaTheme="minorEastAsia" w:hAnsiTheme="minorEastAsia" w:hint="eastAsia"/>
          <w:sz w:val="28"/>
          <w:szCs w:val="24"/>
        </w:rPr>
        <w:t>:</w:t>
      </w:r>
      <w:r>
        <w:rPr>
          <w:rFonts w:asciiTheme="minorEastAsia" w:eastAsiaTheme="minorEastAsia" w:hAnsiTheme="minorEastAsia" w:hint="eastAsia"/>
          <w:sz w:val="28"/>
          <w:szCs w:val="24"/>
        </w:rPr>
        <w:t>地下一层排烟系统，地下二层排烟系统，地下二层至二层、四层消防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火灾报警系统改造。</w:t>
      </w:r>
    </w:p>
    <w:p w:rsidR="00F12E4D" w:rsidRDefault="00884EB4">
      <w:pPr>
        <w:pStyle w:val="2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质量标准：合格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12E4D" w:rsidRDefault="00F12E4D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F12E4D" w:rsidRDefault="00884EB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F12E4D" w:rsidRDefault="00884EB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F12E4D" w:rsidRDefault="00884EB4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F12E4D" w:rsidRDefault="00884E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F12E4D" w:rsidRDefault="00884E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 w:hint="eastAsia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三年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  <w:highlight w:val="yellow"/>
        </w:rPr>
        <w:t>的行政处罚、无异常经营信息；</w:t>
      </w:r>
    </w:p>
    <w:p w:rsidR="004917F5" w:rsidRDefault="004917F5" w:rsidP="004917F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请提供下列文件：</w:t>
      </w:r>
    </w:p>
    <w:p w:rsidR="004917F5" w:rsidRPr="001856E6" w:rsidRDefault="004917F5" w:rsidP="004917F5">
      <w:pPr>
        <w:pStyle w:val="ab"/>
        <w:numPr>
          <w:ilvl w:val="1"/>
          <w:numId w:val="3"/>
        </w:numPr>
        <w:ind w:left="780" w:firstLineChars="0" w:hanging="360"/>
        <w:rPr>
          <w:rFonts w:asciiTheme="minorEastAsia" w:eastAsiaTheme="minorEastAsia" w:hAnsiTheme="minorEastAsia"/>
          <w:sz w:val="28"/>
          <w:szCs w:val="28"/>
        </w:rPr>
      </w:pPr>
      <w:r w:rsidRPr="00CF0CE9">
        <w:rPr>
          <w:rFonts w:asciiTheme="minorEastAsia" w:eastAsiaTheme="minorEastAsia" w:hAnsiTheme="minorEastAsia"/>
          <w:sz w:val="28"/>
          <w:szCs w:val="28"/>
        </w:rPr>
        <w:t>已解决证明文件</w:t>
      </w:r>
      <w:r>
        <w:rPr>
          <w:rFonts w:asciiTheme="minorEastAsia" w:eastAsiaTheme="minorEastAsia" w:hAnsiTheme="minorEastAsia" w:hint="eastAsia"/>
          <w:sz w:val="28"/>
          <w:szCs w:val="28"/>
        </w:rPr>
        <w:t>。（例如：缴纳罚款的发票、回单、收据、处罚机关出具的行政处罚已解决证明）</w:t>
      </w:r>
    </w:p>
    <w:p w:rsidR="004917F5" w:rsidRDefault="004917F5" w:rsidP="004917F5">
      <w:pPr>
        <w:pStyle w:val="ab"/>
        <w:numPr>
          <w:ilvl w:val="1"/>
          <w:numId w:val="3"/>
        </w:numPr>
        <w:ind w:left="780" w:firstLineChars="0" w:hanging="360"/>
        <w:rPr>
          <w:rFonts w:asciiTheme="minorEastAsia" w:eastAsiaTheme="minorEastAsia" w:hAnsiTheme="minorEastAsia" w:hint="eastAsia"/>
          <w:sz w:val="28"/>
          <w:szCs w:val="28"/>
        </w:rPr>
      </w:pPr>
      <w:r w:rsidRPr="00CF0CE9">
        <w:rPr>
          <w:rFonts w:asciiTheme="minorEastAsia" w:eastAsiaTheme="minorEastAsia" w:hAnsiTheme="minorEastAsia" w:hint="eastAsia"/>
          <w:sz w:val="28"/>
          <w:szCs w:val="28"/>
        </w:rPr>
        <w:t>承诺函（详见附件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CF0CE9">
        <w:rPr>
          <w:rFonts w:asciiTheme="minorEastAsia" w:eastAsiaTheme="minorEastAsia" w:hAnsiTheme="minorEastAsia" w:hint="eastAsia"/>
          <w:sz w:val="28"/>
          <w:szCs w:val="28"/>
        </w:rPr>
        <w:t>）</w:t>
      </w:r>
    </w:p>
    <w:p w:rsidR="006E7928" w:rsidRDefault="006E7928" w:rsidP="006E792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注：自查网址：</w:t>
      </w:r>
      <w:hyperlink r:id="rId9" w:history="1">
        <w:r w:rsidRPr="00CF0CE9">
          <w:rPr>
            <w:rStyle w:val="a9"/>
            <w:rFonts w:asciiTheme="minorEastAsia" w:eastAsiaTheme="minorEastAsia" w:hAnsiTheme="minorEastAsia"/>
            <w:sz w:val="28"/>
            <w:szCs w:val="28"/>
          </w:rPr>
          <w:t>http://www.gsxt.gov.cn/index.html</w:t>
        </w:r>
      </w:hyperlink>
    </w:p>
    <w:p w:rsidR="00762E27" w:rsidRPr="006E7928" w:rsidRDefault="006E7928" w:rsidP="00762E27">
      <w:pPr>
        <w:pStyle w:val="ab"/>
        <w:ind w:left="78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348AE423" wp14:editId="4F5EEDE7">
            <wp:extent cx="5274310" cy="22631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E4D" w:rsidRDefault="00884E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F12E4D" w:rsidRDefault="00884EB4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建筑工程施工总承包三级或消防设施工程专业承包三级及以上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12E4D" w:rsidRDefault="00F12E4D">
      <w:pPr>
        <w:rPr>
          <w:rFonts w:asciiTheme="minorEastAsia" w:eastAsiaTheme="minorEastAsia" w:hAnsiTheme="minorEastAsia"/>
          <w:sz w:val="28"/>
          <w:szCs w:val="24"/>
        </w:rPr>
      </w:pPr>
    </w:p>
    <w:p w:rsidR="00F12E4D" w:rsidRDefault="00884EB4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F12E4D" w:rsidRDefault="00884E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F12E4D" w:rsidRDefault="00884EB4" w:rsidP="004917F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F12E4D" w:rsidRDefault="00884EB4" w:rsidP="004917F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F12E4D" w:rsidRDefault="00884EB4" w:rsidP="004917F5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F12E4D" w:rsidRDefault="00884EB4" w:rsidP="004917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F12E4D" w:rsidRDefault="00884E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F12E4D" w:rsidRDefault="00884E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建筑工程施工总承包三级或消防设施工程专业承包三级及以上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F12E4D" w:rsidRDefault="00884EB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F12E4D" w:rsidRDefault="00884EB4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</w:t>
      </w:r>
    </w:p>
    <w:p w:rsidR="00F12E4D" w:rsidRDefault="00884EB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F12E4D" w:rsidRDefault="00F12E4D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884EB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F12E4D" w:rsidRDefault="00884EB4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F12E4D" w:rsidRDefault="00884EB4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F12E4D" w:rsidRDefault="00884EB4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F12E4D" w:rsidRDefault="00884EB4" w:rsidP="004917F5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F12E4D" w:rsidRDefault="00884EB4" w:rsidP="004917F5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F12E4D" w:rsidRDefault="00884EB4" w:rsidP="004917F5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F12E4D" w:rsidRDefault="00F12E4D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884EB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F12E4D" w:rsidRDefault="00F12E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A8418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884EB4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84EB4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884EB4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</w:t>
      </w: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sz w:val="28"/>
          <w:szCs w:val="24"/>
        </w:rPr>
        <w:t>不接收联合体投标；</w:t>
      </w:r>
    </w:p>
    <w:p w:rsidR="00F12E4D" w:rsidRDefault="00F12E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A8418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884EB4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F12E4D" w:rsidRDefault="00884EB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F12E4D" w:rsidRDefault="00A8418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884EB4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884EB4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884EB4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F12E4D" w:rsidRDefault="00884EB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12E4D" w:rsidRDefault="00884EB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F12E4D" w:rsidRDefault="00884EB4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12E4D" w:rsidRDefault="00884EB4" w:rsidP="00A8418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F12E4D" w:rsidRDefault="00F12E4D">
      <w:pPr>
        <w:rPr>
          <w:rFonts w:asciiTheme="minorEastAsia" w:eastAsiaTheme="minorEastAsia" w:hAnsiTheme="minorEastAsia"/>
          <w:sz w:val="28"/>
          <w:szCs w:val="24"/>
        </w:rPr>
      </w:pPr>
    </w:p>
    <w:p w:rsidR="00F12E4D" w:rsidRDefault="00A8418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884EB4"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F12E4D" w:rsidRDefault="00884EB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详见招标文件</w:t>
      </w:r>
    </w:p>
    <w:p w:rsidR="00F12E4D" w:rsidRDefault="00884EB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投标意向人按照招</w:t>
      </w:r>
      <w:r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中时间、地点投标</w:t>
      </w:r>
    </w:p>
    <w:p w:rsidR="00F12E4D" w:rsidRDefault="00F12E4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F12E4D" w:rsidRDefault="00884EB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A84186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F12E4D" w:rsidRDefault="00884EB4">
      <w:pPr>
        <w:ind w:firstLineChars="300" w:firstLine="84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详见招标文件</w:t>
      </w:r>
    </w:p>
    <w:p w:rsidR="00F12E4D" w:rsidRDefault="00F12E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884EB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4186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F12E4D" w:rsidRDefault="00884EB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12E4D" w:rsidRDefault="00884EB4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F12E4D" w:rsidRDefault="00884EB4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赵建童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13381120785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12E4D" w:rsidRDefault="00884EB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F12E4D" w:rsidRDefault="00F12E4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F12E4D" w:rsidRDefault="00F12E4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884EB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12E4D" w:rsidRDefault="00884EB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2E4D" w:rsidRDefault="00884EB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F12E4D" w:rsidRDefault="00884EB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2E4D" w:rsidRDefault="00884EB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F12E4D" w:rsidRDefault="00884EB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12E4D" w:rsidRDefault="00884EB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2E4D" w:rsidRDefault="00884EB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884EB4" w:rsidP="004917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12E4D" w:rsidRDefault="00F12E4D" w:rsidP="004917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884EB4" w:rsidP="004917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F12E4D" w:rsidRDefault="00F12E4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F12E4D" w:rsidRDefault="00884EB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F12E4D" w:rsidP="004917F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F12E4D" w:rsidRDefault="00F12E4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12E4D" w:rsidRDefault="00884EB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12E4D" w:rsidRDefault="00F12E4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12E4D" w:rsidRDefault="00884EB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F12E4D" w:rsidRDefault="00F12E4D">
      <w:pPr>
        <w:ind w:firstLine="648"/>
        <w:rPr>
          <w:rFonts w:asciiTheme="minorEastAsia" w:eastAsiaTheme="minorEastAsia" w:hAnsiTheme="minorEastAsia"/>
          <w:sz w:val="28"/>
        </w:rPr>
      </w:pPr>
    </w:p>
    <w:p w:rsidR="00F12E4D" w:rsidRDefault="00884EB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12E4D" w:rsidRDefault="00F12E4D">
      <w:pPr>
        <w:ind w:firstLine="648"/>
        <w:rPr>
          <w:rFonts w:asciiTheme="minorEastAsia" w:eastAsiaTheme="minorEastAsia" w:hAnsiTheme="minorEastAsia"/>
          <w:sz w:val="28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F12E4D">
        <w:trPr>
          <w:trHeight w:val="2469"/>
          <w:jc w:val="center"/>
        </w:trPr>
        <w:tc>
          <w:tcPr>
            <w:tcW w:w="7338" w:type="dxa"/>
          </w:tcPr>
          <w:p w:rsidR="00F12E4D" w:rsidRDefault="00F12E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12E4D" w:rsidRDefault="00884EB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F12E4D">
        <w:trPr>
          <w:trHeight w:val="2972"/>
          <w:jc w:val="center"/>
        </w:trPr>
        <w:tc>
          <w:tcPr>
            <w:tcW w:w="7338" w:type="dxa"/>
          </w:tcPr>
          <w:p w:rsidR="00F12E4D" w:rsidRDefault="00F12E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12E4D" w:rsidRDefault="00884EB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F12E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12E4D" w:rsidRDefault="00884EB4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F12E4D" w:rsidRDefault="00884EB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F12E4D" w:rsidRDefault="00F12E4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F12E4D" w:rsidRDefault="00884EB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F12E4D" w:rsidRDefault="00F12E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12E4D" w:rsidRDefault="00884E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F12E4D" w:rsidRDefault="00F12E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12E4D" w:rsidRDefault="00884E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884E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884E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884EB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884EB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884EB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12E4D" w:rsidRDefault="00F12E4D">
      <w:pPr>
        <w:rPr>
          <w:rFonts w:asciiTheme="minorEastAsia" w:eastAsiaTheme="minorEastAsia" w:hAnsiTheme="minorEastAsia"/>
          <w:sz w:val="32"/>
        </w:rPr>
      </w:pPr>
    </w:p>
    <w:p w:rsidR="00F12E4D" w:rsidRDefault="00F12E4D">
      <w:pPr>
        <w:rPr>
          <w:rFonts w:asciiTheme="minorEastAsia" w:eastAsiaTheme="minorEastAsia" w:hAnsiTheme="minorEastAsia"/>
          <w:sz w:val="32"/>
        </w:rPr>
      </w:pPr>
    </w:p>
    <w:p w:rsidR="00F12E4D" w:rsidRDefault="00F12E4D">
      <w:pPr>
        <w:rPr>
          <w:rFonts w:asciiTheme="minorEastAsia" w:eastAsiaTheme="minorEastAsia" w:hAnsiTheme="minorEastAsia"/>
          <w:sz w:val="32"/>
        </w:rPr>
      </w:pPr>
    </w:p>
    <w:p w:rsidR="00F12E4D" w:rsidRDefault="00F12E4D">
      <w:pPr>
        <w:rPr>
          <w:rFonts w:asciiTheme="minorEastAsia" w:eastAsiaTheme="minorEastAsia" w:hAnsiTheme="minorEastAsia"/>
          <w:sz w:val="32"/>
        </w:rPr>
      </w:pPr>
    </w:p>
    <w:p w:rsidR="00F12E4D" w:rsidRDefault="00884EB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2E4D" w:rsidRDefault="00884EB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F12E4D">
        <w:trPr>
          <w:trHeight w:val="5460"/>
        </w:trPr>
        <w:tc>
          <w:tcPr>
            <w:tcW w:w="9000" w:type="dxa"/>
          </w:tcPr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884EB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F12E4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884EB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12E4D" w:rsidRDefault="00F12E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12E4D" w:rsidRDefault="00F12E4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12E4D" w:rsidRDefault="00F12E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12E4D" w:rsidRDefault="00884EB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F12E4D" w:rsidRDefault="00884EB4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12E4D" w:rsidRDefault="00884EB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 w:rsidP="006E7928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10</w:t>
      </w: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6E7928" w:rsidRPr="002F11B6" w:rsidRDefault="006E7928" w:rsidP="006E7928">
      <w:pPr>
        <w:jc w:val="center"/>
        <w:rPr>
          <w:b/>
          <w:sz w:val="28"/>
        </w:rPr>
      </w:pPr>
      <w:r w:rsidRPr="002F11B6">
        <w:rPr>
          <w:b/>
          <w:sz w:val="28"/>
        </w:rPr>
        <w:t>承诺函</w:t>
      </w:r>
    </w:p>
    <w:p w:rsidR="006E7928" w:rsidRPr="002F11B6" w:rsidRDefault="006E7928" w:rsidP="006E7928">
      <w:pPr>
        <w:jc w:val="center"/>
        <w:rPr>
          <w:sz w:val="28"/>
        </w:rPr>
      </w:pPr>
    </w:p>
    <w:p w:rsidR="006E7928" w:rsidRPr="002F11B6" w:rsidRDefault="006E7928" w:rsidP="006E7928">
      <w:pPr>
        <w:ind w:firstLineChars="300" w:firstLine="840"/>
        <w:rPr>
          <w:sz w:val="28"/>
        </w:rPr>
      </w:pPr>
      <w:r w:rsidRPr="002F11B6">
        <w:rPr>
          <w:rFonts w:hint="eastAsia"/>
          <w:sz w:val="28"/>
        </w:rPr>
        <w:t>我司（</w:t>
      </w:r>
      <w:r w:rsidRPr="00CF0CE9">
        <w:rPr>
          <w:rFonts w:hint="eastAsia"/>
          <w:color w:val="FF0000"/>
          <w:sz w:val="28"/>
        </w:rPr>
        <w:t>填写公司名称</w:t>
      </w:r>
      <w:r w:rsidRPr="002F11B6">
        <w:rPr>
          <w:rFonts w:hint="eastAsia"/>
          <w:sz w:val="28"/>
        </w:rPr>
        <w:t>）在参与</w:t>
      </w:r>
      <w:r>
        <w:rPr>
          <w:rFonts w:hint="eastAsia"/>
          <w:sz w:val="28"/>
        </w:rPr>
        <w:t>北京红星股份有限公司</w:t>
      </w:r>
      <w:r w:rsidRPr="002F11B6">
        <w:rPr>
          <w:rFonts w:hint="eastAsia"/>
          <w:sz w:val="28"/>
        </w:rPr>
        <w:t>“</w:t>
      </w:r>
      <w:r>
        <w:rPr>
          <w:rFonts w:hint="eastAsia"/>
          <w:sz w:val="28"/>
        </w:rPr>
        <w:t>（</w:t>
      </w:r>
      <w:r w:rsidRPr="00CF0CE9">
        <w:rPr>
          <w:rFonts w:hint="eastAsia"/>
          <w:color w:val="FF0000"/>
          <w:sz w:val="28"/>
        </w:rPr>
        <w:t>填写项目名称</w:t>
      </w:r>
      <w:r>
        <w:rPr>
          <w:rFonts w:hint="eastAsia"/>
          <w:sz w:val="28"/>
        </w:rPr>
        <w:t>）</w:t>
      </w:r>
      <w:r w:rsidRPr="002F11B6">
        <w:rPr>
          <w:rFonts w:hint="eastAsia"/>
          <w:sz w:val="28"/>
        </w:rPr>
        <w:t>”项目期间，如有行政处罚或经营异常情况并且造成</w:t>
      </w:r>
      <w:r>
        <w:rPr>
          <w:rFonts w:hint="eastAsia"/>
          <w:sz w:val="28"/>
        </w:rPr>
        <w:t>北京红星股份</w:t>
      </w:r>
      <w:r w:rsidRPr="00D94852">
        <w:rPr>
          <w:rFonts w:hint="eastAsia"/>
          <w:sz w:val="28"/>
        </w:rPr>
        <w:t>有限公司</w:t>
      </w:r>
      <w:r w:rsidRPr="002F11B6">
        <w:rPr>
          <w:rFonts w:hint="eastAsia"/>
          <w:sz w:val="28"/>
        </w:rPr>
        <w:t>损失，由我司承担全部责任及损失，且</w:t>
      </w:r>
      <w:r>
        <w:rPr>
          <w:rFonts w:hint="eastAsia"/>
          <w:sz w:val="28"/>
        </w:rPr>
        <w:t>北京红星股份</w:t>
      </w:r>
      <w:r w:rsidRPr="00D94852">
        <w:rPr>
          <w:rFonts w:hint="eastAsia"/>
          <w:sz w:val="28"/>
        </w:rPr>
        <w:t>有限公司</w:t>
      </w:r>
      <w:r w:rsidRPr="002F11B6">
        <w:rPr>
          <w:rFonts w:hint="eastAsia"/>
          <w:sz w:val="28"/>
        </w:rPr>
        <w:t>可单方解除合同</w:t>
      </w:r>
      <w:r>
        <w:rPr>
          <w:rFonts w:hint="eastAsia"/>
          <w:sz w:val="28"/>
        </w:rPr>
        <w:t>。</w:t>
      </w:r>
    </w:p>
    <w:p w:rsidR="006E7928" w:rsidRPr="00275CEE" w:rsidRDefault="006E7928" w:rsidP="006E7928">
      <w:pPr>
        <w:rPr>
          <w:sz w:val="28"/>
        </w:rPr>
      </w:pPr>
    </w:p>
    <w:p w:rsidR="006E7928" w:rsidRDefault="006E7928" w:rsidP="006E7928">
      <w:pPr>
        <w:rPr>
          <w:sz w:val="28"/>
        </w:rPr>
      </w:pPr>
      <w:r w:rsidRPr="002F11B6">
        <w:rPr>
          <w:rFonts w:hint="eastAsia"/>
          <w:sz w:val="28"/>
        </w:rPr>
        <w:t xml:space="preserve">           </w:t>
      </w:r>
    </w:p>
    <w:p w:rsidR="006E7928" w:rsidRPr="002F11B6" w:rsidRDefault="006E7928" w:rsidP="006E7928">
      <w:pPr>
        <w:ind w:firstLineChars="1200" w:firstLine="3360"/>
        <w:rPr>
          <w:sz w:val="28"/>
        </w:rPr>
      </w:pPr>
      <w:r w:rsidRPr="002F11B6">
        <w:rPr>
          <w:rFonts w:hint="eastAsia"/>
          <w:sz w:val="28"/>
        </w:rPr>
        <w:t>特此承诺</w:t>
      </w:r>
    </w:p>
    <w:p w:rsidR="006E7928" w:rsidRPr="002F11B6" w:rsidRDefault="006E7928" w:rsidP="006E7928">
      <w:pPr>
        <w:rPr>
          <w:sz w:val="28"/>
        </w:rPr>
      </w:pPr>
      <w:r w:rsidRPr="002F11B6">
        <w:rPr>
          <w:rFonts w:hint="eastAsia"/>
          <w:sz w:val="28"/>
        </w:rPr>
        <w:t xml:space="preserve">           </w:t>
      </w:r>
      <w:r>
        <w:rPr>
          <w:rFonts w:hint="eastAsia"/>
          <w:sz w:val="28"/>
        </w:rPr>
        <w:t xml:space="preserve">             </w:t>
      </w:r>
      <w:r w:rsidRPr="002F11B6">
        <w:rPr>
          <w:rFonts w:hint="eastAsia"/>
          <w:sz w:val="28"/>
        </w:rPr>
        <w:t>公告公章：</w:t>
      </w:r>
      <w:r>
        <w:rPr>
          <w:rFonts w:hint="eastAsia"/>
          <w:sz w:val="28"/>
          <w:u w:val="single"/>
        </w:rPr>
        <w:t xml:space="preserve">    </w:t>
      </w:r>
      <w:r w:rsidRPr="002F11B6">
        <w:rPr>
          <w:rFonts w:hint="eastAsia"/>
          <w:sz w:val="28"/>
          <w:u w:val="single"/>
        </w:rPr>
        <w:t>公司名称</w:t>
      </w:r>
      <w:r>
        <w:rPr>
          <w:rFonts w:hint="eastAsia"/>
          <w:sz w:val="28"/>
          <w:u w:val="single"/>
        </w:rPr>
        <w:t xml:space="preserve">        </w:t>
      </w:r>
      <w:r>
        <w:rPr>
          <w:rFonts w:hint="eastAsia"/>
          <w:sz w:val="28"/>
          <w:u w:val="single"/>
        </w:rPr>
        <w:t>（盖章）</w:t>
      </w: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Default="006E7928">
      <w:pPr>
        <w:widowControl/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</w:p>
    <w:p w:rsidR="006E7928" w:rsidRPr="006E7928" w:rsidRDefault="006E792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12E4D" w:rsidRDefault="00F12E4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投标文件封皮示例：（封皮贴于密封袋外）</w:t>
      </w:r>
    </w:p>
    <w:p w:rsidR="00F12E4D" w:rsidRDefault="00884EB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12E4D" w:rsidRDefault="00884EB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12E4D" w:rsidRDefault="00884E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12E4D" w:rsidRDefault="00884E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884EB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12E4D" w:rsidRDefault="00884EB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12E4D" w:rsidRDefault="00884EB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12E4D" w:rsidRDefault="00F12E4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F12E4D" w:rsidRDefault="00F12E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F12E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F12E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F12E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F12E4D" w:rsidRDefault="00884EB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12E4D" w:rsidRDefault="00884EB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12E4D" w:rsidRDefault="00884E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12E4D" w:rsidRDefault="00884EB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F12E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12E4D" w:rsidRDefault="00884EB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12E4D" w:rsidRDefault="00884EB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12E4D" w:rsidRDefault="00884EB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12E4D" w:rsidRDefault="00F12E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2E4D" w:rsidRDefault="00884EB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F12E4D" w:rsidRDefault="00F12E4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2E4D" w:rsidRDefault="00F12E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12E4D" w:rsidRDefault="00884EB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F12E4D">
        <w:trPr>
          <w:cantSplit/>
          <w:trHeight w:val="13011"/>
        </w:trPr>
        <w:tc>
          <w:tcPr>
            <w:tcW w:w="4219" w:type="dxa"/>
            <w:textDirection w:val="tbRl"/>
          </w:tcPr>
          <w:p w:rsidR="00F12E4D" w:rsidRDefault="00F12E4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F12E4D" w:rsidRDefault="00884EB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F12E4D" w:rsidRDefault="00F12E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F12E4D" w:rsidRDefault="00884EB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F12E4D" w:rsidRDefault="00F12E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12E4D" w:rsidRDefault="00F12E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12E4D" w:rsidRDefault="00884EB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F12E4D" w:rsidRDefault="00884EB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F12E4D" w:rsidRDefault="00F12E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F12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EB4" w:rsidRDefault="00884EB4" w:rsidP="004917F5">
      <w:r>
        <w:separator/>
      </w:r>
    </w:p>
  </w:endnote>
  <w:endnote w:type="continuationSeparator" w:id="0">
    <w:p w:rsidR="00884EB4" w:rsidRDefault="00884EB4" w:rsidP="00491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EB4" w:rsidRDefault="00884EB4" w:rsidP="004917F5">
      <w:r>
        <w:separator/>
      </w:r>
    </w:p>
  </w:footnote>
  <w:footnote w:type="continuationSeparator" w:id="0">
    <w:p w:rsidR="00884EB4" w:rsidRDefault="00884EB4" w:rsidP="004917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DC04B4"/>
    <w:multiLevelType w:val="multilevel"/>
    <w:tmpl w:val="7BDC04B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0"/>
  </w:num>
  <w:num w:numId="5">
    <w:abstractNumId w:val="3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ZTIwYWJkYTgxMDdhMzQ2NjhkODJkMjFlNjM2MmE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917F5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E7928"/>
    <w:rsid w:val="006F6925"/>
    <w:rsid w:val="007130F5"/>
    <w:rsid w:val="007309EF"/>
    <w:rsid w:val="00736675"/>
    <w:rsid w:val="00743A8C"/>
    <w:rsid w:val="00750D08"/>
    <w:rsid w:val="00753490"/>
    <w:rsid w:val="00762E27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4EB4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4186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2E4D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F6C96"/>
    <w:rsid w:val="013A6CE2"/>
    <w:rsid w:val="01A839FC"/>
    <w:rsid w:val="0DDD70B3"/>
    <w:rsid w:val="11D13845"/>
    <w:rsid w:val="1A2704DD"/>
    <w:rsid w:val="1AE55CE3"/>
    <w:rsid w:val="1B34720C"/>
    <w:rsid w:val="1C7F652D"/>
    <w:rsid w:val="1E5E5E27"/>
    <w:rsid w:val="1E8D11EB"/>
    <w:rsid w:val="2236384B"/>
    <w:rsid w:val="24740005"/>
    <w:rsid w:val="37074CE5"/>
    <w:rsid w:val="3814414B"/>
    <w:rsid w:val="3A236C0B"/>
    <w:rsid w:val="3AA17591"/>
    <w:rsid w:val="3DEE6ACE"/>
    <w:rsid w:val="3E457092"/>
    <w:rsid w:val="492B7124"/>
    <w:rsid w:val="4C245B44"/>
    <w:rsid w:val="50DC5D39"/>
    <w:rsid w:val="51464CCF"/>
    <w:rsid w:val="521C264A"/>
    <w:rsid w:val="54F40BBE"/>
    <w:rsid w:val="551B2DCC"/>
    <w:rsid w:val="5694614E"/>
    <w:rsid w:val="589827B7"/>
    <w:rsid w:val="592942BD"/>
    <w:rsid w:val="61E519F6"/>
    <w:rsid w:val="65CB7A83"/>
    <w:rsid w:val="6A0F1E44"/>
    <w:rsid w:val="6CB3496E"/>
    <w:rsid w:val="6FB72732"/>
    <w:rsid w:val="716B25F9"/>
    <w:rsid w:val="729F76E1"/>
    <w:rsid w:val="7355209D"/>
    <w:rsid w:val="743439FC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gsxt.gov.cn/index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14881-B941-47FE-BA76-AF78A5D8D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125</TotalTime>
  <Pages>19</Pages>
  <Words>557</Words>
  <Characters>3180</Characters>
  <Application>Microsoft Office Word</Application>
  <DocSecurity>0</DocSecurity>
  <Lines>26</Lines>
  <Paragraphs>7</Paragraphs>
  <ScaleCrop>false</ScaleCrop>
  <Company>Dell Computer</Company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117</cp:revision>
  <dcterms:created xsi:type="dcterms:W3CDTF">2017-08-23T03:19:00Z</dcterms:created>
  <dcterms:modified xsi:type="dcterms:W3CDTF">2022-06-29T09:57:00Z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B47BD9E0FD0E4377A12E47F9D9A6FEDF</vt:lpwstr>
  </property>
</Properties>
</file>