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AB" w:rsidRDefault="00D15E6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191EAB" w:rsidRDefault="00191EAB">
      <w:pPr>
        <w:rPr>
          <w:rFonts w:ascii="微软雅黑" w:eastAsia="微软雅黑" w:hAnsi="微软雅黑"/>
          <w:b/>
          <w:sz w:val="24"/>
          <w:szCs w:val="24"/>
        </w:rPr>
      </w:pPr>
    </w:p>
    <w:p w:rsidR="00191EAB" w:rsidRDefault="00D15E62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北大库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防爆酒泵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12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台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北大库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防爆酒泵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12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台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191EAB" w:rsidRDefault="00D15E62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北大库</w:t>
      </w:r>
      <w:proofErr w:type="gramStart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防爆酒泵</w:t>
      </w:r>
      <w:proofErr w:type="gramEnd"/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12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台</w:t>
      </w:r>
    </w:p>
    <w:p w:rsidR="00191EAB" w:rsidRDefault="00191EA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="微软雅黑" w:eastAsia="微软雅黑" w:hAnsi="微软雅黑" w:hint="eastAsia"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91EAB" w:rsidRDefault="00191EA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191EAB" w:rsidRDefault="00D15E62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91EAB" w:rsidRDefault="00D15E62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项目简介：</w:t>
      </w:r>
    </w:p>
    <w:p w:rsidR="00191EAB" w:rsidRDefault="00D15E62">
      <w:pPr>
        <w:rPr>
          <w:rFonts w:asciiTheme="minorEastAsia" w:eastAsiaTheme="minorEastAsia" w:hAnsiTheme="minorEastAsia" w:cs="Arial"/>
          <w:kern w:val="0"/>
          <w:sz w:val="28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调配中心购置酒泵清单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191EAB" w:rsidRDefault="00D15E62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object w:dxaOrig="8293" w:dyaOrig="4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5pt;height:220.7pt" o:ole="">
            <v:imagedata r:id="rId10" o:title=""/>
            <o:lock v:ext="edit" aspectratio="f"/>
          </v:shape>
          <o:OLEObject Type="Embed" ProgID="Excel.Sheet.12" ShapeID="_x0000_i1025" DrawAspect="Content" ObjectID="_1678904566" r:id="rId11"/>
        </w:object>
      </w:r>
    </w:p>
    <w:p w:rsidR="00191EAB" w:rsidRDefault="00D15E62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191EAB" w:rsidRDefault="00D15E6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191EAB" w:rsidRDefault="00D15E62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191EAB" w:rsidRDefault="00D15E6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191EAB" w:rsidRDefault="00D15E6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191EAB" w:rsidRDefault="00D15E6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191EAB" w:rsidRDefault="00D15E6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91EAB" w:rsidRDefault="00D15E62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191EAB" w:rsidRDefault="00D15E62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191EAB" w:rsidRDefault="00D15E62" w:rsidP="0089531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191EAB" w:rsidRDefault="00D15E62" w:rsidP="0089531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191EAB" w:rsidRDefault="00D15E62" w:rsidP="0089531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191EAB" w:rsidRDefault="00D15E62" w:rsidP="008953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191EAB" w:rsidRDefault="00D15E62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191EAB" w:rsidRDefault="00D15E62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191EAB" w:rsidRDefault="00D15E62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191EAB" w:rsidRDefault="00D15E62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91EAB" w:rsidRDefault="00D15E62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191EAB" w:rsidRDefault="00D15E62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191EAB" w:rsidRDefault="00D15E62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191EAB" w:rsidRDefault="00D15E62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191EAB" w:rsidRDefault="00D15E62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191EAB" w:rsidRDefault="00D15E62">
      <w:pPr>
        <w:pStyle w:val="ab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191EAB" w:rsidRDefault="00D15E6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七、其他要求：</w:t>
      </w:r>
    </w:p>
    <w:p w:rsidR="00191EAB" w:rsidRDefault="00D15E62" w:rsidP="0089531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191EAB" w:rsidRDefault="00D15E62" w:rsidP="00895311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8953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191EAB" w:rsidRDefault="00D15E62" w:rsidP="0089531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89531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191EAB" w:rsidRDefault="00D15E62" w:rsidP="00895311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191EAB" w:rsidRDefault="00D15E62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本项目不收取投标保证金。</w:t>
      </w: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191EAB" w:rsidRDefault="00D15E62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191EAB" w:rsidRDefault="00D15E62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191EAB" w:rsidRDefault="00D15E62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191EAB" w:rsidRDefault="00D15E62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191EAB" w:rsidRDefault="00D15E62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191EAB" w:rsidRDefault="00D15E62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191EAB" w:rsidRDefault="00D15E62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191EAB" w:rsidRDefault="00D15E62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191EAB" w:rsidRDefault="00191EA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191EAB" w:rsidRDefault="00191EA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191EAB" w:rsidRDefault="00D15E62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十三、联系方式：</w:t>
      </w:r>
    </w:p>
    <w:p w:rsidR="00191EAB" w:rsidRDefault="00D15E6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91EAB" w:rsidRDefault="00D15E62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191EAB" w:rsidRDefault="00D15E6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</w:p>
    <w:p w:rsidR="00191EAB" w:rsidRDefault="00D15E62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191EAB" w:rsidRDefault="00191E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191EAB" w:rsidRDefault="00191EA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91EAB" w:rsidRDefault="00D15E62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91EAB" w:rsidRDefault="00D15E62">
      <w:pPr>
        <w:wordWrap w:val="0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9531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91EAB" w:rsidRDefault="00D15E6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191EAB" w:rsidRDefault="00D15E6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91EAB" w:rsidRDefault="00D15E6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191EAB" w:rsidRDefault="00D15E6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191EAB" w:rsidRDefault="00D15E6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91EAB" w:rsidRDefault="00D15E6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D15E62" w:rsidP="008953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191EAB" w:rsidRDefault="00191EAB" w:rsidP="008953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91EAB" w:rsidRDefault="00D15E62" w:rsidP="008953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191EAB" w:rsidRDefault="00191EA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191EAB" w:rsidRDefault="00D15E6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191EAB" w:rsidP="008953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191EAB" w:rsidRDefault="00191EAB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D15E62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91EAB" w:rsidRDefault="00D15E6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191EAB" w:rsidRDefault="00191EAB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191EAB" w:rsidRDefault="00D15E6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191EAB" w:rsidRDefault="00191EAB">
      <w:pPr>
        <w:ind w:firstLine="648"/>
        <w:rPr>
          <w:rFonts w:asciiTheme="minorEastAsia" w:eastAsiaTheme="minorEastAsia" w:hAnsiTheme="minorEastAsia"/>
          <w:sz w:val="28"/>
        </w:rPr>
      </w:pPr>
    </w:p>
    <w:p w:rsidR="00191EAB" w:rsidRDefault="00D15E6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191EAB" w:rsidRDefault="00191EAB">
      <w:pPr>
        <w:ind w:firstLine="648"/>
        <w:rPr>
          <w:rFonts w:asciiTheme="minorEastAsia" w:eastAsiaTheme="minorEastAsia" w:hAnsiTheme="minorEastAsia"/>
          <w:sz w:val="28"/>
        </w:rPr>
      </w:pPr>
    </w:p>
    <w:p w:rsidR="00191EAB" w:rsidRDefault="00D15E6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191EAB">
        <w:trPr>
          <w:trHeight w:val="2469"/>
          <w:jc w:val="center"/>
        </w:trPr>
        <w:tc>
          <w:tcPr>
            <w:tcW w:w="7338" w:type="dxa"/>
          </w:tcPr>
          <w:p w:rsidR="00191EAB" w:rsidRDefault="00191EA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91EAB" w:rsidRDefault="00D15E6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191EAB">
        <w:trPr>
          <w:trHeight w:val="2972"/>
          <w:jc w:val="center"/>
        </w:trPr>
        <w:tc>
          <w:tcPr>
            <w:tcW w:w="7338" w:type="dxa"/>
          </w:tcPr>
          <w:p w:rsidR="00191EAB" w:rsidRDefault="00191EA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191EAB" w:rsidRDefault="00D15E6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191EA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191EAB" w:rsidRDefault="00D15E62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191EAB" w:rsidRDefault="00D15E6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191EAB" w:rsidRDefault="00191EAB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191EAB" w:rsidRDefault="00D15E6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191EAB" w:rsidRDefault="00191E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91EAB" w:rsidRDefault="00D15E6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191EAB" w:rsidRDefault="00191EA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191EAB" w:rsidRDefault="00D15E6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</w:t>
      </w:r>
    </w:p>
    <w:p w:rsidR="00191EAB" w:rsidRDefault="00D15E6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D15E6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D15E6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D15E6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D15E6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191EAB" w:rsidRDefault="00191EAB">
      <w:pPr>
        <w:rPr>
          <w:rFonts w:asciiTheme="minorEastAsia" w:eastAsiaTheme="minorEastAsia" w:hAnsiTheme="minorEastAsia"/>
          <w:sz w:val="32"/>
        </w:rPr>
      </w:pPr>
    </w:p>
    <w:p w:rsidR="00191EAB" w:rsidRDefault="00191EAB">
      <w:pPr>
        <w:rPr>
          <w:rFonts w:asciiTheme="minorEastAsia" w:eastAsiaTheme="minorEastAsia" w:hAnsiTheme="minorEastAsia"/>
          <w:sz w:val="32"/>
        </w:rPr>
      </w:pPr>
    </w:p>
    <w:p w:rsidR="00191EAB" w:rsidRDefault="00191EAB">
      <w:pPr>
        <w:rPr>
          <w:rFonts w:asciiTheme="minorEastAsia" w:eastAsiaTheme="minorEastAsia" w:hAnsiTheme="minorEastAsia"/>
          <w:sz w:val="32"/>
        </w:rPr>
      </w:pPr>
    </w:p>
    <w:p w:rsidR="00191EAB" w:rsidRDefault="00191EAB">
      <w:pPr>
        <w:rPr>
          <w:rFonts w:asciiTheme="minorEastAsia" w:eastAsiaTheme="minorEastAsia" w:hAnsiTheme="minorEastAsia"/>
          <w:sz w:val="32"/>
        </w:rPr>
      </w:pPr>
    </w:p>
    <w:p w:rsidR="00191EAB" w:rsidRDefault="00D15E6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91EAB" w:rsidRDefault="00D15E6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91EAB">
        <w:trPr>
          <w:trHeight w:val="5460"/>
        </w:trPr>
        <w:tc>
          <w:tcPr>
            <w:tcW w:w="9000" w:type="dxa"/>
          </w:tcPr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D15E6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191EAB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D15E6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191EAB" w:rsidRDefault="00191EAB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191EAB" w:rsidRDefault="00191EA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191EAB" w:rsidRDefault="00191EA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191EAB" w:rsidRDefault="00D15E6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191EAB" w:rsidRDefault="00D15E6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191EAB" w:rsidRDefault="00D15E62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191EAB" w:rsidRDefault="00D15E6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191EAB" w:rsidRDefault="00191EAB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191EAB" w:rsidRDefault="00D15E6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191EAB" w:rsidRDefault="00D15E6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191EAB" w:rsidRDefault="00191EAB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191EAB" w:rsidRDefault="00D15E6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191EAB" w:rsidRDefault="00191EA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91EAB" w:rsidRDefault="00191EAB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191EAB" w:rsidRDefault="00D15E6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191EAB" w:rsidRDefault="00D15E6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191EAB" w:rsidRDefault="00191EA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91EAB" w:rsidRDefault="00191EAB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191EAB" w:rsidRDefault="00D15E6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191EAB" w:rsidRDefault="00D15E6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191EAB" w:rsidRDefault="00D15E6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191EAB" w:rsidRDefault="00191EAB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191EAB" w:rsidRDefault="00191EA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91EAB" w:rsidRDefault="00191EA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91EAB" w:rsidRDefault="00191EA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191EAB" w:rsidRDefault="00D15E6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191EAB">
        <w:trPr>
          <w:cantSplit/>
          <w:trHeight w:val="13011"/>
        </w:trPr>
        <w:tc>
          <w:tcPr>
            <w:tcW w:w="4219" w:type="dxa"/>
            <w:textDirection w:val="tbRl"/>
          </w:tcPr>
          <w:p w:rsidR="00191EAB" w:rsidRDefault="00191EA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191EAB" w:rsidRDefault="00D15E6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191EAB" w:rsidRDefault="00191EA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191EAB" w:rsidRDefault="00D15E6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191EAB" w:rsidRDefault="00191EA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91EAB" w:rsidRDefault="00191EAB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191EAB" w:rsidRDefault="00D15E6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191EAB" w:rsidRDefault="00D15E6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191EAB" w:rsidRDefault="00191EA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191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E62" w:rsidRDefault="00D15E62" w:rsidP="00895311">
      <w:r>
        <w:separator/>
      </w:r>
    </w:p>
  </w:endnote>
  <w:endnote w:type="continuationSeparator" w:id="0">
    <w:p w:rsidR="00D15E62" w:rsidRDefault="00D15E62" w:rsidP="00895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E62" w:rsidRDefault="00D15E62" w:rsidP="00895311">
      <w:r>
        <w:separator/>
      </w:r>
    </w:p>
  </w:footnote>
  <w:footnote w:type="continuationSeparator" w:id="0">
    <w:p w:rsidR="00D15E62" w:rsidRDefault="00D15E62" w:rsidP="00895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B7D9C"/>
    <w:multiLevelType w:val="singleLevel"/>
    <w:tmpl w:val="F8BB7D9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1EAB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5311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5E62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1C326DB"/>
    <w:rsid w:val="36F85CD8"/>
    <w:rsid w:val="37074CE5"/>
    <w:rsid w:val="3814414B"/>
    <w:rsid w:val="3AA17591"/>
    <w:rsid w:val="3E1643BA"/>
    <w:rsid w:val="403B1798"/>
    <w:rsid w:val="46087FF7"/>
    <w:rsid w:val="464F773C"/>
    <w:rsid w:val="49C94F15"/>
    <w:rsid w:val="51464CCF"/>
    <w:rsid w:val="55A1201B"/>
    <w:rsid w:val="56836FFB"/>
    <w:rsid w:val="5694614E"/>
    <w:rsid w:val="5BE026AB"/>
    <w:rsid w:val="6CB3496E"/>
    <w:rsid w:val="705627D4"/>
    <w:rsid w:val="716B25F9"/>
    <w:rsid w:val="7A217BDB"/>
    <w:rsid w:val="7B3C107F"/>
    <w:rsid w:val="7BA46064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package" Target="embeddings/Microsoft_Excel_Worksheet1.xlsx"/><Relationship Id="rId5" Type="http://schemas.microsoft.com/office/2007/relationships/stylesWithEffects" Target="stylesWithEffect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FEDD8B-B2F6-4077-9524-EF995ACA3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</TotalTime>
  <Pages>16</Pages>
  <Words>469</Words>
  <Characters>2675</Characters>
  <Application>Microsoft Office Word</Application>
  <DocSecurity>0</DocSecurity>
  <Lines>22</Lines>
  <Paragraphs>6</Paragraphs>
  <ScaleCrop>false</ScaleCrop>
  <Company>Dell Computer</Company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105</cp:revision>
  <dcterms:created xsi:type="dcterms:W3CDTF">2017-08-23T03:19:00Z</dcterms:created>
  <dcterms:modified xsi:type="dcterms:W3CDTF">2021-04-02T13:36:00Z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69804CB404EC4750948BCBC06284451E</vt:lpwstr>
  </property>
</Properties>
</file>