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A7B5D" w14:textId="77777777" w:rsidR="004E4706" w:rsidRDefault="00000000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14:paraId="271B7734" w14:textId="77777777" w:rsidR="004E4706" w:rsidRDefault="004E4706">
      <w:pPr>
        <w:rPr>
          <w:rFonts w:ascii="微软雅黑" w:eastAsia="微软雅黑" w:hAnsi="微软雅黑"/>
          <w:b/>
          <w:sz w:val="24"/>
          <w:szCs w:val="24"/>
        </w:rPr>
      </w:pPr>
    </w:p>
    <w:p w14:paraId="63B8C641" w14:textId="77777777" w:rsidR="004E4706" w:rsidRDefault="00000000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第一分公司厂区2022年基建大修理工程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投资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第一分公司厂区2022年基建大修理工程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项目，诚邀供应商参加。</w:t>
      </w:r>
    </w:p>
    <w:p w14:paraId="429A8694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3D29A2E0" w14:textId="77777777" w:rsidR="004E4706" w:rsidRDefault="0000000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第一分公司厂区2022年基建大修理工程</w:t>
      </w:r>
    </w:p>
    <w:p w14:paraId="015A2D51" w14:textId="77777777" w:rsidR="004E4706" w:rsidRDefault="00000000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天津市宁河区芦台镇芦汉路40号</w:t>
      </w:r>
    </w:p>
    <w:p w14:paraId="7B8929E7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2022年10月1日-2023年9月30日    </w:t>
      </w:r>
    </w:p>
    <w:p w14:paraId="58198CF0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6740A887" w14:textId="77777777" w:rsidR="004E4706" w:rsidRDefault="00000000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368E3EFA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 天津一分厂区2022年基建大修理工程，位天津市宁河区芦台镇芦汉路40号。北京红星股份有限公司第一分公司厂区包含厂区内所有建筑、道路、铺装、管网、围墙等区域。</w:t>
      </w:r>
    </w:p>
    <w:p w14:paraId="0A12C0EF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工程内容及要求：完成北京红星股份有限公司第一分公司厂区2022年度基建大修理工程等与之相关的全部内容，达到满足厂区生产生活需要。</w:t>
      </w:r>
    </w:p>
    <w:p w14:paraId="0C804893" w14:textId="77777777" w:rsidR="004E4706" w:rsidRDefault="00000000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306CE846" w14:textId="77777777" w:rsidR="004E4706" w:rsidRDefault="00000000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5D179A19" w14:textId="77777777" w:rsidR="004E4706" w:rsidRDefault="00000000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14:paraId="6D7F94A9" w14:textId="77777777" w:rsidR="004E4706" w:rsidRDefault="00000000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52770098" w14:textId="77777777" w:rsidR="004E4706" w:rsidRDefault="00000000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14:paraId="3A5EA1F5" w14:textId="77777777" w:rsidR="004E4706" w:rsidRDefault="00000000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5B780C91" w14:textId="77777777" w:rsidR="004E4706" w:rsidRDefault="00000000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建筑工程三级资质及以上资质   </w:t>
      </w:r>
    </w:p>
    <w:p w14:paraId="27870B57" w14:textId="77777777" w:rsidR="004E4706" w:rsidRDefault="00000000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14:paraId="02CADB55" w14:textId="77777777" w:rsidR="004E4706" w:rsidRDefault="00000000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14:paraId="3B4CED5F" w14:textId="77777777" w:rsidR="004E4706" w:rsidRDefault="0000000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14:paraId="113B36C6" w14:textId="77777777" w:rsidR="004E4706" w:rsidRDefault="0000000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14:paraId="27B10B92" w14:textId="77777777" w:rsidR="004E4706" w:rsidRDefault="00000000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14:paraId="4E159803" w14:textId="77777777" w:rsidR="004E4706" w:rsidRDefault="00000000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14:paraId="2D7578DE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EAAA4F5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14:paraId="43870958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2E7E539B" w14:textId="77777777" w:rsidR="004E4706" w:rsidRDefault="00000000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建筑工程三级资质及以上资质     </w:t>
      </w:r>
    </w:p>
    <w:p w14:paraId="3F5A2498" w14:textId="77777777" w:rsidR="004E4706" w:rsidRDefault="00000000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003AB968" w14:textId="77777777" w:rsidR="004E4706" w:rsidRDefault="00000000">
      <w:pPr>
        <w:pStyle w:val="af0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67E78A9E" w14:textId="77777777" w:rsidR="004E4706" w:rsidRDefault="00000000">
      <w:pPr>
        <w:pStyle w:val="af0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14:paraId="38BDC650" w14:textId="77777777" w:rsidR="004E4706" w:rsidRDefault="00000000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636DB70A" w14:textId="77777777" w:rsidR="004E4706" w:rsidRDefault="00000000">
      <w:pPr>
        <w:pStyle w:val="af0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0313DB85" w14:textId="77777777" w:rsidR="004E4706" w:rsidRDefault="00000000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14:paraId="2BD92B79" w14:textId="77777777" w:rsidR="004E4706" w:rsidRDefault="00000000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4565969A" w14:textId="77777777" w:rsidR="004E4706" w:rsidRDefault="00000000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14:paraId="654F7406" w14:textId="77777777" w:rsidR="004E4706" w:rsidRDefault="00000000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21 </w:t>
      </w:r>
    </w:p>
    <w:p w14:paraId="34230177" w14:textId="77777777" w:rsidR="004E4706" w:rsidRDefault="00000000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日前寄至我公司指定地址；</w:t>
      </w:r>
    </w:p>
    <w:p w14:paraId="3DFC12AA" w14:textId="77777777" w:rsidR="004E4706" w:rsidRDefault="00000000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将比价文件组成里附件（1）～（7）项所列资质文件电子版于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  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22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14:paraId="0A64D4D5" w14:textId="77777777" w:rsidR="004E4706" w:rsidRDefault="00000000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5945B762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629919CB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267F6FDE" w14:textId="77777777" w:rsidR="004E4706" w:rsidRDefault="00000000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九、公告期：</w:t>
      </w:r>
    </w:p>
    <w:p w14:paraId="01F35971" w14:textId="77777777" w:rsidR="004E4706" w:rsidRDefault="00000000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  2022 年 9 月 21 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14:paraId="6FBAE398" w14:textId="77777777" w:rsidR="004E4706" w:rsidRDefault="00000000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14:paraId="6FBA2A1E" w14:textId="77777777" w:rsidR="004E4706" w:rsidRDefault="00000000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 2022 年 9月 22 日-  2022年 9 月24日</w:t>
      </w:r>
    </w:p>
    <w:p w14:paraId="53EEA108" w14:textId="77777777" w:rsidR="004E4706" w:rsidRDefault="00000000">
      <w:pPr>
        <w:pStyle w:val="af0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14:paraId="04A48B8C" w14:textId="77777777" w:rsidR="004E4706" w:rsidRDefault="00000000">
      <w:pPr>
        <w:pStyle w:val="af0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②实地或电话考察；</w:t>
      </w:r>
    </w:p>
    <w:p w14:paraId="378A32F5" w14:textId="77777777" w:rsidR="004E4706" w:rsidRDefault="00000000">
      <w:pPr>
        <w:ind w:firstLineChars="500" w:firstLine="140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14:paraId="4BD1A437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14:paraId="4495A932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招标方另行确定，是否需要投标单位参加开标。</w:t>
      </w:r>
    </w:p>
    <w:p w14:paraId="3C88CD7D" w14:textId="77777777" w:rsidR="004E4706" w:rsidRDefault="00000000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14:paraId="67400495" w14:textId="77777777" w:rsidR="004E4706" w:rsidRDefault="00000000">
      <w:pPr>
        <w:pStyle w:val="af0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14:paraId="1DFCAF9B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张学梅   </w:t>
      </w:r>
    </w:p>
    <w:p w14:paraId="01E9A13B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022-69565471</w:t>
      </w:r>
    </w:p>
    <w:p w14:paraId="7ADB18B1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zxm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424F2A5A" w14:textId="77777777" w:rsidR="004E4706" w:rsidRDefault="00000000">
      <w:pPr>
        <w:pStyle w:val="af0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邮寄地址：（北京红星股份有限公司第一分公司）天津市宁河区经济开发区一经路1号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72188666" w14:textId="77777777" w:rsidR="004E4706" w:rsidRDefault="00000000">
      <w:pPr>
        <w:pStyle w:val="af0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31E8F0BD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崔国新      </w:t>
      </w:r>
    </w:p>
    <w:p w14:paraId="50685BE6" w14:textId="77777777" w:rsidR="004E4706" w:rsidRDefault="00000000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022-69565477   </w:t>
      </w:r>
    </w:p>
    <w:p w14:paraId="4E9A6D35" w14:textId="77777777" w:rsidR="004E4706" w:rsidRDefault="004E4706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55C5E40" w14:textId="77777777" w:rsidR="004E4706" w:rsidRDefault="00000000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北京红星股份有限公司第一分公司      </w:t>
      </w:r>
    </w:p>
    <w:p w14:paraId="1398887B" w14:textId="77777777" w:rsidR="004E4706" w:rsidRDefault="00000000">
      <w:pPr>
        <w:wordWrap w:val="0"/>
        <w:ind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2022年9月7日                    </w:t>
      </w:r>
    </w:p>
    <w:p w14:paraId="27854306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C357F92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695D69B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62AB498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4FCAB0F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A385A89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DF140A9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F47FFC0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AC99905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72F4BACC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2287970F" w14:textId="77777777" w:rsidR="005F3113" w:rsidRDefault="005F311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DB8983F" w14:textId="46BAE3BB" w:rsidR="004E4706" w:rsidRDefault="00000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14:paraId="0DB58042" w14:textId="77777777" w:rsidR="004E4706" w:rsidRDefault="0000000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07060F84" w14:textId="77777777" w:rsidR="004E4706" w:rsidRDefault="0000000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0E8DDC86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7351C28A" w14:textId="77777777" w:rsidR="004E4706" w:rsidRDefault="00000000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22A11B60" w14:textId="77777777" w:rsidR="004E4706" w:rsidRDefault="00000000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19A3F371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41BEE70E" w14:textId="77777777" w:rsidR="004E4706" w:rsidRDefault="00000000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53B2D5FB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0EC7EC7B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14:paraId="26C7EC8C" w14:textId="77777777" w:rsidR="004E4706" w:rsidRDefault="00000000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5ECA83BC" w14:textId="77777777" w:rsidR="004E4706" w:rsidRDefault="004E470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1A2CAB13" w14:textId="77777777" w:rsidR="004E4706" w:rsidRDefault="00000000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3EABC155" w14:textId="77777777" w:rsidR="004E4706" w:rsidRDefault="004E47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5E24B404" w14:textId="77777777" w:rsidR="004E4706" w:rsidRDefault="00000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411AEB00" w14:textId="77777777" w:rsidR="004E4706" w:rsidRDefault="004E470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40B627E8" w14:textId="77777777" w:rsidR="004E4706" w:rsidRDefault="00000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2725BF02" w14:textId="77777777" w:rsidR="004E4706" w:rsidRDefault="00000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E1D6D64" w14:textId="77777777" w:rsidR="004E4706" w:rsidRDefault="00000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9FA81F9" w14:textId="77777777" w:rsidR="004E4706" w:rsidRDefault="00000000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A5915FC" w14:textId="77777777" w:rsidR="004E4706" w:rsidRDefault="00000000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6AD2702" w14:textId="77777777" w:rsidR="004E4706" w:rsidRDefault="00000000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BBE55FD" w14:textId="77777777" w:rsidR="004E4706" w:rsidRDefault="004E4706">
      <w:pPr>
        <w:rPr>
          <w:rFonts w:asciiTheme="minorEastAsia" w:eastAsiaTheme="minorEastAsia" w:hAnsiTheme="minorEastAsia"/>
          <w:sz w:val="32"/>
        </w:rPr>
      </w:pPr>
    </w:p>
    <w:p w14:paraId="6FF591B7" w14:textId="77777777" w:rsidR="004E4706" w:rsidRDefault="004E4706">
      <w:pPr>
        <w:rPr>
          <w:rFonts w:asciiTheme="minorEastAsia" w:eastAsiaTheme="minorEastAsia" w:hAnsiTheme="minorEastAsia"/>
          <w:sz w:val="32"/>
        </w:rPr>
      </w:pPr>
    </w:p>
    <w:p w14:paraId="3AE40C45" w14:textId="77777777" w:rsidR="004E4706" w:rsidRDefault="004E4706">
      <w:pPr>
        <w:rPr>
          <w:rFonts w:asciiTheme="minorEastAsia" w:eastAsiaTheme="minorEastAsia" w:hAnsiTheme="minorEastAsia"/>
          <w:sz w:val="32"/>
        </w:rPr>
      </w:pPr>
    </w:p>
    <w:p w14:paraId="59B79765" w14:textId="77777777" w:rsidR="004E4706" w:rsidRDefault="004E4706">
      <w:pPr>
        <w:rPr>
          <w:rFonts w:asciiTheme="minorEastAsia" w:eastAsiaTheme="minorEastAsia" w:hAnsiTheme="minorEastAsia"/>
          <w:sz w:val="32"/>
        </w:rPr>
      </w:pPr>
    </w:p>
    <w:p w14:paraId="7337DFD8" w14:textId="77777777" w:rsidR="004E4706" w:rsidRDefault="00000000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14:paraId="41935FB9" w14:textId="77777777" w:rsidR="004E4706" w:rsidRDefault="0000000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E4706" w14:paraId="59FEBDE1" w14:textId="77777777">
        <w:trPr>
          <w:trHeight w:val="5460"/>
        </w:trPr>
        <w:tc>
          <w:tcPr>
            <w:tcW w:w="9000" w:type="dxa"/>
          </w:tcPr>
          <w:p w14:paraId="4DCC1898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9D857A3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BA6C893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869B0BA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9ADBD32" w14:textId="77777777" w:rsidR="004E4706" w:rsidRDefault="0000000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693FD0BF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0382852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56FB213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90F4609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E4706" w14:paraId="0CA5D97C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74F43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5386DBF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0D6F8E7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2177874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974DF5E" w14:textId="77777777" w:rsidR="004E4706" w:rsidRDefault="00000000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43AA0DA9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DDAF78A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4575F99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6FB2ACE" w14:textId="77777777" w:rsidR="004E4706" w:rsidRDefault="004E470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519529CF" w14:textId="77777777" w:rsidR="004E4706" w:rsidRDefault="004E470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6271DA24" w14:textId="77777777" w:rsidR="004E4706" w:rsidRDefault="004E470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44CA7F27" w14:textId="77777777" w:rsidR="004E4706" w:rsidRDefault="0000000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14:paraId="277CE079" w14:textId="77777777" w:rsidR="004E4706" w:rsidRDefault="004E470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7CBC4B9C" w14:textId="77777777" w:rsidR="004E4706" w:rsidRDefault="0000000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5EAD8EB7" w14:textId="77777777" w:rsidR="004E4706" w:rsidRDefault="004E470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4348E3D0" w14:textId="77777777" w:rsidR="004E4706" w:rsidRDefault="0000000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5E587A87" w14:textId="77777777" w:rsidR="004E4706" w:rsidRDefault="004E4706">
      <w:pPr>
        <w:ind w:firstLine="648"/>
        <w:rPr>
          <w:rFonts w:asciiTheme="minorEastAsia" w:eastAsiaTheme="minorEastAsia" w:hAnsiTheme="minorEastAsia"/>
          <w:sz w:val="28"/>
        </w:rPr>
      </w:pPr>
    </w:p>
    <w:p w14:paraId="03617054" w14:textId="77777777" w:rsidR="004E4706" w:rsidRDefault="00000000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4C1EED7A" w14:textId="77777777" w:rsidR="004E4706" w:rsidRDefault="004E4706">
      <w:pPr>
        <w:ind w:firstLine="648"/>
        <w:rPr>
          <w:rFonts w:asciiTheme="minorEastAsia" w:eastAsiaTheme="minorEastAsia" w:hAnsiTheme="minorEastAsia"/>
          <w:sz w:val="28"/>
        </w:rPr>
      </w:pPr>
    </w:p>
    <w:p w14:paraId="59894C8B" w14:textId="77777777" w:rsidR="004E4706" w:rsidRDefault="00000000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4E4706" w14:paraId="78071A71" w14:textId="77777777">
        <w:trPr>
          <w:trHeight w:val="2262"/>
          <w:jc w:val="center"/>
        </w:trPr>
        <w:tc>
          <w:tcPr>
            <w:tcW w:w="5920" w:type="dxa"/>
          </w:tcPr>
          <w:p w14:paraId="034A4791" w14:textId="77777777" w:rsidR="004E4706" w:rsidRDefault="004E470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53A83BB3" w14:textId="77777777" w:rsidR="004E4706" w:rsidRDefault="0000000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E4706" w14:paraId="1BDCFF43" w14:textId="77777777">
        <w:trPr>
          <w:trHeight w:val="2251"/>
          <w:jc w:val="center"/>
        </w:trPr>
        <w:tc>
          <w:tcPr>
            <w:tcW w:w="5920" w:type="dxa"/>
          </w:tcPr>
          <w:p w14:paraId="438E5EC8" w14:textId="77777777" w:rsidR="004E4706" w:rsidRDefault="004E470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7D6F0B4" w14:textId="77777777" w:rsidR="004E4706" w:rsidRDefault="00000000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083966F7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D2FB8FF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AD8C901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9A4184E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7456C96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2D6380E6" w14:textId="77777777" w:rsidR="004E4706" w:rsidRDefault="00000000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14:paraId="5D54B931" w14:textId="77777777" w:rsidR="004E4706" w:rsidRDefault="00000000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14:paraId="16516B23" w14:textId="77777777" w:rsidR="004E4706" w:rsidRDefault="00000000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4C87EB7D" w14:textId="77777777" w:rsidR="004E4706" w:rsidRDefault="00000000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14:paraId="15620915" w14:textId="77777777" w:rsidR="004E4706" w:rsidRDefault="00000000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6D0328F8" w14:textId="77777777" w:rsidR="004E4706" w:rsidRDefault="004E470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2D4790BB" w14:textId="77777777" w:rsidR="004E4706" w:rsidRDefault="00000000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2D88194C" w14:textId="77777777" w:rsidR="004E4706" w:rsidRDefault="004E470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93F3766" w14:textId="77777777" w:rsidR="004E4706" w:rsidRDefault="004E470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693D2622" w14:textId="77777777" w:rsidR="004E4706" w:rsidRDefault="0000000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69ECDDA3" w14:textId="77777777" w:rsidR="004E4706" w:rsidRDefault="00000000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14:paraId="3EFF96A6" w14:textId="77777777" w:rsidR="004E4706" w:rsidRDefault="00000000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14:paraId="6E432F60" w14:textId="77777777" w:rsidR="004E4706" w:rsidRDefault="004E4706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227D643F" w14:textId="77777777" w:rsidR="004E4706" w:rsidRDefault="004E470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F7B8DCB" w14:textId="77777777" w:rsidR="004E4706" w:rsidRDefault="004E470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1FB7479" w14:textId="77777777" w:rsidR="004E4706" w:rsidRDefault="004E470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6B003A0" w14:textId="77777777" w:rsidR="004E4706" w:rsidRDefault="004E4706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987D769" w14:textId="77777777" w:rsidR="004E4706" w:rsidRDefault="00000000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7B5FB028" w14:textId="77777777" w:rsidR="004E4706" w:rsidRDefault="00000000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20F5E6A5" w14:textId="77777777" w:rsidR="004E4706" w:rsidRDefault="00000000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149E0204" w14:textId="77777777" w:rsidR="004E4706" w:rsidRDefault="004E470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0CBFFE2A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C865944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91B4E89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7A0A686" w14:textId="77777777" w:rsidR="004E4706" w:rsidRDefault="004E470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9214AD4" w14:textId="77777777" w:rsidR="004E4706" w:rsidRDefault="00000000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E4706" w14:paraId="13DC76ED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3D409370" w14:textId="77777777" w:rsidR="004E4706" w:rsidRDefault="004E470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71650328" w14:textId="77777777" w:rsidR="004E4706" w:rsidRDefault="0000000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4B36FCB5" w14:textId="77777777" w:rsidR="004E4706" w:rsidRDefault="004E470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17898A3E" w14:textId="77777777" w:rsidR="004E4706" w:rsidRDefault="00000000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128921E0" w14:textId="77777777" w:rsidR="004E4706" w:rsidRDefault="004E470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31E54E71" w14:textId="77777777" w:rsidR="004E4706" w:rsidRDefault="004E470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44FF0424" w14:textId="77777777" w:rsidR="004E4706" w:rsidRDefault="00000000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064EB0AC" w14:textId="77777777" w:rsidR="004E4706" w:rsidRDefault="00000000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0BCB1DAB" w14:textId="77777777" w:rsidR="004E4706" w:rsidRDefault="004E470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E4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2B39304"/>
    <w:multiLevelType w:val="singleLevel"/>
    <w:tmpl w:val="22B3930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85071502">
    <w:abstractNumId w:val="3"/>
  </w:num>
  <w:num w:numId="2" w16cid:durableId="25911754">
    <w:abstractNumId w:val="5"/>
  </w:num>
  <w:num w:numId="3" w16cid:durableId="165561039">
    <w:abstractNumId w:val="7"/>
  </w:num>
  <w:num w:numId="4" w16cid:durableId="1981885674">
    <w:abstractNumId w:val="0"/>
  </w:num>
  <w:num w:numId="5" w16cid:durableId="758257475">
    <w:abstractNumId w:val="4"/>
  </w:num>
  <w:num w:numId="6" w16cid:durableId="653879398">
    <w:abstractNumId w:val="6"/>
  </w:num>
  <w:num w:numId="7" w16cid:durableId="1093740408">
    <w:abstractNumId w:val="2"/>
  </w:num>
  <w:num w:numId="8" w16cid:durableId="390888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g0ZmY4NDlhOGIxY2NkYzlhMWU5YmU1MTI0MjZjNTIifQ=="/>
  </w:docVars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470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3113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2F8C54BC"/>
    <w:rsid w:val="37074CE5"/>
    <w:rsid w:val="3814414B"/>
    <w:rsid w:val="3AA17591"/>
    <w:rsid w:val="51464CCF"/>
    <w:rsid w:val="538445EC"/>
    <w:rsid w:val="5694614E"/>
    <w:rsid w:val="67DB1664"/>
    <w:rsid w:val="6A1E519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97B07D"/>
  <w15:docId w15:val="{8C84053C-CA8A-4368-80EA-CEF0053E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f0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3D1E2-78DC-47F5-97EA-0C6D0FD11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</TotalTime>
  <Pages>13</Pages>
  <Words>440</Words>
  <Characters>2511</Characters>
  <Application>Microsoft Office Word</Application>
  <DocSecurity>0</DocSecurity>
  <Lines>20</Lines>
  <Paragraphs>5</Paragraphs>
  <ScaleCrop>false</ScaleCrop>
  <Company>Dell Computer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ZXM</cp:lastModifiedBy>
  <cp:revision>102</cp:revision>
  <cp:lastPrinted>2017-11-20T05:26:00Z</cp:lastPrinted>
  <dcterms:created xsi:type="dcterms:W3CDTF">2017-08-23T03:19:00Z</dcterms:created>
  <dcterms:modified xsi:type="dcterms:W3CDTF">2022-09-06T08:43:00Z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C22ADFD601304A11A09E086242A541D6</vt:lpwstr>
  </property>
</Properties>
</file>