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C724B6" w14:textId="77777777" w:rsidR="00D76D27" w:rsidRDefault="002641E8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66D7FFA7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0777A9F3" w14:textId="7A9FA057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B42E76" w:rsidRPr="00B42E7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42E76" w:rsidRP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>2022</w:t>
      </w:r>
      <w:r w:rsid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年度办公用品、电脑耗材采购 </w:t>
      </w:r>
      <w:r w:rsidR="00B42E76" w:rsidRP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7168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B42E76" w:rsidRPr="00B42E7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42E76" w:rsidRP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>2022</w:t>
      </w:r>
      <w:r w:rsid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年度办公用品、电脑耗材采购 </w:t>
      </w:r>
      <w:r w:rsidR="00B42E76" w:rsidRP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14BF818F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11D9F9DC" w14:textId="0A67DBD9"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B42E76" w:rsidRPr="00B42E76">
        <w:rPr>
          <w:rFonts w:ascii="微软雅黑" w:eastAsia="微软雅黑" w:hAnsi="微软雅黑" w:hint="eastAsia"/>
          <w:b/>
          <w:sz w:val="28"/>
          <w:szCs w:val="24"/>
          <w:u w:val="single"/>
        </w:rPr>
        <w:t>2022年度办公用品、电脑耗材采购项目</w:t>
      </w:r>
    </w:p>
    <w:p w14:paraId="72531528" w14:textId="77777777"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785F8E1F" w14:textId="52C5B84D"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87168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北京市怀柔区、朝阳区</w:t>
      </w:r>
    </w:p>
    <w:p w14:paraId="04DC3F5D" w14:textId="77777777"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0778F41" w14:textId="64E6D89C"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871682">
        <w:rPr>
          <w:rFonts w:asciiTheme="minorEastAsia" w:eastAsiaTheme="minorEastAsia" w:hAnsiTheme="minorEastAsia"/>
          <w:b/>
          <w:color w:val="FF0000"/>
          <w:sz w:val="28"/>
          <w:szCs w:val="24"/>
        </w:rPr>
        <w:t>2022</w:t>
      </w:r>
      <w:r w:rsidR="00871682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年1月1日-</w:t>
      </w:r>
      <w:r w:rsidR="00871682">
        <w:rPr>
          <w:rFonts w:asciiTheme="minorEastAsia" w:eastAsiaTheme="minorEastAsia" w:hAnsiTheme="minorEastAsia"/>
          <w:b/>
          <w:color w:val="FF0000"/>
          <w:sz w:val="28"/>
          <w:szCs w:val="24"/>
        </w:rPr>
        <w:t>2022</w:t>
      </w:r>
      <w:r w:rsidR="00871682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年1</w:t>
      </w:r>
      <w:r w:rsidR="00871682">
        <w:rPr>
          <w:rFonts w:asciiTheme="minorEastAsia" w:eastAsiaTheme="minorEastAsia" w:hAnsiTheme="minorEastAsia"/>
          <w:b/>
          <w:color w:val="FF0000"/>
          <w:sz w:val="28"/>
          <w:szCs w:val="24"/>
        </w:rPr>
        <w:t>2</w:t>
      </w:r>
      <w:r w:rsidR="00871682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月3</w:t>
      </w:r>
      <w:r w:rsidR="00871682">
        <w:rPr>
          <w:rFonts w:asciiTheme="minorEastAsia" w:eastAsiaTheme="minorEastAsia" w:hAnsiTheme="minorEastAsia"/>
          <w:b/>
          <w:color w:val="FF0000"/>
          <w:sz w:val="28"/>
          <w:szCs w:val="24"/>
        </w:rPr>
        <w:t>1</w:t>
      </w:r>
      <w:r w:rsidR="00871682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日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14:paraId="55BF7A7E" w14:textId="77777777"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2DCB115C" w14:textId="77777777"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265CB3D" w14:textId="77777777"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7632D4AC" w14:textId="43943340" w:rsidR="00815B8C" w:rsidRPr="00871682" w:rsidRDefault="00871682" w:rsidP="00871682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具体清单，详见</w:t>
      </w:r>
      <w:r>
        <w:rPr>
          <w:rFonts w:asciiTheme="minorEastAsia" w:eastAsiaTheme="minorEastAsia" w:hAnsiTheme="minorEastAsia"/>
          <w:sz w:val="28"/>
          <w:szCs w:val="24"/>
        </w:rPr>
        <w:t>《</w:t>
      </w:r>
      <w:r>
        <w:rPr>
          <w:rFonts w:asciiTheme="minorEastAsia" w:eastAsiaTheme="minorEastAsia" w:hAnsiTheme="minorEastAsia" w:hint="eastAsia"/>
          <w:sz w:val="28"/>
          <w:szCs w:val="24"/>
        </w:rPr>
        <w:t>办公用品、电脑耗材采购项目-报价单</w:t>
      </w:r>
      <w:r>
        <w:rPr>
          <w:rFonts w:asciiTheme="minorEastAsia" w:eastAsiaTheme="minorEastAsia" w:hAnsiTheme="minorEastAsia"/>
          <w:sz w:val="28"/>
          <w:szCs w:val="24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1715D1CF" w14:textId="77777777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3B1EA779" w14:textId="1961F618"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71682">
        <w:rPr>
          <w:rFonts w:asciiTheme="minorEastAsia" w:eastAsiaTheme="minorEastAsia" w:hAnsiTheme="minor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220BAC6B" w14:textId="77777777"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34E24815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67F424D8" w14:textId="77777777" w:rsidR="00807D4E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</w:t>
      </w:r>
    </w:p>
    <w:p w14:paraId="1C365CCB" w14:textId="77777777" w:rsidR="00807D4E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 w:rsidR="00807D4E">
        <w:rPr>
          <w:rFonts w:asciiTheme="minorEastAsia" w:eastAsiaTheme="minorEastAsia" w:hAnsiTheme="minorEastAsia" w:hint="eastAsia"/>
          <w:sz w:val="28"/>
          <w:szCs w:val="24"/>
        </w:rPr>
        <w:t>。如有</w:t>
      </w:r>
      <w:r w:rsidR="00807D4E">
        <w:rPr>
          <w:rFonts w:asciiTheme="minorEastAsia" w:eastAsiaTheme="minorEastAsia" w:hAnsiTheme="minorEastAsia"/>
          <w:sz w:val="28"/>
          <w:szCs w:val="24"/>
        </w:rPr>
        <w:t>行政处罚</w:t>
      </w:r>
      <w:r w:rsidR="00807D4E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807D4E"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 w:rsidR="00F6150C"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14:paraId="6C92A7EB" w14:textId="77777777" w:rsidR="00975EE2" w:rsidRPr="00164E81" w:rsidRDefault="00807D4E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 w:rsidR="00234D8A"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 w:rsidR="00F6150C"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14:paraId="5140C9D9" w14:textId="65450B43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3D8C5DD4" w14:textId="1A3EB7EC"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</w:t>
      </w:r>
    </w:p>
    <w:p w14:paraId="4CF8593E" w14:textId="77777777"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14:paraId="6E848772" w14:textId="77777777" w:rsidR="00750D08" w:rsidRPr="00815B8C" w:rsidRDefault="002641E8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6D4D1E24" w14:textId="77777777"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28A437D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14:paraId="4D4BE85A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14:paraId="741DABA5" w14:textId="77777777"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314EC8D0" w14:textId="77777777"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="00234D8A"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367A8E62" w14:textId="77777777"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16B50FA2" w14:textId="77777777"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3B257F03" w14:textId="77777777"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288662AB" w14:textId="77777777"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46840606" w14:textId="77777777" w:rsidR="007C3672" w:rsidRPr="009F178E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9F178E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9F178E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1E7EE18" w14:textId="7632853A"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  <w:r w:rsidR="00E33F6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</w:p>
    <w:p w14:paraId="49A5E75C" w14:textId="77777777" w:rsidR="00234D8A" w:rsidRDefault="00234D8A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7CA989B0" w14:textId="77777777"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0F1419E7" w14:textId="795CFA6C" w:rsidR="004C54D6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234D8A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E33F6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</w:t>
      </w:r>
    </w:p>
    <w:p w14:paraId="11327B3A" w14:textId="77777777" w:rsidR="00234D8A" w:rsidRDefault="00234D8A" w:rsidP="00234D8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58AE1E69" w14:textId="77777777" w:rsidR="002641E8" w:rsidRPr="002641E8" w:rsidRDefault="002641E8" w:rsidP="002641E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2AD180C8" w14:textId="77777777" w:rsidR="002641E8" w:rsidRPr="00164E81" w:rsidRDefault="002641E8" w:rsidP="002641E8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14:paraId="42463BF1" w14:textId="77777777" w:rsidR="002641E8" w:rsidRPr="002641E8" w:rsidRDefault="002641E8" w:rsidP="002641E8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1B766ABD" w14:textId="77777777"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28E99480" w14:textId="77777777"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23F2C30D" w14:textId="77777777"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14:paraId="33318751" w14:textId="77777777" w:rsidR="00885507" w:rsidRPr="002641E8" w:rsidRDefault="002641E8" w:rsidP="002641E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="00885507"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0E20EDBE" w14:textId="77777777" w:rsidR="00BA00A4" w:rsidRPr="00251A5F" w:rsidRDefault="002641E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964D4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电子版、纸质版各一份；</w:t>
      </w:r>
    </w:p>
    <w:p w14:paraId="204D5829" w14:textId="06C842EF" w:rsidR="00106038" w:rsidRPr="00251A5F" w:rsidRDefault="002641E8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F573B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11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25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964D41" w:rsidRPr="00964D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(纸质版)</w:t>
      </w:r>
    </w:p>
    <w:p w14:paraId="523BD0F8" w14:textId="740867E4" w:rsidR="00104B76" w:rsidRDefault="00CE6811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25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964D41" w:rsidRPr="00964D4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（注：电子版不含报价单）</w:t>
      </w:r>
      <w:r w:rsidR="00964D41" w:rsidRPr="00964D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(电子版)</w:t>
      </w:r>
    </w:p>
    <w:p w14:paraId="5BCC9D26" w14:textId="77777777" w:rsidR="00104B76" w:rsidRPr="00104B76" w:rsidRDefault="00104B76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14:paraId="53B59997" w14:textId="77777777"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78D20713" w14:textId="150ABAA7" w:rsidR="00A87B0F" w:rsidRPr="00164E81" w:rsidRDefault="002641E8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2C666036" w14:textId="77777777"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E85B847" w14:textId="77777777" w:rsidR="00975EE2" w:rsidRPr="00164E81" w:rsidRDefault="002641E8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1AFB72A2" w14:textId="11174F1F" w:rsidR="0096688D" w:rsidRPr="00B71400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2641E8"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sz w:val="28"/>
          <w:szCs w:val="24"/>
          <w:u w:val="single"/>
        </w:rPr>
        <w:t>12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B13D6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33F6E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  <w:r w:rsidR="00B71400" w:rsidRPr="00B71400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（收到资质审核通过邮件后再支付保证金）</w:t>
      </w:r>
    </w:p>
    <w:p w14:paraId="3B6967A0" w14:textId="77777777"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55B9367F" w14:textId="77777777"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  <w:bookmarkStart w:id="0" w:name="_GoBack"/>
      <w:bookmarkEnd w:id="0"/>
    </w:p>
    <w:p w14:paraId="3D6C8A04" w14:textId="77777777"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07F79A2B" w14:textId="74A285A6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E33F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北京红星股份有限公司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40E20783" w14:textId="07644C12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E33F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华夏银行北京国贸支行</w:t>
      </w:r>
    </w:p>
    <w:p w14:paraId="3A4706A8" w14:textId="2CC6E870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E33F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14:paraId="51D71B3E" w14:textId="77777777"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443D0CEA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75253C5B" w14:textId="77777777"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3089569C" w14:textId="073991F4"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C7C5D">
        <w:rPr>
          <w:rFonts w:asciiTheme="minorEastAsia" w:eastAsiaTheme="minorEastAsia" w:hAnsiTheme="minorEastAsia"/>
          <w:sz w:val="28"/>
          <w:szCs w:val="24"/>
          <w:u w:val="single"/>
        </w:rPr>
        <w:t>2021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C7C5D"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71400">
        <w:rPr>
          <w:rFonts w:asciiTheme="minorEastAsia" w:eastAsiaTheme="minorEastAsia" w:hAnsiTheme="minorEastAsia"/>
          <w:sz w:val="28"/>
          <w:szCs w:val="24"/>
          <w:u w:val="single"/>
        </w:rPr>
        <w:t>25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1FCC79B6" w14:textId="77777777"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02660932" w14:textId="63FEC0E4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C7C5D"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B71400">
        <w:rPr>
          <w:rFonts w:asciiTheme="minorEastAsia" w:eastAsiaTheme="minorEastAsia" w:hAnsiTheme="minorEastAsia"/>
          <w:sz w:val="28"/>
          <w:szCs w:val="24"/>
          <w:u w:val="single"/>
        </w:rPr>
        <w:t>26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C7C5D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B71400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71400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1F7B80FB" w14:textId="77777777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14:paraId="600FF167" w14:textId="77777777"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lastRenderedPageBreak/>
        <w:t>实地或电话考察；</w:t>
      </w:r>
    </w:p>
    <w:p w14:paraId="5EACF38D" w14:textId="77777777" w:rsidR="00F84E72" w:rsidRDefault="006C02CE" w:rsidP="00104B7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14:paraId="2C086115" w14:textId="77777777"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58813BF1" w14:textId="77777777"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14:paraId="70E57A2B" w14:textId="77777777"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2E8CB9DC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7C2F8AC" w14:textId="77777777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3DCAD0D3" w14:textId="77777777"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28BA0F89" w14:textId="77777777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64D41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04F2CF4B" w14:textId="5228E163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B71400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72071F86" w14:textId="77777777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64D41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16514920" w14:textId="77777777"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476F0466" w14:textId="77777777"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0908AA9B" w14:textId="36D03A6B"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 w:rsidR="00AF2D13">
        <w:rPr>
          <w:rFonts w:asciiTheme="minorEastAsia" w:eastAsiaTheme="minorEastAsia" w:hAnsiTheme="minorEastAsia" w:hint="eastAsia"/>
          <w:sz w:val="28"/>
          <w:szCs w:val="24"/>
          <w:u w:val="single"/>
        </w:rPr>
        <w:t>田云艳</w:t>
      </w:r>
      <w:proofErr w:type="gramEnd"/>
      <w:r w:rsidR="00AF2D13">
        <w:rPr>
          <w:rFonts w:asciiTheme="minorEastAsia" w:eastAsiaTheme="minorEastAsia" w:hAnsiTheme="minorEastAsia" w:hint="eastAsia"/>
          <w:sz w:val="28"/>
          <w:szCs w:val="24"/>
          <w:u w:val="single"/>
        </w:rPr>
        <w:t>、商彬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2C859EDA" w14:textId="0D0A7F49"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AF2D13">
        <w:rPr>
          <w:rFonts w:asciiTheme="minorEastAsia" w:eastAsiaTheme="minorEastAsia" w:hAnsiTheme="minorEastAsia"/>
          <w:sz w:val="28"/>
          <w:szCs w:val="24"/>
          <w:u w:val="single"/>
        </w:rPr>
        <w:t>010-51202863</w:t>
      </w:r>
      <w:r w:rsidR="00AF2D13">
        <w:rPr>
          <w:rFonts w:asciiTheme="minorEastAsia" w:eastAsiaTheme="minorEastAsia" w:hAnsiTheme="minorEastAsia" w:hint="eastAsia"/>
          <w:sz w:val="28"/>
          <w:szCs w:val="24"/>
          <w:u w:val="single"/>
        </w:rPr>
        <w:t>、0</w:t>
      </w:r>
      <w:r w:rsidR="00AF2D13">
        <w:rPr>
          <w:rFonts w:asciiTheme="minorEastAsia" w:eastAsiaTheme="minorEastAsia" w:hAnsiTheme="minorEastAsia"/>
          <w:sz w:val="28"/>
          <w:szCs w:val="24"/>
          <w:u w:val="single"/>
        </w:rPr>
        <w:t>10-51202605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D2BE0EC" w14:textId="77777777"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37607B67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0B6AE4B4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ED48F68" w14:textId="2738FB51"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1419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5B8E3D3B" w14:textId="39F46599" w:rsidR="00A51B7D" w:rsidRPr="00164E81" w:rsidRDefault="004001E8" w:rsidP="00F1419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F1419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14190">
        <w:rPr>
          <w:rFonts w:asciiTheme="minorEastAsia" w:eastAsiaTheme="minorEastAsia" w:hAnsiTheme="minorEastAsia"/>
          <w:sz w:val="28"/>
          <w:szCs w:val="24"/>
          <w:u w:val="single"/>
        </w:rPr>
        <w:t xml:space="preserve"> 2011</w:t>
      </w:r>
      <w:r w:rsidR="00F14190">
        <w:rPr>
          <w:rFonts w:asciiTheme="minorEastAsia" w:eastAsiaTheme="minorEastAsia" w:hAnsiTheme="minorEastAsia" w:hint="eastAsia"/>
          <w:sz w:val="28"/>
          <w:szCs w:val="24"/>
          <w:u w:val="single"/>
        </w:rPr>
        <w:t>年1</w:t>
      </w:r>
      <w:r w:rsidR="00F14190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F14190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71400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F14190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14:paraId="7ACFDFF7" w14:textId="77777777"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13CFF747" w14:textId="77777777"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14:paraId="2C4E0BAD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4922BE1E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54E46FAC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A9CED1A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5140F38F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43CC8B1E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1901D365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761786D4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7F9C7B9B" w14:textId="77777777"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313EEE9B" w14:textId="77777777"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56548F8B" w14:textId="77777777"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5139C2B" w14:textId="77777777" w:rsidR="00234D8A" w:rsidRDefault="00234D8A" w:rsidP="00234D8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5C5ADAD6" w14:textId="77777777" w:rsidR="00CE6811" w:rsidRPr="00234D8A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48A2CF2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63EAF449" w14:textId="77777777"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47AA9373" w14:textId="77777777"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5E77113" w14:textId="77777777"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4AE9DEFC" w14:textId="77777777"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091C57C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F5FDB76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B730ED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80E1BB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048FBE3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AF4223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2D136ED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F34FCB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ECEB691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B3EAF37" w14:textId="77777777" w:rsidR="00234D8A" w:rsidRDefault="00234D8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ED4C95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43BF77A" w14:textId="77777777"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2B91CF00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13BEF803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203D49BB" w14:textId="77777777"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6A425F13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0F465B6F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192E6AA6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24BE140F" w14:textId="77777777"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14:paraId="16E4B3D8" w14:textId="77777777" w:rsidTr="00BA7B6F">
        <w:trPr>
          <w:trHeight w:val="2469"/>
          <w:jc w:val="center"/>
        </w:trPr>
        <w:tc>
          <w:tcPr>
            <w:tcW w:w="7338" w:type="dxa"/>
          </w:tcPr>
          <w:p w14:paraId="2B144E4E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50CCB6B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14:paraId="56206539" w14:textId="77777777" w:rsidTr="00BA7B6F">
        <w:trPr>
          <w:trHeight w:val="2972"/>
          <w:jc w:val="center"/>
        </w:trPr>
        <w:tc>
          <w:tcPr>
            <w:tcW w:w="7338" w:type="dxa"/>
          </w:tcPr>
          <w:p w14:paraId="5ED4357E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0E14FC51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33D8259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62691DC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0B65867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E6A12BA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65D42F7" w14:textId="77777777"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42DEA598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728383F8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3A6AB36F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2A728A5C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0732A785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3D51405B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711EAEE2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1280D69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89751FB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030E60C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EF6285D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4772EA3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B44D531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5AB3988F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36F08509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442C7100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7F7F8D2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7F1178BC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5CC0E89D" w14:textId="77777777" w:rsidTr="004829AD">
        <w:trPr>
          <w:trHeight w:val="5460"/>
        </w:trPr>
        <w:tc>
          <w:tcPr>
            <w:tcW w:w="9000" w:type="dxa"/>
          </w:tcPr>
          <w:p w14:paraId="5C51CC97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922A64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151E16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D4251E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44C6742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0221F0C6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B1E8C5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DFA7FC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E040F0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1B1AB7CB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B8E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6CA8F5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3EB095B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AD2935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B6C568A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4640BA5C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3A272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DFDB55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9221209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6B099606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69CD559E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55A8EE8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7E28FB19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0535DD5B" w14:textId="77777777"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7E79957E" w14:textId="77777777"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1968EDC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6976871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329661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63EF119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7B43D6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8A36EE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0E37F3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2956530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85798F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394DE6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123F91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C18D17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F2956F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FF92DA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559FC5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831B1A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57921D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3133A1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3A7BB0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4BDCF8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0CE8645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E01C906" w14:textId="77777777"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2589E1B8" w14:textId="77777777"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35A5111B" w14:textId="77777777"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188E1AA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1EA1CE2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406E018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73CCE8A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52CC56B4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042717AD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6AC40AF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DE635C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3AA9B3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31076C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9A8765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ED0081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DD2840B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602043E1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50D8FD2F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2F75C3E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53E82D02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D138E41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2451600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F69D54A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3040387E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4A28692D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0B57AF67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3DF0C3E8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8986BAE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6A67C83A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2A7946FE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09A543A9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24216584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2AC414D0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FB9E42" w14:textId="77777777" w:rsidR="0044303A" w:rsidRDefault="0044303A" w:rsidP="00AA7763">
      <w:r>
        <w:separator/>
      </w:r>
    </w:p>
  </w:endnote>
  <w:endnote w:type="continuationSeparator" w:id="0">
    <w:p w14:paraId="1E44487F" w14:textId="77777777" w:rsidR="0044303A" w:rsidRDefault="0044303A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041468" w14:textId="77777777" w:rsidR="0044303A" w:rsidRDefault="0044303A" w:rsidP="00AA7763">
      <w:r>
        <w:separator/>
      </w:r>
    </w:p>
  </w:footnote>
  <w:footnote w:type="continuationSeparator" w:id="0">
    <w:p w14:paraId="25299292" w14:textId="77777777" w:rsidR="0044303A" w:rsidRDefault="0044303A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4303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C7C5D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B13D6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682"/>
    <w:rsid w:val="008717B0"/>
    <w:rsid w:val="0087417A"/>
    <w:rsid w:val="00874F32"/>
    <w:rsid w:val="00876F55"/>
    <w:rsid w:val="00884918"/>
    <w:rsid w:val="00885507"/>
    <w:rsid w:val="008A48A6"/>
    <w:rsid w:val="008A7ABF"/>
    <w:rsid w:val="008C1FAE"/>
    <w:rsid w:val="008C6BEE"/>
    <w:rsid w:val="008D34F8"/>
    <w:rsid w:val="008D5399"/>
    <w:rsid w:val="00901FC8"/>
    <w:rsid w:val="00906F59"/>
    <w:rsid w:val="009306AF"/>
    <w:rsid w:val="00935888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2D13"/>
    <w:rsid w:val="00B0370E"/>
    <w:rsid w:val="00B05E3C"/>
    <w:rsid w:val="00B4134D"/>
    <w:rsid w:val="00B42E76"/>
    <w:rsid w:val="00B52A60"/>
    <w:rsid w:val="00B60C02"/>
    <w:rsid w:val="00B61860"/>
    <w:rsid w:val="00B7069B"/>
    <w:rsid w:val="00B71400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B3BAA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33F6E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4190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820D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30FA87-E8BD-4A01-AF42-FA665CCCF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832</TotalTime>
  <Pages>16</Pages>
  <Words>528</Words>
  <Characters>3011</Characters>
  <Application>Microsoft Office Word</Application>
  <DocSecurity>0</DocSecurity>
  <Lines>25</Lines>
  <Paragraphs>7</Paragraphs>
  <ScaleCrop>false</ScaleCrop>
  <Company>Dell Computer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117</cp:revision>
  <dcterms:created xsi:type="dcterms:W3CDTF">2017-08-23T03:19:00Z</dcterms:created>
  <dcterms:modified xsi:type="dcterms:W3CDTF">2021-11-10T03:35:00Z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