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6563" w:rsidRDefault="00956236">
      <w:pPr>
        <w:jc w:val="center"/>
        <w:rPr>
          <w:rFonts w:ascii="微软雅黑" w:eastAsia="微软雅黑" w:hAnsi="微软雅黑"/>
          <w:b/>
          <w:color w:val="000000" w:themeColor="text1"/>
          <w:sz w:val="24"/>
          <w:szCs w:val="24"/>
        </w:rPr>
      </w:pPr>
      <w:r>
        <w:rPr>
          <w:rFonts w:ascii="微软雅黑" w:eastAsia="微软雅黑" w:hAnsi="微软雅黑" w:hint="eastAsia"/>
          <w:b/>
          <w:color w:val="000000" w:themeColor="text1"/>
          <w:sz w:val="36"/>
          <w:szCs w:val="32"/>
        </w:rPr>
        <w:t>比价公告</w:t>
      </w:r>
    </w:p>
    <w:p w:rsidR="00316563" w:rsidRDefault="00956236">
      <w:pPr>
        <w:ind w:firstLineChars="200" w:firstLine="562"/>
        <w:jc w:val="left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为加强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本部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洗瓶机水过滤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装置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规范化管理、降低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成本，根据公司《招标及招标管理制度和程序》文件规定和“公开、公平、公正”的原则，我公司拟对北京红星股份有限公司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-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本部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洗瓶机水过滤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装置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，面向社会公开招标。现发布</w:t>
      </w:r>
      <w:r w:rsidR="00F70F9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比价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公告，诚邀供应商参加，也欢迎公司全体员工推荐供应商。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公告如下：</w:t>
      </w:r>
    </w:p>
    <w:p w:rsidR="00316563" w:rsidRDefault="009562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 w:cstheme="minorEastAsia"/>
          <w:b/>
          <w:color w:val="000000" w:themeColor="text1"/>
          <w:sz w:val="28"/>
          <w:szCs w:val="24"/>
          <w:highlight w:val="yellow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一、项目名称：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本部</w:t>
      </w:r>
      <w:proofErr w:type="gramStart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洗瓶机水过滤</w:t>
      </w:r>
      <w:proofErr w:type="gramEnd"/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装置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采购项目</w:t>
      </w:r>
    </w:p>
    <w:p w:rsidR="00316563" w:rsidRDefault="00956236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二、项目地点：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三、项目期限：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开始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至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服务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316563" w:rsidRDefault="00956236">
      <w:pPr>
        <w:pStyle w:val="ac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项目简介：</w:t>
      </w:r>
    </w:p>
    <w:p w:rsidR="00316563" w:rsidRDefault="00956236">
      <w:pPr>
        <w:spacing w:line="360" w:lineRule="auto"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具体</w:t>
      </w:r>
      <w:r>
        <w:rPr>
          <w:rFonts w:asciiTheme="minorEastAsia" w:eastAsiaTheme="minorEastAsia" w:hAnsiTheme="minorEastAsia"/>
          <w:sz w:val="28"/>
          <w:szCs w:val="24"/>
        </w:rPr>
        <w:t>参数</w:t>
      </w:r>
      <w:r>
        <w:rPr>
          <w:rFonts w:asciiTheme="minorEastAsia" w:eastAsiaTheme="minorEastAsia" w:hAnsiTheme="minorEastAsia" w:hint="eastAsia"/>
          <w:sz w:val="28"/>
          <w:szCs w:val="24"/>
        </w:rPr>
        <w:t>及</w:t>
      </w:r>
      <w:r>
        <w:rPr>
          <w:rFonts w:asciiTheme="minorEastAsia" w:eastAsiaTheme="minorEastAsia" w:hAnsiTheme="minorEastAsia"/>
          <w:sz w:val="28"/>
          <w:szCs w:val="24"/>
        </w:rPr>
        <w:t>注意事项详见《</w:t>
      </w:r>
      <w:r>
        <w:rPr>
          <w:rFonts w:asciiTheme="minorEastAsia" w:eastAsiaTheme="minorEastAsia" w:hAnsiTheme="minorEastAsia" w:hint="eastAsia"/>
          <w:sz w:val="28"/>
          <w:szCs w:val="24"/>
        </w:rPr>
        <w:t>洗瓶水净化过滤系统</w:t>
      </w:r>
      <w:r>
        <w:rPr>
          <w:rFonts w:asciiTheme="minorEastAsia" w:eastAsiaTheme="minorEastAsia" w:hAnsiTheme="minorEastAsia" w:hint="eastAsia"/>
          <w:sz w:val="28"/>
          <w:szCs w:val="24"/>
        </w:rPr>
        <w:t>要求</w:t>
      </w:r>
      <w:r>
        <w:rPr>
          <w:rFonts w:asciiTheme="minorEastAsia" w:eastAsiaTheme="minorEastAsia" w:hAnsiTheme="minorEastAsia"/>
          <w:sz w:val="28"/>
          <w:szCs w:val="24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316563" w:rsidRDefault="00956236">
      <w:pPr>
        <w:tabs>
          <w:tab w:val="center" w:pos="4153"/>
        </w:tabs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ab/>
      </w:r>
    </w:p>
    <w:p w:rsidR="00316563" w:rsidRDefault="0095623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316563" w:rsidRDefault="00956236">
      <w:pPr>
        <w:pStyle w:val="ac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316563" w:rsidRDefault="0095623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316563" w:rsidRDefault="0095623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316563" w:rsidRDefault="00956236">
      <w:pPr>
        <w:pStyle w:val="ac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316563" w:rsidRDefault="00956236">
      <w:pPr>
        <w:pStyle w:val="ac"/>
        <w:numPr>
          <w:ilvl w:val="0"/>
          <w:numId w:val="5"/>
        </w:numPr>
        <w:spacing w:before="120" w:after="120"/>
        <w:ind w:firstLineChars="0"/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/        </w:t>
      </w:r>
    </w:p>
    <w:p w:rsidR="00316563" w:rsidRDefault="00956236">
      <w:pPr>
        <w:pStyle w:val="ac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资格预审资质文件的组成</w:t>
      </w:r>
    </w:p>
    <w:p w:rsidR="00316563" w:rsidRDefault="0095623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lastRenderedPageBreak/>
        <w:t>企业基本资质材料：</w:t>
      </w:r>
    </w:p>
    <w:p w:rsidR="00316563" w:rsidRDefault="00956236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）营业执照（副本）（三证合一）</w:t>
      </w:r>
    </w:p>
    <w:p w:rsidR="00316563" w:rsidRDefault="00956236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）一般纳税人相关证明</w:t>
      </w:r>
    </w:p>
    <w:p w:rsidR="00316563" w:rsidRDefault="0095623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基本存款账户信息</w:t>
      </w:r>
    </w:p>
    <w:p w:rsidR="00316563" w:rsidRDefault="0095623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其他材料：</w:t>
      </w:r>
    </w:p>
    <w:p w:rsidR="00316563" w:rsidRDefault="00956236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）法定代表人授权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16563" w:rsidRDefault="00956236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）代理人身份证明；</w:t>
      </w:r>
    </w:p>
    <w:p w:rsidR="00316563" w:rsidRDefault="00956236">
      <w:pPr>
        <w:pStyle w:val="ac"/>
        <w:ind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16563" w:rsidRDefault="0095623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 /    </w:t>
      </w:r>
    </w:p>
    <w:p w:rsidR="00316563" w:rsidRDefault="00956236">
      <w:pPr>
        <w:spacing w:line="360" w:lineRule="auto"/>
        <w:rPr>
          <w:rFonts w:asciiTheme="minorEastAsia" w:eastAsiaTheme="minorEastAsia" w:hAnsiTheme="minorEastAsia"/>
          <w:b/>
          <w:color w:val="000000" w:themeColor="text1"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</w:rPr>
        <w:t>注：</w:t>
      </w:r>
    </w:p>
    <w:p w:rsidR="00316563" w:rsidRDefault="00956236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类有效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版本，全部资料复印件应加盖本企业公章（红章）；</w:t>
      </w:r>
    </w:p>
    <w:p w:rsidR="00316563" w:rsidRDefault="00956236">
      <w:pPr>
        <w:pStyle w:val="ac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4"/>
          <w:szCs w:val="24"/>
        </w:rPr>
      </w:pPr>
      <w:proofErr w:type="gramStart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  <w:sz w:val="24"/>
          <w:szCs w:val="24"/>
        </w:rPr>
        <w:t>供应商须按要求提供相应的资质文件；</w:t>
      </w:r>
    </w:p>
    <w:p w:rsidR="00316563" w:rsidRDefault="00956236">
      <w:pPr>
        <w:pStyle w:val="ac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316563" w:rsidRDefault="00956236" w:rsidP="00D76139">
      <w:pPr>
        <w:pStyle w:val="ac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316563" w:rsidRDefault="00956236" w:rsidP="00D76139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2月4日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316563" w:rsidRDefault="00956236" w:rsidP="00D76139">
      <w:pPr>
        <w:pStyle w:val="ac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）～（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）项所列资质文件盖红章扫描件在公告期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2月4日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F70F91" w:rsidRDefault="00956236" w:rsidP="00F70F91">
      <w:pPr>
        <w:pStyle w:val="ac"/>
        <w:numPr>
          <w:ilvl w:val="2"/>
          <w:numId w:val="7"/>
        </w:numPr>
        <w:ind w:left="851" w:firstLineChars="0"/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中标供应商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中标后，需提供品牌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原厂授权书及售后服务承诺书。</w:t>
      </w:r>
    </w:p>
    <w:p w:rsidR="00F70F91" w:rsidRPr="00F70F91" w:rsidRDefault="00F70F91" w:rsidP="00F70F91">
      <w:pPr>
        <w:pStyle w:val="ac"/>
        <w:numPr>
          <w:ilvl w:val="2"/>
          <w:numId w:val="7"/>
        </w:numPr>
        <w:ind w:left="851"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F70F91">
        <w:rPr>
          <w:rFonts w:asciiTheme="minorEastAsia" w:eastAsiaTheme="minorEastAsia" w:hAnsiTheme="minorEastAsia" w:hint="eastAsia"/>
          <w:sz w:val="28"/>
          <w:szCs w:val="24"/>
        </w:rPr>
        <w:t>报价单需将 “报价不含税单价、含税单价、税率、报价人、价日期、联系电话等项目”填写齐全，并加盖公章（红章）。</w:t>
      </w:r>
    </w:p>
    <w:p w:rsidR="00F70F91" w:rsidRDefault="00F70F91" w:rsidP="00F70F91">
      <w:pPr>
        <w:pStyle w:val="ac"/>
        <w:numPr>
          <w:ilvl w:val="2"/>
          <w:numId w:val="7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报价单需对本次全部项目进行报价，部分报价视为无效报价；</w:t>
      </w:r>
    </w:p>
    <w:p w:rsidR="00316563" w:rsidRDefault="00956236">
      <w:pPr>
        <w:pStyle w:val="ac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13%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），抬头与注册名称一致，不得中途更改，若有更改公司，我司有权终止合同。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316563" w:rsidRDefault="0095623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于2月9日资质审核结束前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，支付投标保证金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元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316563" w:rsidRDefault="0095623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316563" w:rsidRDefault="0095623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招标结束后：</w:t>
      </w:r>
    </w:p>
    <w:p w:rsidR="00316563" w:rsidRDefault="00956236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未中标供应商，投标保证金在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个工作日内无息退回付款账户。</w:t>
      </w:r>
    </w:p>
    <w:p w:rsidR="00316563" w:rsidRDefault="00956236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中标供应商，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投标保证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金将作为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实际供货合同履约保证金的一部分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，如发生供货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问题，招标方有权从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中扣除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316563" w:rsidRDefault="00956236">
      <w:pPr>
        <w:pStyle w:val="ac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保证金收取账户：</w:t>
      </w:r>
    </w:p>
    <w:p w:rsidR="00316563" w:rsidRDefault="00956236">
      <w:pPr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单位名称：北京红星股份有限公司</w:t>
      </w:r>
    </w:p>
    <w:p w:rsidR="00316563" w:rsidRDefault="00956236">
      <w:pPr>
        <w:tabs>
          <w:tab w:val="left" w:pos="7515"/>
        </w:tabs>
        <w:suppressAutoHyphens/>
        <w:spacing w:line="360" w:lineRule="auto"/>
        <w:ind w:firstLine="480"/>
        <w:rPr>
          <w:rFonts w:asciiTheme="minorEastAsia" w:eastAsiaTheme="minorEastAsia" w:hAnsiTheme="minorEastAsia"/>
          <w:color w:val="000000" w:themeColor="text1"/>
          <w:sz w:val="28"/>
          <w:szCs w:val="24"/>
          <w:lang w:eastAsia="ar-SA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开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行：华夏银行北京国贸支行</w:t>
      </w:r>
    </w:p>
    <w:p w:rsidR="00316563" w:rsidRDefault="00956236">
      <w:pPr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账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lang w:eastAsia="ar-SA"/>
        </w:rPr>
        <w:t>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：</w:t>
      </w:r>
    </w:p>
    <w:p w:rsidR="00316563" w:rsidRDefault="00956236">
      <w:pPr>
        <w:pStyle w:val="ac"/>
        <w:ind w:left="420" w:firstLineChars="100" w:firstLine="28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投标人应为单一独立主体，本次招标不接收联合体投标；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十、公告期：</w:t>
      </w:r>
    </w:p>
    <w:p w:rsidR="00316563" w:rsidRDefault="0095623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公告之日起至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2021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4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时；</w:t>
      </w:r>
    </w:p>
    <w:p w:rsidR="00316563" w:rsidRDefault="0095623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十一、考察内容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：</w:t>
      </w:r>
    </w:p>
    <w:p w:rsidR="00316563" w:rsidRDefault="0095623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考察期：</w:t>
      </w:r>
      <w:r w:rsid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2021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5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-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2021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年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D76139"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9</w:t>
      </w:r>
      <w:r w:rsidRPr="00D7613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</w:p>
    <w:p w:rsidR="00316563" w:rsidRDefault="00956236">
      <w:pPr>
        <w:pStyle w:val="ac"/>
        <w:ind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考察内容：①书面审核资质文件；</w:t>
      </w:r>
    </w:p>
    <w:p w:rsidR="00316563" w:rsidRDefault="00956236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②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电话考察；</w:t>
      </w:r>
    </w:p>
    <w:p w:rsidR="00316563" w:rsidRDefault="00956236" w:rsidP="00F70F91">
      <w:pPr>
        <w:pStyle w:val="ac"/>
        <w:ind w:firstLineChars="500" w:firstLine="1400"/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begin"/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instrText>= 3 \* GB3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instrText xml:space="preserve"> </w:instrTex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separate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③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fldChar w:fldCharType="end"/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标人认为有必要核实、确认的其他事项。</w:t>
      </w:r>
    </w:p>
    <w:p w:rsidR="00F70F91" w:rsidRPr="00F70F91" w:rsidRDefault="00F70F91" w:rsidP="00F70F91">
      <w:pPr>
        <w:pStyle w:val="ac"/>
        <w:ind w:firstLineChars="500" w:firstLine="140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</w:t>
      </w:r>
      <w:r w:rsidR="00F70F91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开标</w:t>
      </w:r>
    </w:p>
    <w:p w:rsidR="00316563" w:rsidRDefault="0095623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具体日期招标方另行确定。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</w:p>
    <w:p w:rsidR="00316563" w:rsidRDefault="00956236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不需供应商到场参加开标，保持电话通畅。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十四、联系方式：</w:t>
      </w:r>
    </w:p>
    <w:p w:rsidR="00316563" w:rsidRDefault="00956236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投标文件接收人邮箱及地址</w:t>
      </w:r>
    </w:p>
    <w:p w:rsidR="00316563" w:rsidRDefault="00956236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王茜</w:t>
      </w:r>
    </w:p>
    <w:p w:rsidR="00316563" w:rsidRDefault="00956236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联系电话：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9</w:t>
      </w:r>
    </w:p>
    <w:p w:rsidR="00316563" w:rsidRDefault="00956236">
      <w:pPr>
        <w:pStyle w:val="ac"/>
        <w:ind w:left="420" w:firstLineChars="0" w:firstLine="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邮箱：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  <w:t>@redstarwine.com</w:t>
      </w:r>
    </w:p>
    <w:p w:rsidR="00316563" w:rsidRDefault="00956236">
      <w:pPr>
        <w:pStyle w:val="ac"/>
        <w:ind w:leftChars="200" w:left="1820" w:hangingChars="500" w:hanging="1400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室</w:t>
      </w:r>
    </w:p>
    <w:p w:rsidR="00316563" w:rsidRDefault="00956236">
      <w:pPr>
        <w:pStyle w:val="ac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316563" w:rsidRDefault="0095623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于宝</w:t>
      </w:r>
    </w:p>
    <w:p w:rsidR="00316563" w:rsidRDefault="00956236">
      <w:pPr>
        <w:pStyle w:val="ac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010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softHyphen/>
        <w:t>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857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316563" w:rsidRDefault="00956236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316563" w:rsidRDefault="00956236">
      <w:pPr>
        <w:wordWrap w:val="0"/>
        <w:ind w:right="-58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F70F9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316563" w:rsidRDefault="00956236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十五、格式要求</w:t>
      </w:r>
    </w:p>
    <w:p w:rsidR="00316563" w:rsidRDefault="00956236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316563" w:rsidRDefault="00956236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企业营业执照副本</w:t>
      </w:r>
    </w:p>
    <w:p w:rsidR="00316563" w:rsidRDefault="00956236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316563" w:rsidRDefault="00956236">
      <w:pPr>
        <w:widowControl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一般纳税人相关证明</w:t>
      </w:r>
    </w:p>
    <w:p w:rsidR="00316563" w:rsidRDefault="00956236">
      <w:pPr>
        <w:widowControl/>
        <w:jc w:val="left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  <w:br w:type="page"/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）：</w:t>
      </w:r>
    </w:p>
    <w:p w:rsidR="00316563" w:rsidRDefault="00956236">
      <w:pPr>
        <w:widowControl/>
        <w:jc w:val="center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基本存款账户信息</w:t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br w:type="page"/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316563" w:rsidRDefault="00956236">
      <w:pPr>
        <w:spacing w:line="480" w:lineRule="auto"/>
        <w:jc w:val="center"/>
        <w:rPr>
          <w:rFonts w:asciiTheme="minorEastAsia" w:eastAsiaTheme="minorEastAsia" w:hAnsiTheme="minorEastAsia" w:cs="宋体"/>
          <w:b/>
          <w:color w:val="000000" w:themeColor="text1"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color w:val="000000" w:themeColor="text1"/>
          <w:sz w:val="44"/>
          <w:szCs w:val="44"/>
        </w:rPr>
        <w:t>法定代表人授权书</w:t>
      </w:r>
    </w:p>
    <w:p w:rsidR="00316563" w:rsidRDefault="00316563">
      <w:pPr>
        <w:spacing w:line="480" w:lineRule="auto"/>
        <w:jc w:val="left"/>
        <w:rPr>
          <w:rFonts w:asciiTheme="minorEastAsia" w:eastAsiaTheme="minorEastAsia" w:hAnsiTheme="minorEastAsia" w:cs="宋体"/>
          <w:color w:val="000000" w:themeColor="text1"/>
        </w:rPr>
      </w:pPr>
    </w:p>
    <w:p w:rsidR="00316563" w:rsidRDefault="00956236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投标，以本公司名义处理一切与之有关的事务。</w:t>
      </w:r>
    </w:p>
    <w:p w:rsidR="00316563" w:rsidRDefault="00316563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316563" w:rsidRDefault="0095623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本授权书于年月日签字生效，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特此声明。</w:t>
      </w:r>
    </w:p>
    <w:p w:rsidR="00316563" w:rsidRDefault="00316563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</w:p>
    <w:p w:rsidR="00316563" w:rsidRDefault="0095623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316563" w:rsidRDefault="0095623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  </w:t>
      </w:r>
    </w:p>
    <w:p w:rsidR="00316563" w:rsidRDefault="0095623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</w:t>
      </w:r>
    </w:p>
    <w:p w:rsidR="00316563" w:rsidRDefault="00956236">
      <w:pPr>
        <w:spacing w:line="480" w:lineRule="auto"/>
        <w:rPr>
          <w:rFonts w:asciiTheme="minorEastAsia" w:eastAsiaTheme="minorEastAsia" w:hAnsiTheme="minorEastAsia" w:cs="宋体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  </w:t>
      </w:r>
    </w:p>
    <w:p w:rsidR="00316563" w:rsidRDefault="00956236">
      <w:pPr>
        <w:rPr>
          <w:rFonts w:asciiTheme="minorEastAsia" w:eastAsiaTheme="minorEastAsia" w:hAnsiTheme="minorEastAsia" w:cs="宋体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316563" w:rsidRDefault="00956236">
      <w:pPr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color w:val="000000" w:themeColor="text1"/>
          <w:sz w:val="28"/>
          <w:szCs w:val="24"/>
        </w:rPr>
        <w:t xml:space="preserve">          </w:t>
      </w: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32"/>
        </w:rPr>
      </w:pP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316563" w:rsidRDefault="00956236">
      <w:pPr>
        <w:pageBreakBefore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316563" w:rsidRDefault="00956236">
      <w:pPr>
        <w:jc w:val="center"/>
        <w:rPr>
          <w:rFonts w:asciiTheme="minorEastAsia" w:eastAsiaTheme="minorEastAsia" w:hAnsiTheme="minorEastAsia"/>
          <w:color w:val="000000" w:themeColor="text1"/>
          <w:sz w:val="32"/>
        </w:rPr>
      </w:pPr>
      <w:r>
        <w:rPr>
          <w:rFonts w:asciiTheme="minorEastAsia" w:eastAsiaTheme="minorEastAsia" w:hAnsiTheme="minorEastAsia" w:hint="eastAsia"/>
          <w:color w:val="000000" w:themeColor="text1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16563">
        <w:trPr>
          <w:trHeight w:val="5460"/>
        </w:trPr>
        <w:tc>
          <w:tcPr>
            <w:tcW w:w="9000" w:type="dxa"/>
          </w:tcPr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956236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正面</w:t>
            </w: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  <w:tr w:rsidR="0031656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956236">
            <w:pPr>
              <w:ind w:left="180" w:firstLine="648"/>
              <w:jc w:val="center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32"/>
              </w:rPr>
              <w:t>反面</w:t>
            </w: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  <w:p w:rsidR="00316563" w:rsidRDefault="00316563">
            <w:pPr>
              <w:ind w:left="180" w:firstLine="648"/>
              <w:rPr>
                <w:rFonts w:asciiTheme="minorEastAsia" w:eastAsiaTheme="minorEastAsia" w:hAnsiTheme="minorEastAsia"/>
                <w:color w:val="000000" w:themeColor="text1"/>
                <w:sz w:val="32"/>
              </w:rPr>
            </w:pPr>
          </w:p>
        </w:tc>
      </w:tr>
    </w:tbl>
    <w:p w:rsidR="00316563" w:rsidRDefault="0031656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316563" w:rsidRDefault="00316563">
      <w:pPr>
        <w:pageBreakBefore/>
        <w:widowControl/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316563" w:rsidRDefault="00316563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316563" w:rsidRDefault="00956236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法定代表人身份证明书</w:t>
      </w:r>
    </w:p>
    <w:p w:rsidR="00316563" w:rsidRDefault="00316563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</w:p>
    <w:p w:rsidR="00316563" w:rsidRDefault="00956236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兹证明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为我单位法人，身份证号为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，我公司确认其以下签章是真实有效的。</w:t>
      </w:r>
    </w:p>
    <w:p w:rsidR="00316563" w:rsidRDefault="00316563">
      <w:pPr>
        <w:rPr>
          <w:rFonts w:asciiTheme="minorEastAsia" w:eastAsiaTheme="minorEastAsia" w:hAnsiTheme="minorEastAsia"/>
          <w:color w:val="000000" w:themeColor="text1"/>
          <w:sz w:val="28"/>
        </w:rPr>
      </w:pPr>
    </w:p>
    <w:p w:rsidR="00316563" w:rsidRDefault="00956236" w:rsidP="00D76139">
      <w:pPr>
        <w:ind w:firstLineChars="1431" w:firstLine="4007"/>
        <w:rPr>
          <w:rFonts w:asciiTheme="minorEastAsia" w:eastAsiaTheme="minorEastAsia" w:hAnsiTheme="minorEastAsia"/>
          <w:color w:val="000000" w:themeColor="text1"/>
          <w:sz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>单位公章：</w:t>
      </w:r>
    </w:p>
    <w:p w:rsidR="00316563" w:rsidRDefault="00316563">
      <w:pPr>
        <w:ind w:firstLine="648"/>
        <w:rPr>
          <w:rFonts w:asciiTheme="minorEastAsia" w:eastAsiaTheme="minorEastAsia" w:hAnsiTheme="minorEastAsia"/>
          <w:color w:val="000000" w:themeColor="text1"/>
          <w:sz w:val="28"/>
        </w:rPr>
      </w:pP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196"/>
      </w:tblGrid>
      <w:tr w:rsidR="00316563">
        <w:trPr>
          <w:trHeight w:val="2200"/>
          <w:jc w:val="center"/>
        </w:trPr>
        <w:tc>
          <w:tcPr>
            <w:tcW w:w="7196" w:type="dxa"/>
          </w:tcPr>
          <w:p w:rsidR="00316563" w:rsidRDefault="0031656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316563" w:rsidRDefault="009562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法人身份证正面</w:t>
            </w:r>
          </w:p>
        </w:tc>
      </w:tr>
      <w:tr w:rsidR="00316563">
        <w:trPr>
          <w:trHeight w:val="2401"/>
          <w:jc w:val="center"/>
        </w:trPr>
        <w:tc>
          <w:tcPr>
            <w:tcW w:w="7196" w:type="dxa"/>
          </w:tcPr>
          <w:p w:rsidR="00316563" w:rsidRDefault="00316563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</w:p>
          <w:p w:rsidR="00316563" w:rsidRDefault="00956236">
            <w:pPr>
              <w:jc w:val="center"/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8"/>
                <w:szCs w:val="24"/>
                <w:u w:val="single"/>
              </w:rPr>
              <w:t>法人身份证反面</w:t>
            </w:r>
          </w:p>
        </w:tc>
      </w:tr>
    </w:tbl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widowControl/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color w:val="000000" w:themeColor="text1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color w:val="000000" w:themeColor="text1"/>
          <w:sz w:val="30"/>
          <w:szCs w:val="30"/>
        </w:rPr>
        <w:t>）：</w:t>
      </w:r>
    </w:p>
    <w:p w:rsidR="00316563" w:rsidRDefault="00956236">
      <w:pPr>
        <w:jc w:val="center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 w:hint="eastAsia"/>
          <w:b/>
          <w:bCs/>
          <w:color w:val="000000" w:themeColor="text1"/>
          <w:sz w:val="44"/>
        </w:rPr>
        <w:t>行业基本资质材料</w:t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b/>
          <w:bCs/>
          <w:color w:val="000000" w:themeColor="text1"/>
          <w:sz w:val="44"/>
        </w:rPr>
      </w:pPr>
      <w:r>
        <w:rPr>
          <w:rFonts w:asciiTheme="minorEastAsia" w:eastAsiaTheme="minorEastAsia" w:hAnsiTheme="minorEastAsia"/>
          <w:b/>
          <w:bCs/>
          <w:color w:val="000000" w:themeColor="text1"/>
          <w:sz w:val="44"/>
        </w:rPr>
        <w:br w:type="page"/>
      </w: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）投标文件封皮示例：（封皮贴于密封袋外）</w:t>
      </w:r>
    </w:p>
    <w:p w:rsidR="00316563" w:rsidRDefault="00956236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件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316563" w:rsidRDefault="00956236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316563" w:rsidRDefault="00956236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投标文件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95623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316563" w:rsidRDefault="00956236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316563" w:rsidRDefault="00316563">
      <w:pPr>
        <w:rPr>
          <w:rFonts w:asciiTheme="minorEastAsia" w:eastAsiaTheme="minorEastAsia" w:hAnsiTheme="minorEastAsia"/>
          <w:b/>
          <w:bCs/>
          <w:color w:val="000000" w:themeColor="text1"/>
          <w:sz w:val="28"/>
          <w:szCs w:val="28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316563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投标报价封皮示例：（封皮贴于密封袋外）</w:t>
      </w:r>
    </w:p>
    <w:p w:rsidR="00316563" w:rsidRDefault="00956236">
      <w:pPr>
        <w:jc w:val="center"/>
        <w:rPr>
          <w:rFonts w:asciiTheme="minorEastAsia" w:eastAsiaTheme="minorEastAsia" w:hAnsiTheme="minorEastAsia"/>
          <w:b/>
          <w:color w:val="000000" w:themeColor="text1"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color w:val="000000" w:themeColor="text1"/>
          <w:sz w:val="52"/>
          <w:szCs w:val="52"/>
        </w:rPr>
        <w:t>单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  <w:u w:val="single"/>
        </w:rPr>
      </w:pP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北京红星股份有限公司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ind w:firstLineChars="196" w:firstLine="708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</w:p>
    <w:p w:rsidR="00316563" w:rsidRDefault="00956236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  <w:u w:val="single"/>
        </w:rPr>
        <w:t xml:space="preserve">  </w:t>
      </w:r>
    </w:p>
    <w:p w:rsidR="00316563" w:rsidRDefault="00956236">
      <w:pPr>
        <w:ind w:firstLineChars="196" w:firstLine="708"/>
        <w:jc w:val="center"/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6"/>
          <w:szCs w:val="36"/>
        </w:rPr>
        <w:t>报价单</w:t>
      </w: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6"/>
          <w:szCs w:val="36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316563">
      <w:pPr>
        <w:rPr>
          <w:rFonts w:asciiTheme="minorEastAsia" w:eastAsiaTheme="minorEastAsia" w:hAnsiTheme="minorEastAsia"/>
          <w:b/>
          <w:color w:val="000000" w:themeColor="text1"/>
          <w:sz w:val="32"/>
          <w:szCs w:val="32"/>
        </w:rPr>
      </w:pPr>
    </w:p>
    <w:p w:rsidR="00316563" w:rsidRDefault="00956236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color w:val="000000" w:themeColor="text1"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项目名称：</w:t>
      </w:r>
    </w:p>
    <w:p w:rsidR="00316563" w:rsidRDefault="00956236">
      <w:pP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投标单位：（盖章）</w:t>
      </w:r>
    </w:p>
    <w:p w:rsidR="00316563" w:rsidRDefault="00956236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法定代表人或其委托代理人：（签字或盖章）</w:t>
      </w:r>
    </w:p>
    <w:p w:rsidR="00316563" w:rsidRDefault="00956236">
      <w:pPr>
        <w:widowControl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  <w:br w:type="page"/>
      </w:r>
    </w:p>
    <w:p w:rsidR="00316563" w:rsidRDefault="00316563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316563" w:rsidRDefault="00956236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在开标前不得提前拆封</w:t>
      </w:r>
    </w:p>
    <w:p w:rsidR="00316563" w:rsidRDefault="0031656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316563" w:rsidRDefault="0031656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316563" w:rsidRDefault="00316563">
      <w:pPr>
        <w:ind w:firstLineChars="900" w:firstLine="2711"/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p w:rsidR="00316563" w:rsidRDefault="00956236">
      <w:pPr>
        <w:jc w:val="left"/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316563">
        <w:trPr>
          <w:cantSplit/>
          <w:trHeight w:val="13011"/>
        </w:trPr>
        <w:tc>
          <w:tcPr>
            <w:tcW w:w="4219" w:type="dxa"/>
            <w:textDirection w:val="tbRl"/>
          </w:tcPr>
          <w:p w:rsidR="00316563" w:rsidRDefault="0031656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</w:p>
          <w:p w:rsidR="00316563" w:rsidRDefault="0095623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</w:p>
          <w:p w:rsidR="00316563" w:rsidRDefault="0031656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</w:p>
          <w:p w:rsidR="00316563" w:rsidRDefault="0095623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color w:val="000000" w:themeColor="text1"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  <w:sz w:val="32"/>
                <w:szCs w:val="32"/>
              </w:rPr>
              <w:t>条</w:t>
            </w:r>
          </w:p>
          <w:p w:rsidR="00316563" w:rsidRDefault="0031656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316563" w:rsidRDefault="00316563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  <w:sz w:val="24"/>
              </w:rPr>
            </w:pPr>
          </w:p>
          <w:p w:rsidR="00316563" w:rsidRDefault="0095623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单位公章</w:t>
            </w:r>
          </w:p>
          <w:p w:rsidR="00316563" w:rsidRDefault="00956236">
            <w:pPr>
              <w:ind w:left="113" w:rightChars="-70" w:right="-147"/>
              <w:rPr>
                <w:rFonts w:asciiTheme="minorEastAsia" w:eastAsiaTheme="minorEastAsia" w:hAnsiTheme="minorEastAsia"/>
                <w:b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  <w:color w:val="000000" w:themeColor="text1"/>
              </w:rPr>
              <w:t>日封</w:t>
            </w:r>
          </w:p>
        </w:tc>
      </w:tr>
    </w:tbl>
    <w:p w:rsidR="00316563" w:rsidRDefault="00316563">
      <w:pPr>
        <w:jc w:val="left"/>
        <w:rPr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</w:p>
    <w:sectPr w:rsidR="003165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lvl w:ilvl="0">
      <w:start w:val="1"/>
      <w:numFmt w:val="chineseCountingThousand"/>
      <w:pStyle w:val="1"/>
      <w:suff w:val="nothing"/>
      <w:lvlText w:val="第%1部分"/>
      <w:lvlJc w:val="center"/>
      <w:pPr>
        <w:ind w:left="0" w:firstLine="288"/>
      </w:pPr>
      <w:rPr>
        <w:rFonts w:hint="eastAsia"/>
        <w:sz w:val="28"/>
        <w:szCs w:val="28"/>
      </w:rPr>
    </w:lvl>
    <w:lvl w:ilvl="1">
      <w:start w:val="1"/>
      <w:numFmt w:val="chineseCountingThousand"/>
      <w:suff w:val="nothing"/>
      <w:lvlText w:val="%2、"/>
      <w:lvlJc w:val="left"/>
      <w:pPr>
        <w:ind w:left="709" w:firstLine="0"/>
      </w:pPr>
      <w:rPr>
        <w:rFonts w:hint="eastAsia"/>
      </w:rPr>
    </w:lvl>
    <w:lvl w:ilvl="2">
      <w:start w:val="1"/>
      <w:numFmt w:val="chineseCountingThousand"/>
      <w:suff w:val="nothing"/>
      <w:lvlText w:val="(%3)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nothing"/>
      <w:lvlText w:val="%4、"/>
      <w:lvlJc w:val="left"/>
      <w:pPr>
        <w:ind w:left="0" w:firstLine="0"/>
      </w:pPr>
      <w:rPr>
        <w:rFonts w:hint="eastAsia"/>
      </w:rPr>
    </w:lvl>
    <w:lvl w:ilvl="4">
      <w:start w:val="1"/>
      <w:numFmt w:val="upperLetter"/>
      <w:suff w:val="nothing"/>
      <w:lvlText w:val="%5、"/>
      <w:lvlJc w:val="left"/>
      <w:pPr>
        <w:ind w:left="0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096867"/>
    <w:multiLevelType w:val="multilevel"/>
    <w:tmpl w:val="1E096867"/>
    <w:lvl w:ilvl="0">
      <w:start w:val="1"/>
      <w:numFmt w:val="decimal"/>
      <w:lvlText w:val="（%1）"/>
      <w:lvlJc w:val="left"/>
      <w:pPr>
        <w:ind w:left="1003" w:hanging="720"/>
      </w:pPr>
      <w:rPr>
        <w:rFonts w:asciiTheme="minorEastAsia" w:eastAsiaTheme="minorEastAsia" w:hAnsiTheme="minorEastAsia" w:hint="default"/>
        <w:sz w:val="28"/>
        <w:u w:val="none"/>
      </w:rPr>
    </w:lvl>
    <w:lvl w:ilvl="1">
      <w:start w:val="1"/>
      <w:numFmt w:val="lowerLetter"/>
      <w:lvlText w:val="%2)"/>
      <w:lvlJc w:val="left"/>
      <w:pPr>
        <w:ind w:left="1548" w:hanging="420"/>
      </w:pPr>
    </w:lvl>
    <w:lvl w:ilvl="2">
      <w:start w:val="1"/>
      <w:numFmt w:val="lowerRoman"/>
      <w:lvlText w:val="%3."/>
      <w:lvlJc w:val="right"/>
      <w:pPr>
        <w:ind w:left="1968" w:hanging="420"/>
      </w:pPr>
    </w:lvl>
    <w:lvl w:ilvl="3">
      <w:start w:val="1"/>
      <w:numFmt w:val="decimal"/>
      <w:lvlText w:val="%4."/>
      <w:lvlJc w:val="left"/>
      <w:pPr>
        <w:ind w:left="2388" w:hanging="420"/>
      </w:pPr>
    </w:lvl>
    <w:lvl w:ilvl="4">
      <w:start w:val="1"/>
      <w:numFmt w:val="lowerLetter"/>
      <w:lvlText w:val="%5)"/>
      <w:lvlJc w:val="left"/>
      <w:pPr>
        <w:ind w:left="2808" w:hanging="420"/>
      </w:pPr>
    </w:lvl>
    <w:lvl w:ilvl="5">
      <w:start w:val="1"/>
      <w:numFmt w:val="lowerRoman"/>
      <w:lvlText w:val="%6."/>
      <w:lvlJc w:val="right"/>
      <w:pPr>
        <w:ind w:left="3228" w:hanging="420"/>
      </w:pPr>
    </w:lvl>
    <w:lvl w:ilvl="6">
      <w:start w:val="1"/>
      <w:numFmt w:val="decimal"/>
      <w:lvlText w:val="%7."/>
      <w:lvlJc w:val="left"/>
      <w:pPr>
        <w:ind w:left="3648" w:hanging="420"/>
      </w:pPr>
    </w:lvl>
    <w:lvl w:ilvl="7">
      <w:start w:val="1"/>
      <w:numFmt w:val="lowerLetter"/>
      <w:lvlText w:val="%8)"/>
      <w:lvlJc w:val="left"/>
      <w:pPr>
        <w:ind w:left="4068" w:hanging="420"/>
      </w:pPr>
    </w:lvl>
    <w:lvl w:ilvl="8">
      <w:start w:val="1"/>
      <w:numFmt w:val="lowerRoman"/>
      <w:lvlText w:val="%9."/>
      <w:lvlJc w:val="right"/>
      <w:pPr>
        <w:ind w:left="4488" w:hanging="420"/>
      </w:pPr>
    </w:lvl>
  </w:abstractNum>
  <w:abstractNum w:abstractNumId="4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84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920" w:hanging="420"/>
      </w:pPr>
    </w:lvl>
    <w:lvl w:ilvl="2">
      <w:start w:val="1"/>
      <w:numFmt w:val="lowerRoman"/>
      <w:lvlText w:val="%3."/>
      <w:lvlJc w:val="right"/>
      <w:pPr>
        <w:ind w:left="9340" w:hanging="420"/>
      </w:pPr>
    </w:lvl>
    <w:lvl w:ilvl="3">
      <w:start w:val="1"/>
      <w:numFmt w:val="decimal"/>
      <w:lvlText w:val="%4."/>
      <w:lvlJc w:val="left"/>
      <w:pPr>
        <w:ind w:left="9760" w:hanging="420"/>
      </w:pPr>
    </w:lvl>
    <w:lvl w:ilvl="4">
      <w:start w:val="1"/>
      <w:numFmt w:val="lowerLetter"/>
      <w:lvlText w:val="%5)"/>
      <w:lvlJc w:val="left"/>
      <w:pPr>
        <w:ind w:left="10180" w:hanging="420"/>
      </w:pPr>
    </w:lvl>
    <w:lvl w:ilvl="5">
      <w:start w:val="1"/>
      <w:numFmt w:val="lowerRoman"/>
      <w:lvlText w:val="%6."/>
      <w:lvlJc w:val="right"/>
      <w:pPr>
        <w:ind w:left="10600" w:hanging="420"/>
      </w:pPr>
    </w:lvl>
    <w:lvl w:ilvl="6">
      <w:start w:val="1"/>
      <w:numFmt w:val="decimal"/>
      <w:lvlText w:val="%7."/>
      <w:lvlJc w:val="left"/>
      <w:pPr>
        <w:ind w:left="11020" w:hanging="420"/>
      </w:pPr>
    </w:lvl>
    <w:lvl w:ilvl="7">
      <w:start w:val="1"/>
      <w:numFmt w:val="lowerLetter"/>
      <w:lvlText w:val="%8)"/>
      <w:lvlJc w:val="left"/>
      <w:pPr>
        <w:ind w:left="11440" w:hanging="420"/>
      </w:pPr>
    </w:lvl>
    <w:lvl w:ilvl="8">
      <w:start w:val="1"/>
      <w:numFmt w:val="lowerRoman"/>
      <w:lvlText w:val="%9."/>
      <w:lvlJc w:val="right"/>
      <w:pPr>
        <w:ind w:left="11860" w:hanging="420"/>
      </w:pPr>
    </w:lvl>
  </w:abstractNum>
  <w:abstractNum w:abstractNumId="6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11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953698"/>
    <w:multiLevelType w:val="multilevel"/>
    <w:tmpl w:val="78953698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1"/>
  </w:num>
  <w:num w:numId="3">
    <w:abstractNumId w:val="8"/>
  </w:num>
  <w:num w:numId="4">
    <w:abstractNumId w:val="10"/>
  </w:num>
  <w:num w:numId="5">
    <w:abstractNumId w:val="3"/>
  </w:num>
  <w:num w:numId="6">
    <w:abstractNumId w:val="1"/>
  </w:num>
  <w:num w:numId="7">
    <w:abstractNumId w:val="6"/>
  </w:num>
  <w:num w:numId="8">
    <w:abstractNumId w:val="9"/>
  </w:num>
  <w:num w:numId="9">
    <w:abstractNumId w:val="7"/>
  </w:num>
  <w:num w:numId="10">
    <w:abstractNumId w:val="2"/>
  </w:num>
  <w:num w:numId="11">
    <w:abstractNumId w:val="5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4948"/>
    <w:rsid w:val="000210C2"/>
    <w:rsid w:val="00026F52"/>
    <w:rsid w:val="00032437"/>
    <w:rsid w:val="0003678A"/>
    <w:rsid w:val="00040183"/>
    <w:rsid w:val="000405A9"/>
    <w:rsid w:val="00046770"/>
    <w:rsid w:val="000509BD"/>
    <w:rsid w:val="00062F4E"/>
    <w:rsid w:val="00070801"/>
    <w:rsid w:val="0007096F"/>
    <w:rsid w:val="00077216"/>
    <w:rsid w:val="00083758"/>
    <w:rsid w:val="00092167"/>
    <w:rsid w:val="000A6245"/>
    <w:rsid w:val="000B00A9"/>
    <w:rsid w:val="000B16B7"/>
    <w:rsid w:val="000B5665"/>
    <w:rsid w:val="000C1085"/>
    <w:rsid w:val="000C470F"/>
    <w:rsid w:val="000C5D0F"/>
    <w:rsid w:val="000C7753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23539"/>
    <w:rsid w:val="001278E5"/>
    <w:rsid w:val="001352C4"/>
    <w:rsid w:val="0013609F"/>
    <w:rsid w:val="00137FEC"/>
    <w:rsid w:val="00141D13"/>
    <w:rsid w:val="001501ED"/>
    <w:rsid w:val="0016455A"/>
    <w:rsid w:val="00164E81"/>
    <w:rsid w:val="00175D73"/>
    <w:rsid w:val="00185190"/>
    <w:rsid w:val="001970C4"/>
    <w:rsid w:val="001A7380"/>
    <w:rsid w:val="001C4463"/>
    <w:rsid w:val="001C5240"/>
    <w:rsid w:val="001C5403"/>
    <w:rsid w:val="001D1F26"/>
    <w:rsid w:val="001D4A27"/>
    <w:rsid w:val="001E070C"/>
    <w:rsid w:val="002004F4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4541B"/>
    <w:rsid w:val="00251A5F"/>
    <w:rsid w:val="00271F5C"/>
    <w:rsid w:val="0027429D"/>
    <w:rsid w:val="00277BC2"/>
    <w:rsid w:val="00284C02"/>
    <w:rsid w:val="002855DF"/>
    <w:rsid w:val="002909B1"/>
    <w:rsid w:val="0029193F"/>
    <w:rsid w:val="00295A06"/>
    <w:rsid w:val="002A7876"/>
    <w:rsid w:val="002B3F83"/>
    <w:rsid w:val="002B5B8D"/>
    <w:rsid w:val="002C68A0"/>
    <w:rsid w:val="002C729F"/>
    <w:rsid w:val="002D3C47"/>
    <w:rsid w:val="002E1CDF"/>
    <w:rsid w:val="002E2030"/>
    <w:rsid w:val="0030132F"/>
    <w:rsid w:val="00304E01"/>
    <w:rsid w:val="00305B2D"/>
    <w:rsid w:val="00312B06"/>
    <w:rsid w:val="00316563"/>
    <w:rsid w:val="00321082"/>
    <w:rsid w:val="0033212F"/>
    <w:rsid w:val="0033605E"/>
    <w:rsid w:val="003378AE"/>
    <w:rsid w:val="003526E8"/>
    <w:rsid w:val="003533D9"/>
    <w:rsid w:val="003542E2"/>
    <w:rsid w:val="00363DFE"/>
    <w:rsid w:val="00376C0F"/>
    <w:rsid w:val="003815A4"/>
    <w:rsid w:val="003949E8"/>
    <w:rsid w:val="00395B0D"/>
    <w:rsid w:val="00397256"/>
    <w:rsid w:val="003A159D"/>
    <w:rsid w:val="003B42C4"/>
    <w:rsid w:val="003B46B3"/>
    <w:rsid w:val="003B78D5"/>
    <w:rsid w:val="003C2E38"/>
    <w:rsid w:val="003E1C4F"/>
    <w:rsid w:val="003E64AC"/>
    <w:rsid w:val="003F1E06"/>
    <w:rsid w:val="003F5719"/>
    <w:rsid w:val="003F65A2"/>
    <w:rsid w:val="004001E8"/>
    <w:rsid w:val="0041212A"/>
    <w:rsid w:val="00413FE0"/>
    <w:rsid w:val="004224BE"/>
    <w:rsid w:val="00422F46"/>
    <w:rsid w:val="004261E1"/>
    <w:rsid w:val="0043177D"/>
    <w:rsid w:val="004332A9"/>
    <w:rsid w:val="00451863"/>
    <w:rsid w:val="004527A2"/>
    <w:rsid w:val="004530AE"/>
    <w:rsid w:val="0046300E"/>
    <w:rsid w:val="00473D9C"/>
    <w:rsid w:val="00474116"/>
    <w:rsid w:val="004828E0"/>
    <w:rsid w:val="004829AD"/>
    <w:rsid w:val="00482EE8"/>
    <w:rsid w:val="00490E86"/>
    <w:rsid w:val="004931A0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07EED"/>
    <w:rsid w:val="005117BA"/>
    <w:rsid w:val="0051529F"/>
    <w:rsid w:val="005255EB"/>
    <w:rsid w:val="00533B73"/>
    <w:rsid w:val="00535910"/>
    <w:rsid w:val="00540D2E"/>
    <w:rsid w:val="0055038B"/>
    <w:rsid w:val="005557A1"/>
    <w:rsid w:val="005600D8"/>
    <w:rsid w:val="00564586"/>
    <w:rsid w:val="005721BA"/>
    <w:rsid w:val="005762A9"/>
    <w:rsid w:val="00581E05"/>
    <w:rsid w:val="00584694"/>
    <w:rsid w:val="00594C3C"/>
    <w:rsid w:val="00594F96"/>
    <w:rsid w:val="005952F8"/>
    <w:rsid w:val="005B54DB"/>
    <w:rsid w:val="005B670D"/>
    <w:rsid w:val="005C0E8F"/>
    <w:rsid w:val="005C1A60"/>
    <w:rsid w:val="005C336E"/>
    <w:rsid w:val="005D107E"/>
    <w:rsid w:val="005D128E"/>
    <w:rsid w:val="005D2121"/>
    <w:rsid w:val="005E27BD"/>
    <w:rsid w:val="005F752C"/>
    <w:rsid w:val="005F77D7"/>
    <w:rsid w:val="00605C4D"/>
    <w:rsid w:val="006129A6"/>
    <w:rsid w:val="00644768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A430A"/>
    <w:rsid w:val="006B31CB"/>
    <w:rsid w:val="006C02CE"/>
    <w:rsid w:val="006D1732"/>
    <w:rsid w:val="006E14E0"/>
    <w:rsid w:val="006F6925"/>
    <w:rsid w:val="0070187F"/>
    <w:rsid w:val="007130F5"/>
    <w:rsid w:val="00714D00"/>
    <w:rsid w:val="00724576"/>
    <w:rsid w:val="007309EF"/>
    <w:rsid w:val="00742BA9"/>
    <w:rsid w:val="00743A8C"/>
    <w:rsid w:val="00750D08"/>
    <w:rsid w:val="00753490"/>
    <w:rsid w:val="007641DA"/>
    <w:rsid w:val="0076594D"/>
    <w:rsid w:val="007710CB"/>
    <w:rsid w:val="00777933"/>
    <w:rsid w:val="007828B4"/>
    <w:rsid w:val="007851EE"/>
    <w:rsid w:val="007901DA"/>
    <w:rsid w:val="0079760E"/>
    <w:rsid w:val="007B468F"/>
    <w:rsid w:val="007B6AF9"/>
    <w:rsid w:val="007C0DEC"/>
    <w:rsid w:val="007D1D8D"/>
    <w:rsid w:val="007E2E7C"/>
    <w:rsid w:val="007F1321"/>
    <w:rsid w:val="007F4323"/>
    <w:rsid w:val="007F44C0"/>
    <w:rsid w:val="007F7D85"/>
    <w:rsid w:val="00802A36"/>
    <w:rsid w:val="00815B8C"/>
    <w:rsid w:val="008175B0"/>
    <w:rsid w:val="00822382"/>
    <w:rsid w:val="00823402"/>
    <w:rsid w:val="00823D66"/>
    <w:rsid w:val="00824192"/>
    <w:rsid w:val="008351DF"/>
    <w:rsid w:val="00842B0C"/>
    <w:rsid w:val="00845AB9"/>
    <w:rsid w:val="00851128"/>
    <w:rsid w:val="0085163F"/>
    <w:rsid w:val="008538D2"/>
    <w:rsid w:val="00853FA1"/>
    <w:rsid w:val="0085534E"/>
    <w:rsid w:val="00860D5E"/>
    <w:rsid w:val="008630CB"/>
    <w:rsid w:val="00865239"/>
    <w:rsid w:val="00867E8D"/>
    <w:rsid w:val="008717B0"/>
    <w:rsid w:val="0087417A"/>
    <w:rsid w:val="00874F32"/>
    <w:rsid w:val="00876F55"/>
    <w:rsid w:val="00885507"/>
    <w:rsid w:val="008A083A"/>
    <w:rsid w:val="008A48A6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50DD5"/>
    <w:rsid w:val="009557A4"/>
    <w:rsid w:val="00956236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A6E72"/>
    <w:rsid w:val="009C4931"/>
    <w:rsid w:val="009C73A0"/>
    <w:rsid w:val="009E0301"/>
    <w:rsid w:val="009E0C89"/>
    <w:rsid w:val="009F293B"/>
    <w:rsid w:val="00A00C8F"/>
    <w:rsid w:val="00A02749"/>
    <w:rsid w:val="00A060B1"/>
    <w:rsid w:val="00A0729B"/>
    <w:rsid w:val="00A07558"/>
    <w:rsid w:val="00A12A1D"/>
    <w:rsid w:val="00A22ECC"/>
    <w:rsid w:val="00A25FB9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5D01"/>
    <w:rsid w:val="00AC74D6"/>
    <w:rsid w:val="00AD07F6"/>
    <w:rsid w:val="00AD360C"/>
    <w:rsid w:val="00AD6CD9"/>
    <w:rsid w:val="00AE2546"/>
    <w:rsid w:val="00AE2937"/>
    <w:rsid w:val="00AF1E88"/>
    <w:rsid w:val="00B0370E"/>
    <w:rsid w:val="00B05E3C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77F87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F6492"/>
    <w:rsid w:val="00C06057"/>
    <w:rsid w:val="00C17FCA"/>
    <w:rsid w:val="00C209C9"/>
    <w:rsid w:val="00C261DA"/>
    <w:rsid w:val="00C3620A"/>
    <w:rsid w:val="00C406FD"/>
    <w:rsid w:val="00C519DA"/>
    <w:rsid w:val="00C57BC6"/>
    <w:rsid w:val="00C72D20"/>
    <w:rsid w:val="00C8611F"/>
    <w:rsid w:val="00C92BDF"/>
    <w:rsid w:val="00C94771"/>
    <w:rsid w:val="00C95940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103D"/>
    <w:rsid w:val="00D1667C"/>
    <w:rsid w:val="00D2464F"/>
    <w:rsid w:val="00D3522C"/>
    <w:rsid w:val="00D436BA"/>
    <w:rsid w:val="00D55797"/>
    <w:rsid w:val="00D567D7"/>
    <w:rsid w:val="00D76139"/>
    <w:rsid w:val="00D76D27"/>
    <w:rsid w:val="00D80E0C"/>
    <w:rsid w:val="00D82570"/>
    <w:rsid w:val="00D83C87"/>
    <w:rsid w:val="00D91599"/>
    <w:rsid w:val="00DA01C5"/>
    <w:rsid w:val="00DA18DA"/>
    <w:rsid w:val="00DA6140"/>
    <w:rsid w:val="00DA708F"/>
    <w:rsid w:val="00DB034B"/>
    <w:rsid w:val="00DC2239"/>
    <w:rsid w:val="00DD69BF"/>
    <w:rsid w:val="00DE028E"/>
    <w:rsid w:val="00DE3E45"/>
    <w:rsid w:val="00DE41B7"/>
    <w:rsid w:val="00DE7B6B"/>
    <w:rsid w:val="00DF1430"/>
    <w:rsid w:val="00DF4028"/>
    <w:rsid w:val="00DF6ED9"/>
    <w:rsid w:val="00E1012D"/>
    <w:rsid w:val="00E23B94"/>
    <w:rsid w:val="00E250BD"/>
    <w:rsid w:val="00E41C7A"/>
    <w:rsid w:val="00E47FFB"/>
    <w:rsid w:val="00E54125"/>
    <w:rsid w:val="00E5701B"/>
    <w:rsid w:val="00E57FC2"/>
    <w:rsid w:val="00E65985"/>
    <w:rsid w:val="00E65E20"/>
    <w:rsid w:val="00E71CAF"/>
    <w:rsid w:val="00E76B4C"/>
    <w:rsid w:val="00E80528"/>
    <w:rsid w:val="00E845F5"/>
    <w:rsid w:val="00E85950"/>
    <w:rsid w:val="00E95C88"/>
    <w:rsid w:val="00EA1C72"/>
    <w:rsid w:val="00EA5942"/>
    <w:rsid w:val="00EB41BD"/>
    <w:rsid w:val="00EC0F15"/>
    <w:rsid w:val="00EC7FF2"/>
    <w:rsid w:val="00ED1F11"/>
    <w:rsid w:val="00ED245F"/>
    <w:rsid w:val="00ED2CB9"/>
    <w:rsid w:val="00ED351C"/>
    <w:rsid w:val="00EF0ED1"/>
    <w:rsid w:val="00EF2B89"/>
    <w:rsid w:val="00EF574E"/>
    <w:rsid w:val="00EF70EF"/>
    <w:rsid w:val="00F20F39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0F91"/>
    <w:rsid w:val="00F71CA9"/>
    <w:rsid w:val="00F77E64"/>
    <w:rsid w:val="00F811CF"/>
    <w:rsid w:val="00F843FC"/>
    <w:rsid w:val="00F84E72"/>
    <w:rsid w:val="00F87928"/>
    <w:rsid w:val="00F949A3"/>
    <w:rsid w:val="00FB0272"/>
    <w:rsid w:val="00FB7DDB"/>
    <w:rsid w:val="00FC14A6"/>
    <w:rsid w:val="00FC5D83"/>
    <w:rsid w:val="00FD446D"/>
    <w:rsid w:val="00FE0C0C"/>
    <w:rsid w:val="01287861"/>
    <w:rsid w:val="022072D2"/>
    <w:rsid w:val="02442CC4"/>
    <w:rsid w:val="025C74F9"/>
    <w:rsid w:val="04512CD4"/>
    <w:rsid w:val="077B6D57"/>
    <w:rsid w:val="0A802A41"/>
    <w:rsid w:val="0B6A2A5A"/>
    <w:rsid w:val="0BA8401F"/>
    <w:rsid w:val="0CFC7BCC"/>
    <w:rsid w:val="0E7E615A"/>
    <w:rsid w:val="10DD1BAE"/>
    <w:rsid w:val="1161772C"/>
    <w:rsid w:val="11BA7B4C"/>
    <w:rsid w:val="11D13845"/>
    <w:rsid w:val="12627277"/>
    <w:rsid w:val="12BA398A"/>
    <w:rsid w:val="14574FB3"/>
    <w:rsid w:val="147F33F5"/>
    <w:rsid w:val="180C7EAD"/>
    <w:rsid w:val="1C7F652D"/>
    <w:rsid w:val="1D0631AB"/>
    <w:rsid w:val="1D4421B2"/>
    <w:rsid w:val="1E5E5E27"/>
    <w:rsid w:val="1E8D11EB"/>
    <w:rsid w:val="1FE648B0"/>
    <w:rsid w:val="21127E62"/>
    <w:rsid w:val="21A43458"/>
    <w:rsid w:val="2236384B"/>
    <w:rsid w:val="224A35D3"/>
    <w:rsid w:val="240A47B8"/>
    <w:rsid w:val="24E90C9D"/>
    <w:rsid w:val="288955B7"/>
    <w:rsid w:val="296A3ED6"/>
    <w:rsid w:val="299F6C9C"/>
    <w:rsid w:val="2A230B58"/>
    <w:rsid w:val="2AB9081B"/>
    <w:rsid w:val="2B44755A"/>
    <w:rsid w:val="2C064CEC"/>
    <w:rsid w:val="2CEC7B03"/>
    <w:rsid w:val="2E9A3C2B"/>
    <w:rsid w:val="31D36001"/>
    <w:rsid w:val="33B50FAC"/>
    <w:rsid w:val="340E3BAD"/>
    <w:rsid w:val="348D4A16"/>
    <w:rsid w:val="35A24583"/>
    <w:rsid w:val="36A90548"/>
    <w:rsid w:val="36B35AE9"/>
    <w:rsid w:val="37074CE5"/>
    <w:rsid w:val="3714462F"/>
    <w:rsid w:val="37870C2A"/>
    <w:rsid w:val="380D593C"/>
    <w:rsid w:val="3814414B"/>
    <w:rsid w:val="38577C21"/>
    <w:rsid w:val="38D96057"/>
    <w:rsid w:val="391620A3"/>
    <w:rsid w:val="3AA17591"/>
    <w:rsid w:val="3B7726AA"/>
    <w:rsid w:val="3D4B6119"/>
    <w:rsid w:val="3DC57D96"/>
    <w:rsid w:val="3E784359"/>
    <w:rsid w:val="41747AA6"/>
    <w:rsid w:val="42301B9E"/>
    <w:rsid w:val="442C2F3C"/>
    <w:rsid w:val="443302DE"/>
    <w:rsid w:val="447E791D"/>
    <w:rsid w:val="44BD0EA5"/>
    <w:rsid w:val="4575205D"/>
    <w:rsid w:val="471A3ADA"/>
    <w:rsid w:val="479078A2"/>
    <w:rsid w:val="484E0CCA"/>
    <w:rsid w:val="49F23339"/>
    <w:rsid w:val="4B732116"/>
    <w:rsid w:val="4B9B7866"/>
    <w:rsid w:val="4EC7484F"/>
    <w:rsid w:val="4ED51802"/>
    <w:rsid w:val="4EF62825"/>
    <w:rsid w:val="51464CCF"/>
    <w:rsid w:val="51D96974"/>
    <w:rsid w:val="5694614E"/>
    <w:rsid w:val="56A95F1C"/>
    <w:rsid w:val="56E55DE4"/>
    <w:rsid w:val="57386B82"/>
    <w:rsid w:val="574C3432"/>
    <w:rsid w:val="58313A22"/>
    <w:rsid w:val="58C76B09"/>
    <w:rsid w:val="59F42A29"/>
    <w:rsid w:val="5A255714"/>
    <w:rsid w:val="5A3B5379"/>
    <w:rsid w:val="5D646A2B"/>
    <w:rsid w:val="5E7A39CA"/>
    <w:rsid w:val="5F7F1D9B"/>
    <w:rsid w:val="602A7DAD"/>
    <w:rsid w:val="60E26390"/>
    <w:rsid w:val="62D8173E"/>
    <w:rsid w:val="6424249D"/>
    <w:rsid w:val="65382A91"/>
    <w:rsid w:val="66D76308"/>
    <w:rsid w:val="6734698D"/>
    <w:rsid w:val="686A6055"/>
    <w:rsid w:val="69163B99"/>
    <w:rsid w:val="6ACD0868"/>
    <w:rsid w:val="6B9D2246"/>
    <w:rsid w:val="6CB3496E"/>
    <w:rsid w:val="6D266C02"/>
    <w:rsid w:val="6D41537B"/>
    <w:rsid w:val="6EE268ED"/>
    <w:rsid w:val="716B25F9"/>
    <w:rsid w:val="7495154E"/>
    <w:rsid w:val="751B37B9"/>
    <w:rsid w:val="76B854C4"/>
    <w:rsid w:val="77D207BF"/>
    <w:rsid w:val="78DB1FE8"/>
    <w:rsid w:val="7A084D69"/>
    <w:rsid w:val="7A217BDB"/>
    <w:rsid w:val="7A87313C"/>
    <w:rsid w:val="7B4E48ED"/>
    <w:rsid w:val="7C50646B"/>
    <w:rsid w:val="7CB74E0C"/>
    <w:rsid w:val="7E056D0C"/>
    <w:rsid w:val="7FA13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tLeas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qFormat/>
    <w:rPr>
      <w:rFonts w:eastAsia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uiPriority w:val="22"/>
    <w:qFormat/>
    <w:rPr>
      <w:b/>
    </w:r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pPr>
      <w:ind w:firstLineChars="200" w:firstLine="420"/>
    </w:pPr>
  </w:style>
  <w:style w:type="paragraph" w:styleId="ac">
    <w:name w:val="List Paragraph"/>
    <w:basedOn w:val="a"/>
    <w:uiPriority w:val="34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character" w:customStyle="1" w:styleId="ad">
    <w:name w:val="无"/>
    <w:qFormat/>
  </w:style>
  <w:style w:type="paragraph" w:customStyle="1" w:styleId="11212">
    <w:name w:val="样式 标题 1 + 四号 居中 段前: 12 磅 段后: 12 磅 行距: 单倍行距"/>
    <w:basedOn w:val="1"/>
    <w:qFormat/>
    <w:pPr>
      <w:spacing w:before="240" w:after="240" w:line="240" w:lineRule="auto"/>
      <w:jc w:val="center"/>
    </w:pPr>
    <w:rPr>
      <w:rFonts w:cs="宋体"/>
      <w:sz w:val="28"/>
      <w:szCs w:val="20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FA6F86-46C9-493F-8D9F-11111F45C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41</TotalTime>
  <Pages>15</Pages>
  <Words>393</Words>
  <Characters>2243</Characters>
  <Application>Microsoft Office Word</Application>
  <DocSecurity>0</DocSecurity>
  <Lines>18</Lines>
  <Paragraphs>5</Paragraphs>
  <ScaleCrop>false</ScaleCrop>
  <Company>Dell Computer</Company>
  <LinksUpToDate>false</LinksUpToDate>
  <CharactersWithSpaces>2631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205</cp:revision>
  <dcterms:created xsi:type="dcterms:W3CDTF">2017-08-23T03:19:00Z</dcterms:created>
  <dcterms:modified xsi:type="dcterms:W3CDTF">2021-01-21T01:40:00Z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