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53760" w14:textId="77777777" w:rsidR="00633D5F" w:rsidRDefault="00E4537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14:paraId="7C2A4233" w14:textId="77777777" w:rsidR="00633D5F" w:rsidRDefault="00633D5F">
      <w:pPr>
        <w:rPr>
          <w:rFonts w:ascii="微软雅黑" w:eastAsia="微软雅黑" w:hAnsi="微软雅黑"/>
          <w:b/>
          <w:sz w:val="24"/>
          <w:szCs w:val="24"/>
        </w:rPr>
      </w:pPr>
    </w:p>
    <w:p w14:paraId="7C3AA71E" w14:textId="77777777" w:rsidR="00633D5F" w:rsidRDefault="00E4537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北京红星股份有限公司第一分公司办公用品采购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采购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成本，根据公司《招标及比价管理制度和程序》文件规定和“公开、公平、公正”的原则，我公司拟对北京红星股份有限公司第一分公司采购办公用品项目，诚邀供应商参加。</w:t>
      </w:r>
    </w:p>
    <w:p w14:paraId="712A2F31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7A617065" w14:textId="3664B9C4" w:rsidR="00633D5F" w:rsidRDefault="00E4537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办公用品</w:t>
      </w:r>
      <w:r w:rsidR="008A7609">
        <w:rPr>
          <w:rFonts w:asciiTheme="minorEastAsia" w:eastAsiaTheme="minorEastAsia" w:hAnsiTheme="minorEastAsia" w:hint="eastAsia"/>
          <w:sz w:val="28"/>
          <w:szCs w:val="24"/>
        </w:rPr>
        <w:t>采购</w:t>
      </w:r>
    </w:p>
    <w:p w14:paraId="0721CDCD" w14:textId="77777777" w:rsidR="00633D5F" w:rsidRDefault="00633D5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36E0F5BC" w14:textId="77777777" w:rsidR="00633D5F" w:rsidRDefault="00E4537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一分公司</w:t>
      </w:r>
    </w:p>
    <w:p w14:paraId="6F3FF2FA" w14:textId="77777777" w:rsidR="00633D5F" w:rsidRDefault="00633D5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3595E2E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2021年4月23日至2022年4月22日</w:t>
      </w:r>
    </w:p>
    <w:p w14:paraId="167EB9D8" w14:textId="77777777" w:rsidR="00633D5F" w:rsidRDefault="00E4537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16AC509D" w14:textId="77777777" w:rsidR="00633D5F" w:rsidRDefault="00633D5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B9D52E7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根据2020年一分公司办公用品实际采购量，满足北京红星股份有限公司第一分公司比价要求。此次比价依据使用部门需求及2020年至今期间实际发生采购项目中选取97项作为报价项目。具体见附件报价单。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D8246C8" w14:textId="77777777" w:rsidR="00633D5F" w:rsidRDefault="00633D5F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51D7DE9C" w14:textId="77777777" w:rsidR="00633D5F" w:rsidRDefault="00E4537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6183E5C1" w14:textId="77777777" w:rsidR="00633D5F" w:rsidRDefault="00E45371">
      <w:pPr>
        <w:pStyle w:val="af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10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1C120A36" w14:textId="77777777" w:rsidR="00633D5F" w:rsidRDefault="00E45371">
      <w:pPr>
        <w:pStyle w:val="af0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14:paraId="7B1E7F13" w14:textId="77777777" w:rsidR="00633D5F" w:rsidRDefault="00E45371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5BFDE45A" w14:textId="77777777" w:rsidR="00633D5F" w:rsidRDefault="00E45371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14:paraId="362E32A1" w14:textId="77777777" w:rsidR="00633D5F" w:rsidRDefault="00E45371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╱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╱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25590D7A" w14:textId="77777777" w:rsidR="00633D5F" w:rsidRDefault="00E45371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无                                    </w:t>
      </w:r>
    </w:p>
    <w:p w14:paraId="6466C3A1" w14:textId="77777777" w:rsidR="00633D5F" w:rsidRDefault="00633D5F">
      <w:pPr>
        <w:rPr>
          <w:rFonts w:asciiTheme="minorEastAsia" w:eastAsiaTheme="minorEastAsia" w:hAnsiTheme="minorEastAsia"/>
          <w:sz w:val="28"/>
          <w:szCs w:val="24"/>
        </w:rPr>
      </w:pPr>
    </w:p>
    <w:p w14:paraId="556BEE2C" w14:textId="77777777" w:rsidR="00633D5F" w:rsidRDefault="00E45371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14:paraId="289D0366" w14:textId="77777777" w:rsidR="00633D5F" w:rsidRDefault="00E45371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14:paraId="2A982BBC" w14:textId="77777777" w:rsidR="00633D5F" w:rsidRDefault="00E4537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14:paraId="2AD2904F" w14:textId="77777777" w:rsidR="00633D5F" w:rsidRDefault="00E4537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14:paraId="6AF6E556" w14:textId="77777777" w:rsidR="00633D5F" w:rsidRDefault="00E4537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14:paraId="1CC90EC1" w14:textId="77777777" w:rsidR="00633D5F" w:rsidRDefault="00E45371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14:paraId="6847B4FD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21F73490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14:paraId="23A84C4F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A843DEE" w14:textId="77777777" w:rsidR="00633D5F" w:rsidRDefault="00E45371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无                        </w:t>
      </w:r>
    </w:p>
    <w:p w14:paraId="0E489507" w14:textId="77777777" w:rsidR="00633D5F" w:rsidRDefault="00E4537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1189DE8D" w14:textId="77777777" w:rsidR="00633D5F" w:rsidRDefault="00E45371">
      <w:pPr>
        <w:pStyle w:val="af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712B72C1" w14:textId="77777777" w:rsidR="00633D5F" w:rsidRDefault="00E45371">
      <w:pPr>
        <w:pStyle w:val="af0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14:paraId="2ADE4469" w14:textId="77777777" w:rsidR="00633D5F" w:rsidRDefault="00E45371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2BF33202" w14:textId="77777777" w:rsidR="00633D5F" w:rsidRDefault="00E45371">
      <w:pPr>
        <w:pStyle w:val="af0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“报价含税单价、报价人、报价日期、联系电话等项目”填写齐全，并加盖公章（红章）。</w:t>
      </w:r>
    </w:p>
    <w:p w14:paraId="2BD2439B" w14:textId="77777777" w:rsidR="00633D5F" w:rsidRDefault="00E45371">
      <w:pPr>
        <w:pStyle w:val="af0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3C7852B9" w14:textId="77777777" w:rsidR="00633D5F" w:rsidRDefault="00E45371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6F0A4CA2" w14:textId="77777777" w:rsidR="00633D5F" w:rsidRDefault="00E45371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14:paraId="792AE35A" w14:textId="77777777" w:rsidR="00633D5F" w:rsidRDefault="00E45371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比价文件全部装订整齐，并用档案袋密封，于3月</w:t>
      </w:r>
    </w:p>
    <w:p w14:paraId="7D60E150" w14:textId="77777777" w:rsidR="00633D5F" w:rsidRDefault="00E45371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11日前寄至我公司指定地址；</w:t>
      </w:r>
    </w:p>
    <w:p w14:paraId="08B0B061" w14:textId="76EB0211" w:rsidR="00633D5F" w:rsidRDefault="00E45371">
      <w:pPr>
        <w:pStyle w:val="af0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将比价文件组成里附件（1）～（6）项所列资质文件电子版于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</w:t>
      </w:r>
      <w:r w:rsidR="00717E8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14:paraId="7D6B2584" w14:textId="77777777" w:rsidR="00633D5F" w:rsidRPr="00802AC0" w:rsidRDefault="00633D5F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128B4692" w14:textId="77777777" w:rsidR="00633D5F" w:rsidRDefault="00E45371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041F0E35" w14:textId="77777777" w:rsidR="00633D5F" w:rsidRDefault="00633D5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670BF73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八、其他</w:t>
      </w:r>
      <w:r>
        <w:rPr>
          <w:rFonts w:asciiTheme="minorEastAsia" w:eastAsiaTheme="minorEastAsia" w:hAnsiTheme="minorEastAsia"/>
          <w:b/>
          <w:sz w:val="28"/>
          <w:szCs w:val="24"/>
        </w:rPr>
        <w:t>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1E6D8176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6A0C47CF" w14:textId="77777777" w:rsidR="00633D5F" w:rsidRDefault="00E4537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九、公告期：</w:t>
      </w:r>
    </w:p>
    <w:p w14:paraId="742BB606" w14:textId="77777777" w:rsidR="00633D5F" w:rsidRDefault="00E4537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  2021     年  3  月   10日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14:paraId="4BF2FE9D" w14:textId="77777777" w:rsidR="00633D5F" w:rsidRDefault="00E4537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14:paraId="441E9F62" w14:textId="77777777" w:rsidR="00633D5F" w:rsidRDefault="00E4537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     2021年    3月   11 日-  2021  年 3  月 12 日</w:t>
      </w:r>
    </w:p>
    <w:p w14:paraId="65D53DFA" w14:textId="77777777" w:rsidR="00633D5F" w:rsidRDefault="00E45371">
      <w:pPr>
        <w:pStyle w:val="af0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14:paraId="40B795AF" w14:textId="77777777" w:rsidR="00633D5F" w:rsidRDefault="00E45371">
      <w:pPr>
        <w:pStyle w:val="af0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②实地或电话考察；</w:t>
      </w:r>
    </w:p>
    <w:p w14:paraId="5DF629B2" w14:textId="77777777" w:rsidR="00633D5F" w:rsidRDefault="00E45371">
      <w:pPr>
        <w:ind w:firstLineChars="500" w:firstLine="140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14:paraId="47AA8AAC" w14:textId="77777777" w:rsidR="00633D5F" w:rsidRDefault="00633D5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7496CFBC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14:paraId="58AC44AC" w14:textId="77777777" w:rsidR="00633D5F" w:rsidRDefault="00E4537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比价方另行确定，是否需要投标单位参加开标。</w:t>
      </w:r>
    </w:p>
    <w:p w14:paraId="63D3718B" w14:textId="77777777" w:rsidR="00633D5F" w:rsidRDefault="00633D5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41B7D363" w14:textId="77777777" w:rsidR="00633D5F" w:rsidRDefault="00E4537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14:paraId="44355A67" w14:textId="77777777" w:rsidR="00633D5F" w:rsidRDefault="00E45371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14:paraId="4DD9E84D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人：张学梅</w:t>
      </w:r>
    </w:p>
    <w:p w14:paraId="3BB1A55E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联系电话：022-69565471</w:t>
      </w:r>
    </w:p>
    <w:p w14:paraId="2921E75C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zxm@redstarwine.com   </w:t>
      </w:r>
    </w:p>
    <w:p w14:paraId="14B57098" w14:textId="77777777" w:rsidR="00633D5F" w:rsidRDefault="00E45371">
      <w:pPr>
        <w:pStyle w:val="af0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天津市宁河区芦台镇芦汉路40号红星酒厂院内（北京红星股份有限公司第一分公司）</w:t>
      </w:r>
    </w:p>
    <w:p w14:paraId="0FAD253A" w14:textId="77777777" w:rsidR="00633D5F" w:rsidRDefault="00E45371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0079E9C8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单超         </w:t>
      </w:r>
    </w:p>
    <w:p w14:paraId="600A4A9D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13752034694              </w:t>
      </w:r>
    </w:p>
    <w:p w14:paraId="05DD4248" w14:textId="77777777" w:rsidR="00633D5F" w:rsidRDefault="00E45371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1444698C" w14:textId="77777777" w:rsidR="00633D5F" w:rsidRDefault="00633D5F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1F91EBD7" w14:textId="77777777" w:rsidR="00633D5F" w:rsidRDefault="00633D5F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C1151A0" w14:textId="77777777" w:rsidR="00633D5F" w:rsidRDefault="00E4537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北京红星股份有限公司第一分公司         </w:t>
      </w:r>
    </w:p>
    <w:p w14:paraId="4F7DFE95" w14:textId="01569DB2" w:rsidR="00633D5F" w:rsidRDefault="00E45371" w:rsidP="00E45371">
      <w:pPr>
        <w:wordWrap w:val="0"/>
        <w:ind w:right="112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2021.2.2</w:t>
      </w:r>
      <w:r w:rsidR="00717E8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</w:t>
      </w:r>
    </w:p>
    <w:p w14:paraId="54B399F8" w14:textId="77777777" w:rsidR="00E45371" w:rsidRDefault="00E45371" w:rsidP="00E45371">
      <w:pPr>
        <w:wordWrap w:val="0"/>
        <w:ind w:right="112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985AD55" w14:textId="75C3BC45" w:rsidR="00450721" w:rsidRDefault="00450721" w:rsidP="00450721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11A94CE" w14:textId="77777777" w:rsidR="00E45371" w:rsidRDefault="00E45371" w:rsidP="00450721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F9C8BA6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14:paraId="23A619E7" w14:textId="77777777" w:rsidR="00633D5F" w:rsidRDefault="00E4537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363C680B" w14:textId="77777777" w:rsidR="00633D5F" w:rsidRDefault="00E4537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46703F85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5B419CC5" w14:textId="77777777" w:rsidR="00633D5F" w:rsidRDefault="00E4537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7F280808" w14:textId="77777777" w:rsidR="00633D5F" w:rsidRDefault="00E4537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3DC90C46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64E8AC86" w14:textId="77777777" w:rsidR="00633D5F" w:rsidRDefault="00E4537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4D2F7B61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319D04E4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14:paraId="6FD171B2" w14:textId="77777777" w:rsidR="00633D5F" w:rsidRDefault="00E4537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5103B5D2" w14:textId="77777777" w:rsidR="00633D5F" w:rsidRDefault="00633D5F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16631262" w14:textId="77777777" w:rsidR="00633D5F" w:rsidRDefault="00E4537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71C4EBF3" w14:textId="77777777" w:rsidR="00633D5F" w:rsidRDefault="00633D5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2A9CCBE1" w14:textId="77777777" w:rsidR="00633D5F" w:rsidRDefault="00E4537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5C46414A" w14:textId="77777777" w:rsidR="00633D5F" w:rsidRDefault="00633D5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0E43A9D3" w14:textId="77777777" w:rsidR="00633D5F" w:rsidRDefault="00E4537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4D6B361" w14:textId="77777777" w:rsidR="00633D5F" w:rsidRDefault="00E4537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BAC8520" w14:textId="77777777" w:rsidR="00633D5F" w:rsidRDefault="00E4537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47C0440" w14:textId="77777777" w:rsidR="00633D5F" w:rsidRDefault="00E4537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4BBED1C" w14:textId="77777777" w:rsidR="00633D5F" w:rsidRDefault="00E4537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8840731" w14:textId="77777777" w:rsidR="00633D5F" w:rsidRDefault="00E4537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C14A93C" w14:textId="77777777" w:rsidR="00633D5F" w:rsidRDefault="00633D5F">
      <w:pPr>
        <w:rPr>
          <w:rFonts w:asciiTheme="minorEastAsia" w:eastAsiaTheme="minorEastAsia" w:hAnsiTheme="minorEastAsia"/>
          <w:sz w:val="32"/>
        </w:rPr>
      </w:pPr>
    </w:p>
    <w:p w14:paraId="4FAD32BF" w14:textId="77777777" w:rsidR="00633D5F" w:rsidRDefault="00633D5F">
      <w:pPr>
        <w:rPr>
          <w:rFonts w:asciiTheme="minorEastAsia" w:eastAsiaTheme="minorEastAsia" w:hAnsiTheme="minorEastAsia"/>
          <w:sz w:val="32"/>
        </w:rPr>
      </w:pPr>
    </w:p>
    <w:p w14:paraId="42809BF5" w14:textId="77777777" w:rsidR="00633D5F" w:rsidRDefault="00633D5F">
      <w:pPr>
        <w:rPr>
          <w:rFonts w:asciiTheme="minorEastAsia" w:eastAsiaTheme="minorEastAsia" w:hAnsiTheme="minorEastAsia"/>
          <w:sz w:val="32"/>
        </w:rPr>
      </w:pPr>
    </w:p>
    <w:p w14:paraId="5AEBE649" w14:textId="77777777" w:rsidR="00633D5F" w:rsidRDefault="00633D5F">
      <w:pPr>
        <w:rPr>
          <w:rFonts w:asciiTheme="minorEastAsia" w:eastAsiaTheme="minorEastAsia" w:hAnsiTheme="minorEastAsia"/>
          <w:sz w:val="32"/>
        </w:rPr>
      </w:pPr>
    </w:p>
    <w:p w14:paraId="26EE6805" w14:textId="77777777" w:rsidR="00633D5F" w:rsidRDefault="00E4537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14:paraId="23195811" w14:textId="77777777" w:rsidR="00633D5F" w:rsidRDefault="00E4537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633D5F" w14:paraId="6113FEB1" w14:textId="77777777">
        <w:trPr>
          <w:trHeight w:val="5460"/>
        </w:trPr>
        <w:tc>
          <w:tcPr>
            <w:tcW w:w="9000" w:type="dxa"/>
          </w:tcPr>
          <w:p w14:paraId="1E544C42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2FE4FC7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14749EE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6EBF19F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4A14983" w14:textId="77777777" w:rsidR="00633D5F" w:rsidRDefault="00E4537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4A8DFE08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45751C5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4E8DCBD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4692742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633D5F" w14:paraId="6D789139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C5D5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986E0B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C28AE4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E572014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F764B2D" w14:textId="77777777" w:rsidR="00633D5F" w:rsidRDefault="00E4537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382EC1C2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4CC0318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19FA4D5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483559E" w14:textId="77777777" w:rsidR="00633D5F" w:rsidRDefault="00633D5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4568173E" w14:textId="77777777" w:rsidR="00633D5F" w:rsidRDefault="00633D5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45506FC7" w14:textId="77777777" w:rsidR="00633D5F" w:rsidRDefault="00633D5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39DCFF5C" w14:textId="77777777" w:rsidR="00633D5F" w:rsidRDefault="00E4537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14:paraId="6E3D2CA2" w14:textId="77777777" w:rsidR="00633D5F" w:rsidRDefault="00633D5F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3BE6363E" w14:textId="77777777" w:rsidR="00633D5F" w:rsidRDefault="00E4537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09BBB7E0" w14:textId="77777777" w:rsidR="00633D5F" w:rsidRDefault="00633D5F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0189CD91" w14:textId="77777777" w:rsidR="00633D5F" w:rsidRDefault="00E4537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1E9FE834" w14:textId="77777777" w:rsidR="00633D5F" w:rsidRDefault="00633D5F">
      <w:pPr>
        <w:ind w:firstLine="648"/>
        <w:rPr>
          <w:rFonts w:asciiTheme="minorEastAsia" w:eastAsiaTheme="minorEastAsia" w:hAnsiTheme="minorEastAsia"/>
          <w:sz w:val="28"/>
        </w:rPr>
      </w:pPr>
    </w:p>
    <w:p w14:paraId="779BD307" w14:textId="77777777" w:rsidR="00633D5F" w:rsidRDefault="00E4537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2FFBAB78" w14:textId="77777777" w:rsidR="00633D5F" w:rsidRDefault="00633D5F">
      <w:pPr>
        <w:ind w:firstLine="648"/>
        <w:rPr>
          <w:rFonts w:asciiTheme="minorEastAsia" w:eastAsiaTheme="minorEastAsia" w:hAnsiTheme="minorEastAsia"/>
          <w:sz w:val="28"/>
        </w:rPr>
      </w:pPr>
    </w:p>
    <w:p w14:paraId="64EDD676" w14:textId="77777777" w:rsidR="00633D5F" w:rsidRDefault="00E4537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633D5F" w14:paraId="3A0968AA" w14:textId="77777777">
        <w:trPr>
          <w:trHeight w:val="2262"/>
          <w:jc w:val="center"/>
        </w:trPr>
        <w:tc>
          <w:tcPr>
            <w:tcW w:w="5920" w:type="dxa"/>
          </w:tcPr>
          <w:p w14:paraId="13494BBB" w14:textId="77777777" w:rsidR="00633D5F" w:rsidRDefault="00633D5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7DEAF6C2" w14:textId="77777777" w:rsidR="00633D5F" w:rsidRDefault="00E4537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633D5F" w14:paraId="7EE8D94D" w14:textId="77777777">
        <w:trPr>
          <w:trHeight w:val="2251"/>
          <w:jc w:val="center"/>
        </w:trPr>
        <w:tc>
          <w:tcPr>
            <w:tcW w:w="5920" w:type="dxa"/>
          </w:tcPr>
          <w:p w14:paraId="160102B9" w14:textId="77777777" w:rsidR="00633D5F" w:rsidRDefault="00633D5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3FD23931" w14:textId="77777777" w:rsidR="00633D5F" w:rsidRDefault="00E4537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45E54A45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85F171B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30618B6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BEED6E8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4B7657C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3ABD32C5" w14:textId="77777777" w:rsidR="00633D5F" w:rsidRDefault="00E4537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14:paraId="075178A0" w14:textId="77777777" w:rsidR="00633D5F" w:rsidRDefault="00E4537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14:paraId="5B8D496C" w14:textId="77777777" w:rsidR="00633D5F" w:rsidRDefault="00E4537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56469005" w14:textId="77777777" w:rsidR="00633D5F" w:rsidRDefault="00E4537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14:paraId="6C0FFD36" w14:textId="77777777" w:rsidR="00633D5F" w:rsidRDefault="00E4537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3C71E1F3" w14:textId="77777777" w:rsidR="00633D5F" w:rsidRDefault="00633D5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77F5FF51" w14:textId="77777777" w:rsidR="00633D5F" w:rsidRDefault="00E4537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3350B0AD" w14:textId="77777777" w:rsidR="00633D5F" w:rsidRDefault="00633D5F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996A634" w14:textId="77777777" w:rsidR="00633D5F" w:rsidRDefault="00633D5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6372EC0F" w14:textId="77777777" w:rsidR="00633D5F" w:rsidRDefault="00E4537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4AD6ED1D" w14:textId="77777777" w:rsidR="00633D5F" w:rsidRDefault="00E4537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14:paraId="3253606E" w14:textId="77777777" w:rsidR="00633D5F" w:rsidRDefault="00E45371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14:paraId="43A72F35" w14:textId="77777777" w:rsidR="00633D5F" w:rsidRDefault="00633D5F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FCAD686" w14:textId="77777777" w:rsidR="00633D5F" w:rsidRDefault="00633D5F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394BD74" w14:textId="77777777" w:rsidR="00633D5F" w:rsidRDefault="00633D5F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C34DED7" w14:textId="77777777" w:rsidR="00633D5F" w:rsidRDefault="00633D5F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3558D76" w14:textId="77777777" w:rsidR="00633D5F" w:rsidRDefault="00633D5F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420B9E9" w14:textId="77777777" w:rsidR="00633D5F" w:rsidRDefault="00E4537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26891BE1" w14:textId="77777777" w:rsidR="00633D5F" w:rsidRDefault="00E4537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74FF4081" w14:textId="77777777" w:rsidR="00633D5F" w:rsidRDefault="00E4537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7F5A96C9" w14:textId="77777777" w:rsidR="00633D5F" w:rsidRDefault="00633D5F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51579C06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9096786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8D5553F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B343C5C" w14:textId="77777777" w:rsidR="00633D5F" w:rsidRDefault="00633D5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DFC7387" w14:textId="77777777" w:rsidR="00633D5F" w:rsidRDefault="00E4537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633D5F" w14:paraId="115E2A4E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58E907A4" w14:textId="77777777" w:rsidR="00633D5F" w:rsidRDefault="00633D5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7ED6F352" w14:textId="77777777" w:rsidR="00633D5F" w:rsidRDefault="00E4537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17417B57" w14:textId="77777777" w:rsidR="00633D5F" w:rsidRDefault="00633D5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46257778" w14:textId="77777777" w:rsidR="00633D5F" w:rsidRDefault="00E4537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26651FA5" w14:textId="77777777" w:rsidR="00633D5F" w:rsidRDefault="00633D5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107BC9BF" w14:textId="77777777" w:rsidR="00633D5F" w:rsidRDefault="00633D5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77F75ED4" w14:textId="77777777" w:rsidR="00633D5F" w:rsidRDefault="00E4537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67FDDEED" w14:textId="77777777" w:rsidR="00633D5F" w:rsidRDefault="00E4537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64899DA5" w14:textId="77777777" w:rsidR="00633D5F" w:rsidRDefault="00633D5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633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0721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3D5F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17E8D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02AC0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A7609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5371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5186A7A"/>
    <w:rsid w:val="11D13845"/>
    <w:rsid w:val="1C7F652D"/>
    <w:rsid w:val="1E5E5E27"/>
    <w:rsid w:val="1E8D11EB"/>
    <w:rsid w:val="1FFE3862"/>
    <w:rsid w:val="2236384B"/>
    <w:rsid w:val="37074CE5"/>
    <w:rsid w:val="3814414B"/>
    <w:rsid w:val="3AA17591"/>
    <w:rsid w:val="4ADB3236"/>
    <w:rsid w:val="4B702673"/>
    <w:rsid w:val="51464CCF"/>
    <w:rsid w:val="5694614E"/>
    <w:rsid w:val="63B445FC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87371B"/>
  <w15:docId w15:val="{796989B1-5815-45F8-875C-3FF8A6AF2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f0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E53D1E2-78DC-47F5-97EA-0C6D0FD11D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634</TotalTime>
  <Pages>13</Pages>
  <Words>435</Words>
  <Characters>2484</Characters>
  <Application>Microsoft Office Word</Application>
  <DocSecurity>0</DocSecurity>
  <Lines>20</Lines>
  <Paragraphs>5</Paragraphs>
  <ScaleCrop>false</ScaleCrop>
  <Company>Dell Computer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ZXM</cp:lastModifiedBy>
  <cp:revision>106</cp:revision>
  <cp:lastPrinted>2017-11-20T05:26:00Z</cp:lastPrinted>
  <dcterms:created xsi:type="dcterms:W3CDTF">2017-08-23T03:19:00Z</dcterms:created>
  <dcterms:modified xsi:type="dcterms:W3CDTF">2021-02-24T00:37:00Z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