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32A" w:rsidRDefault="00E46D58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A4032A" w:rsidRDefault="00A4032A">
      <w:pPr>
        <w:rPr>
          <w:rFonts w:ascii="微软雅黑" w:eastAsia="微软雅黑" w:hAnsi="微软雅黑"/>
          <w:b/>
          <w:sz w:val="24"/>
          <w:szCs w:val="24"/>
        </w:rPr>
      </w:pPr>
    </w:p>
    <w:p w:rsidR="00A4032A" w:rsidRDefault="00E46D58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bookmarkStart w:id="0" w:name="_GoBack"/>
      <w:r w:rsidR="006706A8" w:rsidRPr="006675E9">
        <w:rPr>
          <w:rFonts w:ascii="微软雅黑" w:eastAsia="微软雅黑" w:hAnsi="微软雅黑" w:hint="eastAsia"/>
          <w:b/>
          <w:sz w:val="28"/>
          <w:szCs w:val="24"/>
          <w:u w:val="single"/>
        </w:rPr>
        <w:t>2021年度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办公用品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</w:t>
      </w:r>
      <w:bookmarkEnd w:id="0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706A8" w:rsidRPr="006675E9">
        <w:rPr>
          <w:rFonts w:ascii="微软雅黑" w:eastAsia="微软雅黑" w:hAnsi="微软雅黑" w:hint="eastAsia"/>
          <w:b/>
          <w:sz w:val="28"/>
          <w:szCs w:val="24"/>
          <w:u w:val="single"/>
        </w:rPr>
        <w:t>2021年度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办公用品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项目，诚邀供应商参加。</w:t>
      </w: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A4032A" w:rsidRDefault="00E46D5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 w:cstheme="minorEastAsia"/>
          <w:b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一、项目名称：</w:t>
      </w:r>
      <w:r w:rsidR="006706A8" w:rsidRPr="006675E9">
        <w:rPr>
          <w:rFonts w:ascii="微软雅黑" w:eastAsia="微软雅黑" w:hAnsi="微软雅黑" w:hint="eastAsia"/>
          <w:b/>
          <w:sz w:val="28"/>
          <w:szCs w:val="24"/>
          <w:u w:val="single"/>
        </w:rPr>
        <w:t>2021年度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办公用品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采购项目</w:t>
      </w:r>
    </w:p>
    <w:p w:rsidR="00A4032A" w:rsidRDefault="00E46D5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北京市怀柔区、朝阳区</w:t>
      </w: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</w:p>
    <w:p w:rsidR="00A4032A" w:rsidRDefault="00E46D5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A4032A" w:rsidRDefault="00A4032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A4032A" w:rsidRDefault="00E46D58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具体</w:t>
      </w:r>
      <w:r>
        <w:rPr>
          <w:rFonts w:asciiTheme="minorEastAsia" w:eastAsiaTheme="minorEastAsia" w:hAnsiTheme="minorEastAsia" w:hint="eastAsia"/>
          <w:sz w:val="28"/>
          <w:szCs w:val="24"/>
        </w:rPr>
        <w:t>清单，详见</w:t>
      </w:r>
      <w:r>
        <w:rPr>
          <w:rFonts w:asciiTheme="minorEastAsia" w:eastAsiaTheme="minorEastAsia" w:hAnsiTheme="minorEastAsia"/>
          <w:sz w:val="28"/>
          <w:szCs w:val="24"/>
        </w:rPr>
        <w:t>《</w:t>
      </w:r>
      <w:r>
        <w:rPr>
          <w:rFonts w:asciiTheme="minorEastAsia" w:eastAsiaTheme="minorEastAsia" w:hAnsiTheme="minorEastAsia" w:hint="eastAsia"/>
          <w:sz w:val="28"/>
          <w:szCs w:val="24"/>
        </w:rPr>
        <w:t>办公用品采购项目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报价单</w:t>
      </w:r>
      <w:r>
        <w:rPr>
          <w:rFonts w:asciiTheme="minorEastAsia" w:eastAsiaTheme="minorEastAsia" w:hAnsiTheme="minorEastAsia"/>
          <w:sz w:val="28"/>
          <w:szCs w:val="24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A4032A" w:rsidRDefault="00E46D5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4032A" w:rsidRDefault="00E46D58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A4032A" w:rsidRDefault="00E46D58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A4032A" w:rsidRDefault="00E46D58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A4032A" w:rsidRDefault="00E46D58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A4032A" w:rsidRDefault="00E46D58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A4032A" w:rsidRDefault="00E46D58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</w:t>
      </w:r>
    </w:p>
    <w:p w:rsidR="00A4032A" w:rsidRDefault="00A4032A">
      <w:pPr>
        <w:rPr>
          <w:rFonts w:asciiTheme="minorEastAsia" w:eastAsiaTheme="minorEastAsia" w:hAnsiTheme="minorEastAsia"/>
          <w:sz w:val="28"/>
          <w:szCs w:val="24"/>
        </w:rPr>
      </w:pPr>
    </w:p>
    <w:p w:rsidR="00A4032A" w:rsidRDefault="00E46D58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A4032A" w:rsidRDefault="00E46D58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A4032A" w:rsidRDefault="00E46D58" w:rsidP="006706A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A4032A" w:rsidRDefault="00E46D58" w:rsidP="006706A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A4032A" w:rsidRDefault="00E46D58" w:rsidP="006706A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 w:rsidR="006706A8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A4032A" w:rsidRDefault="00E46D58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4032A" w:rsidRDefault="00E46D58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</w:p>
    <w:p w:rsidR="00A4032A" w:rsidRDefault="00E46D58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A4032A" w:rsidRDefault="00E46D58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A4032A" w:rsidRDefault="00E46D58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A4032A" w:rsidRDefault="00E46D58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A4032A" w:rsidRDefault="00E46D58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A4032A" w:rsidRDefault="00E46D58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A4032A" w:rsidRDefault="00E46D58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A4032A" w:rsidRDefault="00E46D58" w:rsidP="006706A8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A4032A" w:rsidRDefault="00E46D58" w:rsidP="006706A8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lastRenderedPageBreak/>
        <w:t>日前寄至我公司指定地址；</w:t>
      </w:r>
    </w:p>
    <w:p w:rsidR="00A4032A" w:rsidRDefault="00E46D58" w:rsidP="006706A8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）项所列资质文件电子版于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A4032A" w:rsidRDefault="00A4032A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E46D58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A4032A" w:rsidRDefault="00A4032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A4032A" w:rsidRDefault="00E46D58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</w:t>
      </w:r>
      <w:r w:rsidR="006706A8">
        <w:rPr>
          <w:rFonts w:asciiTheme="minorEastAsia" w:eastAsiaTheme="minorEastAsia" w:hAnsiTheme="minorEastAsia" w:hint="eastAsia"/>
          <w:sz w:val="28"/>
          <w:szCs w:val="24"/>
        </w:rPr>
        <w:t>财务部门</w:t>
      </w:r>
      <w:r>
        <w:rPr>
          <w:rFonts w:asciiTheme="minorEastAsia" w:eastAsiaTheme="minorEastAsia" w:hAnsiTheme="minorEastAsia" w:hint="eastAsia"/>
          <w:sz w:val="28"/>
          <w:szCs w:val="24"/>
        </w:rPr>
        <w:t>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6706A8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A4032A" w:rsidRDefault="00E46D58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放弃比价资格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A4032A" w:rsidRDefault="00E46D58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 w:rsidR="00A4032A" w:rsidRDefault="00E46D58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A4032A" w:rsidRDefault="00E46D58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A4032A" w:rsidRDefault="00E46D58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A4032A" w:rsidRDefault="00E46D58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A4032A" w:rsidRDefault="00E46D58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A4032A" w:rsidRDefault="00A4032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A4032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6706A8" w:rsidRDefault="006706A8" w:rsidP="006706A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十、公告期：</w:t>
      </w:r>
    </w:p>
    <w:p w:rsidR="006706A8" w:rsidRDefault="006706A8" w:rsidP="006706A8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公告之日起至2021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年2月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6706A8" w:rsidRDefault="006706A8" w:rsidP="006706A8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6706A8" w:rsidRDefault="006706A8" w:rsidP="006706A8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考察期：2021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年2月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19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日-2021年2月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</w:p>
    <w:p w:rsidR="006706A8" w:rsidRDefault="006706A8" w:rsidP="006706A8">
      <w:pPr>
        <w:pStyle w:val="ab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6706A8" w:rsidRDefault="006706A8" w:rsidP="006706A8">
      <w:pPr>
        <w:pStyle w:val="ab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A4032A" w:rsidRDefault="006706A8" w:rsidP="006706A8">
      <w:pPr>
        <w:ind w:firstLineChars="500" w:firstLine="140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A4032A" w:rsidRDefault="00E46D5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6706A8"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</w:p>
    <w:p w:rsidR="00A4032A" w:rsidRDefault="00A4032A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4032A" w:rsidRDefault="00E46D5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A4032A" w:rsidRDefault="00E46D58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wq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4032A" w:rsidRDefault="00E46D58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（北京红星股份有限公司）北京市怀柔区怀柔镇红星路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A4032A" w:rsidRDefault="00E46D58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softHyphen/>
        <w:t>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567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4032A" w:rsidRDefault="00E46D5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A4032A" w:rsidRDefault="00A4032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A4032A" w:rsidRDefault="00A4032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E46D5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751A5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751A5" w:rsidRDefault="00E46D58">
      <w:pPr>
        <w:wordWrap w:val="0"/>
        <w:jc w:val="right"/>
        <w:rPr>
          <w:rFonts w:asciiTheme="minorEastAsia" w:eastAsiaTheme="minorEastAsia" w:hAnsiTheme="minorEastAsia" w:hint="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F751A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751A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2021年1月26日  </w:t>
      </w:r>
    </w:p>
    <w:p w:rsidR="00A4032A" w:rsidRDefault="00E46D58" w:rsidP="00F751A5">
      <w:pPr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4032A" w:rsidRDefault="00A4032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A4032A" w:rsidRDefault="00A4032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4032A" w:rsidRDefault="00E46D5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A4032A" w:rsidRDefault="00E46D5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4032A" w:rsidRDefault="00E46D5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A4032A" w:rsidRDefault="00E46D5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A4032A" w:rsidRDefault="00E46D58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4032A" w:rsidRDefault="00E46D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A4032A" w:rsidRDefault="00A4032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A4032A" w:rsidRDefault="00E46D58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A4032A" w:rsidRDefault="00A4032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4032A" w:rsidRDefault="00E46D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A4032A" w:rsidRDefault="00A4032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A4032A" w:rsidRDefault="00E46D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E46D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E46D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E46D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E46D58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E46D58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A4032A" w:rsidRDefault="00A4032A">
      <w:pPr>
        <w:rPr>
          <w:rFonts w:asciiTheme="minorEastAsia" w:eastAsiaTheme="minorEastAsia" w:hAnsiTheme="minorEastAsia"/>
          <w:sz w:val="32"/>
        </w:rPr>
      </w:pPr>
    </w:p>
    <w:p w:rsidR="00A4032A" w:rsidRDefault="00A4032A">
      <w:pPr>
        <w:rPr>
          <w:rFonts w:asciiTheme="minorEastAsia" w:eastAsiaTheme="minorEastAsia" w:hAnsiTheme="minorEastAsia"/>
          <w:sz w:val="32"/>
        </w:rPr>
      </w:pPr>
    </w:p>
    <w:p w:rsidR="00A4032A" w:rsidRDefault="00A4032A">
      <w:pPr>
        <w:rPr>
          <w:rFonts w:asciiTheme="minorEastAsia" w:eastAsiaTheme="minorEastAsia" w:hAnsiTheme="minorEastAsia"/>
          <w:sz w:val="32"/>
        </w:rPr>
      </w:pPr>
    </w:p>
    <w:p w:rsidR="00A4032A" w:rsidRDefault="00A4032A">
      <w:pPr>
        <w:rPr>
          <w:rFonts w:asciiTheme="minorEastAsia" w:eastAsiaTheme="minorEastAsia" w:hAnsiTheme="minorEastAsia"/>
          <w:sz w:val="32"/>
        </w:rPr>
      </w:pPr>
    </w:p>
    <w:p w:rsidR="00A4032A" w:rsidRDefault="00E46D58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4032A" w:rsidRDefault="00E46D58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A4032A">
        <w:trPr>
          <w:trHeight w:val="5460"/>
        </w:trPr>
        <w:tc>
          <w:tcPr>
            <w:tcW w:w="9000" w:type="dxa"/>
          </w:tcPr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E46D5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A4032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E46D5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A4032A" w:rsidRDefault="00A4032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A4032A" w:rsidRDefault="00A4032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4032A" w:rsidRDefault="00A4032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A4032A" w:rsidRDefault="00E46D5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4032A" w:rsidRDefault="00A4032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A4032A" w:rsidRDefault="00E46D5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A4032A" w:rsidRDefault="00A4032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A4032A" w:rsidRDefault="00E46D5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A4032A" w:rsidRDefault="00A4032A">
      <w:pPr>
        <w:ind w:firstLine="648"/>
        <w:rPr>
          <w:rFonts w:asciiTheme="minorEastAsia" w:eastAsiaTheme="minorEastAsia" w:hAnsiTheme="minorEastAsia"/>
          <w:sz w:val="28"/>
        </w:rPr>
      </w:pPr>
    </w:p>
    <w:p w:rsidR="00A4032A" w:rsidRDefault="00E46D5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A4032A" w:rsidRDefault="00A4032A">
      <w:pPr>
        <w:ind w:firstLine="648"/>
        <w:rPr>
          <w:rFonts w:asciiTheme="minorEastAsia" w:eastAsiaTheme="minorEastAsia" w:hAnsiTheme="minorEastAsia"/>
          <w:sz w:val="28"/>
        </w:rPr>
      </w:pPr>
    </w:p>
    <w:p w:rsidR="00A4032A" w:rsidRDefault="00E46D58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A4032A">
        <w:trPr>
          <w:trHeight w:val="2262"/>
          <w:jc w:val="center"/>
        </w:trPr>
        <w:tc>
          <w:tcPr>
            <w:tcW w:w="5920" w:type="dxa"/>
          </w:tcPr>
          <w:p w:rsidR="00A4032A" w:rsidRDefault="00A4032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A4032A" w:rsidRDefault="00E46D5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A4032A">
        <w:trPr>
          <w:trHeight w:val="2251"/>
          <w:jc w:val="center"/>
        </w:trPr>
        <w:tc>
          <w:tcPr>
            <w:tcW w:w="5920" w:type="dxa"/>
          </w:tcPr>
          <w:p w:rsidR="00A4032A" w:rsidRDefault="00A4032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A4032A" w:rsidRDefault="00E46D5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E46D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A4032A" w:rsidRDefault="00E46D5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A4032A" w:rsidRDefault="00E46D5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A4032A" w:rsidRDefault="00E46D58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A4032A" w:rsidRDefault="00E46D5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）比价文件封皮示例：（封皮贴于密封袋外）</w:t>
      </w:r>
    </w:p>
    <w:p w:rsidR="00A4032A" w:rsidRDefault="00E46D5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A4032A" w:rsidRDefault="00A4032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A4032A" w:rsidRDefault="00E46D5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A4032A" w:rsidRDefault="00A4032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4032A" w:rsidRDefault="00A4032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A4032A" w:rsidRDefault="00E46D5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A4032A" w:rsidRDefault="00E46D5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A4032A" w:rsidRDefault="00E46D58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A4032A" w:rsidRDefault="00A4032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A4032A" w:rsidRDefault="00A4032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4032A" w:rsidRDefault="00A4032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4032A" w:rsidRDefault="00A4032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4032A" w:rsidRDefault="00A4032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A4032A" w:rsidRDefault="00E46D5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A4032A" w:rsidRDefault="00E46D5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A4032A" w:rsidRDefault="00E46D5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A4032A" w:rsidRDefault="00A4032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A4032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4032A" w:rsidRDefault="00E46D5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A4032A">
        <w:trPr>
          <w:cantSplit/>
          <w:trHeight w:val="13011"/>
        </w:trPr>
        <w:tc>
          <w:tcPr>
            <w:tcW w:w="4219" w:type="dxa"/>
            <w:textDirection w:val="tbRl"/>
          </w:tcPr>
          <w:p w:rsidR="00A4032A" w:rsidRDefault="00A4032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A4032A" w:rsidRDefault="00E46D5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A4032A" w:rsidRDefault="00A4032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A4032A" w:rsidRDefault="00E46D58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A4032A" w:rsidRDefault="00A4032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4032A" w:rsidRDefault="00A4032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A4032A" w:rsidRDefault="00E46D5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A4032A" w:rsidRDefault="00E46D58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A4032A" w:rsidRDefault="00A4032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A403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D58" w:rsidRDefault="00E46D58" w:rsidP="006706A8">
      <w:r>
        <w:separator/>
      </w:r>
    </w:p>
  </w:endnote>
  <w:endnote w:type="continuationSeparator" w:id="0">
    <w:p w:rsidR="00E46D58" w:rsidRDefault="00E46D58" w:rsidP="00670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D58" w:rsidRDefault="00E46D58" w:rsidP="006706A8">
      <w:r>
        <w:separator/>
      </w:r>
    </w:p>
  </w:footnote>
  <w:footnote w:type="continuationSeparator" w:id="0">
    <w:p w:rsidR="00E46D58" w:rsidRDefault="00E46D58" w:rsidP="00670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6A8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8F5A99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032A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6D58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51A5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283B7299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2F280E-B297-4D2A-B5D5-0781D5154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251</TotalTime>
  <Pages>13</Pages>
  <Words>440</Words>
  <Characters>2511</Characters>
  <Application>Microsoft Office Word</Application>
  <DocSecurity>0</DocSecurity>
  <Lines>20</Lines>
  <Paragraphs>5</Paragraphs>
  <ScaleCrop>false</ScaleCrop>
  <Company>Dell Computer</Company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101</cp:revision>
  <cp:lastPrinted>2017-11-20T05:26:00Z</cp:lastPrinted>
  <dcterms:created xsi:type="dcterms:W3CDTF">2017-08-23T03:19:00Z</dcterms:created>
  <dcterms:modified xsi:type="dcterms:W3CDTF">2021-01-26T07:30:00Z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