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1940" w:rsidRDefault="00F83643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比价公告</w:t>
      </w:r>
    </w:p>
    <w:p w:rsidR="00891940" w:rsidRDefault="00891940">
      <w:pPr>
        <w:rPr>
          <w:rFonts w:ascii="微软雅黑" w:eastAsia="微软雅黑" w:hAnsi="微软雅黑"/>
          <w:b/>
          <w:sz w:val="24"/>
          <w:szCs w:val="24"/>
        </w:rPr>
      </w:pPr>
    </w:p>
    <w:p w:rsidR="00891940" w:rsidRDefault="00F83643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为加强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2022年度职工生日蛋糕</w:t>
      </w:r>
      <w:proofErr w:type="gramStart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券</w:t>
      </w:r>
      <w:proofErr w:type="gramEnd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采购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    </w:t>
      </w:r>
      <w:r w:rsidR="004B10F2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采购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2022年度职工生日蛋糕</w:t>
      </w:r>
      <w:proofErr w:type="gramStart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券</w:t>
      </w:r>
      <w:proofErr w:type="gramEnd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采购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项目，面向社会公开比价。现发布比价公告，诚邀供应商参加，也欢迎公司全体员工推荐供应商。</w:t>
      </w:r>
    </w:p>
    <w:p w:rsidR="00891940" w:rsidRDefault="00F8364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</w:p>
    <w:p w:rsidR="00891940" w:rsidRDefault="00F83643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一、项目名称：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2022年度职工生日蛋糕</w:t>
      </w:r>
      <w:proofErr w:type="gramStart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券</w:t>
      </w:r>
      <w:proofErr w:type="gramEnd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采购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891940" w:rsidRDefault="00891940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</w:p>
    <w:p w:rsidR="00891940" w:rsidRDefault="00F83643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二、项目地点：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怀柔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891940" w:rsidRDefault="00891940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891940" w:rsidRDefault="00F83643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2022年1月1日至12月31日 </w:t>
      </w:r>
    </w:p>
    <w:p w:rsidR="00891940" w:rsidRDefault="00F83643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891940" w:rsidRDefault="00891940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891940" w:rsidRDefault="00F8364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四、项目简介：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891940" w:rsidRDefault="00F8364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为职工提供可在全国范围内各大连</w:t>
      </w:r>
      <w:proofErr w:type="gramStart"/>
      <w:r>
        <w:rPr>
          <w:rFonts w:asciiTheme="minorEastAsia" w:eastAsiaTheme="minorEastAsia" w:hAnsiTheme="minorEastAsia" w:hint="eastAsia"/>
          <w:b/>
          <w:sz w:val="28"/>
          <w:szCs w:val="24"/>
        </w:rPr>
        <w:t>锁品牌</w:t>
      </w:r>
      <w:proofErr w:type="gramEnd"/>
      <w:r>
        <w:rPr>
          <w:rFonts w:asciiTheme="minorEastAsia" w:eastAsiaTheme="minorEastAsia" w:hAnsiTheme="minorEastAsia" w:hint="eastAsia"/>
          <w:b/>
          <w:sz w:val="28"/>
          <w:szCs w:val="24"/>
        </w:rPr>
        <w:t>蛋糕店使用的生日蛋糕</w:t>
      </w:r>
      <w:proofErr w:type="gramStart"/>
      <w:r>
        <w:rPr>
          <w:rFonts w:asciiTheme="minorEastAsia" w:eastAsiaTheme="minorEastAsia" w:hAnsiTheme="minorEastAsia" w:hint="eastAsia"/>
          <w:b/>
          <w:sz w:val="28"/>
          <w:szCs w:val="24"/>
        </w:rPr>
        <w:t>券</w:t>
      </w:r>
      <w:proofErr w:type="gramEnd"/>
      <w:r>
        <w:rPr>
          <w:rFonts w:asciiTheme="minorEastAsia" w:eastAsiaTheme="minorEastAsia" w:hAnsiTheme="minorEastAsia" w:hint="eastAsia"/>
          <w:b/>
          <w:sz w:val="28"/>
          <w:szCs w:val="24"/>
        </w:rPr>
        <w:t>。</w:t>
      </w:r>
    </w:p>
    <w:p w:rsidR="00891940" w:rsidRDefault="00891940">
      <w:pPr>
        <w:ind w:leftChars="300" w:left="630"/>
        <w:rPr>
          <w:rFonts w:asciiTheme="minorEastAsia" w:eastAsiaTheme="minorEastAsia" w:hAnsiTheme="minorEastAsia"/>
          <w:b/>
          <w:color w:val="FF0000"/>
          <w:sz w:val="28"/>
          <w:szCs w:val="24"/>
        </w:rPr>
      </w:pPr>
    </w:p>
    <w:p w:rsidR="00891940" w:rsidRDefault="00F83643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五、投标人资质要求：</w:t>
      </w:r>
      <w:r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891940" w:rsidRDefault="00F83643">
      <w:pPr>
        <w:pStyle w:val="ab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1000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891940" w:rsidRDefault="00F83643">
      <w:pPr>
        <w:pStyle w:val="ab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891940" w:rsidRDefault="00F83643">
      <w:pPr>
        <w:pStyle w:val="ab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投标人应具有独立订立合同的法人资格；</w:t>
      </w:r>
    </w:p>
    <w:p w:rsidR="00891940" w:rsidRDefault="00F83643">
      <w:pPr>
        <w:pStyle w:val="ab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从未被列入失信被执行人名单、从未发生过骗取中标等违纪不良行为</w:t>
      </w:r>
    </w:p>
    <w:p w:rsidR="00891940" w:rsidRDefault="00F83643">
      <w:pPr>
        <w:pStyle w:val="ab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</w:t>
      </w:r>
      <w:r>
        <w:rPr>
          <w:rFonts w:asciiTheme="minorEastAsia" w:eastAsiaTheme="minorEastAsia" w:hAnsiTheme="minorEastAsia" w:hint="eastAsia"/>
          <w:sz w:val="28"/>
          <w:szCs w:val="24"/>
        </w:rPr>
        <w:t>。如有</w:t>
      </w:r>
      <w:r>
        <w:rPr>
          <w:rFonts w:asciiTheme="minorEastAsia" w:eastAsiaTheme="minorEastAsia" w:hAnsiTheme="minorEastAsia"/>
          <w:sz w:val="28"/>
          <w:szCs w:val="24"/>
        </w:rPr>
        <w:t>行政处罚</w:t>
      </w:r>
      <w:r>
        <w:rPr>
          <w:rFonts w:asciiTheme="minorEastAsia" w:eastAsiaTheme="minorEastAsia" w:hAnsiTheme="minorEastAsia" w:hint="eastAsia"/>
          <w:sz w:val="28"/>
          <w:szCs w:val="24"/>
        </w:rPr>
        <w:t>，</w:t>
      </w:r>
      <w:r>
        <w:rPr>
          <w:rFonts w:asciiTheme="minorEastAsia" w:eastAsiaTheme="minorEastAsia" w:hAnsiTheme="minorEastAsia"/>
          <w:sz w:val="28"/>
          <w:szCs w:val="24"/>
        </w:rPr>
        <w:t>请提供已解决证明文件</w:t>
      </w:r>
      <w:r>
        <w:rPr>
          <w:rFonts w:asciiTheme="minorEastAsia" w:eastAsiaTheme="minorEastAsia" w:hAnsiTheme="minorEastAsia" w:hint="eastAsia"/>
          <w:sz w:val="28"/>
          <w:szCs w:val="24"/>
        </w:rPr>
        <w:t>。（缴纳罚款的发票、回单、收据，处罚机关出具的行政处罚已解决证明）</w:t>
      </w:r>
    </w:p>
    <w:p w:rsidR="00891940" w:rsidRDefault="00F83643">
      <w:pPr>
        <w:pStyle w:val="ab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最近三年</w:t>
      </w:r>
      <w:r>
        <w:rPr>
          <w:rFonts w:asciiTheme="minorEastAsia" w:eastAsiaTheme="minorEastAsia" w:hAnsiTheme="minorEastAsia"/>
          <w:sz w:val="28"/>
          <w:szCs w:val="24"/>
        </w:rPr>
        <w:t>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。如有异常</w:t>
      </w:r>
      <w:r>
        <w:rPr>
          <w:rFonts w:asciiTheme="minorEastAsia" w:eastAsiaTheme="minorEastAsia" w:hAnsiTheme="minorEastAsia"/>
          <w:sz w:val="28"/>
          <w:szCs w:val="24"/>
        </w:rPr>
        <w:t>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，</w:t>
      </w:r>
      <w:r>
        <w:rPr>
          <w:rFonts w:asciiTheme="minorEastAsia" w:eastAsiaTheme="minorEastAsia" w:hAnsiTheme="minorEastAsia"/>
          <w:sz w:val="28"/>
          <w:szCs w:val="24"/>
        </w:rPr>
        <w:t>请提供已解决证明文件</w:t>
      </w:r>
      <w:r>
        <w:rPr>
          <w:rFonts w:asciiTheme="minorEastAsia" w:eastAsiaTheme="minorEastAsia" w:hAnsiTheme="minorEastAsia" w:hint="eastAsia"/>
          <w:sz w:val="28"/>
          <w:szCs w:val="24"/>
        </w:rPr>
        <w:t>。（处罚机关出具的移出证明）</w:t>
      </w:r>
    </w:p>
    <w:p w:rsidR="00891940" w:rsidRDefault="00F83643">
      <w:pPr>
        <w:pStyle w:val="ab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经营状况良好，近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3 </w:t>
      </w:r>
      <w:r>
        <w:rPr>
          <w:rFonts w:asciiTheme="minorEastAsia" w:eastAsiaTheme="minorEastAsia" w:hAnsiTheme="minorEastAsia" w:hint="eastAsia"/>
          <w:sz w:val="28"/>
          <w:szCs w:val="24"/>
        </w:rPr>
        <w:t>年有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10 </w:t>
      </w:r>
      <w:r>
        <w:rPr>
          <w:rFonts w:asciiTheme="minorEastAsia" w:eastAsiaTheme="minorEastAsia" w:hAnsiTheme="minorEastAsia" w:hint="eastAsia"/>
          <w:sz w:val="28"/>
          <w:szCs w:val="24"/>
        </w:rPr>
        <w:t>项及以上大型项目经验的优先；</w:t>
      </w:r>
    </w:p>
    <w:p w:rsidR="00891940" w:rsidRDefault="00F83643">
      <w:pPr>
        <w:pStyle w:val="ab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行业基本资质要求：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无  </w:t>
      </w:r>
    </w:p>
    <w:p w:rsidR="00891940" w:rsidRDefault="00891940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</w:p>
    <w:p w:rsidR="00891940" w:rsidRDefault="00F83643">
      <w:pPr>
        <w:pStyle w:val="ab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比价文件的组成（严格按如下顺序，并提交目录）</w:t>
      </w:r>
    </w:p>
    <w:p w:rsidR="00891940" w:rsidRDefault="00F83643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企业基本资质文件：</w:t>
      </w:r>
    </w:p>
    <w:p w:rsidR="00891940" w:rsidRDefault="00F83643" w:rsidP="004B10F2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附件1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营业执照（副本）（三证合一）</w:t>
      </w:r>
    </w:p>
    <w:p w:rsidR="00891940" w:rsidRDefault="00F83643" w:rsidP="004B10F2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附件2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一般纳税人相关证明</w:t>
      </w:r>
    </w:p>
    <w:p w:rsidR="00891940" w:rsidRDefault="00F83643" w:rsidP="004B10F2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附件3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基本存款账户信息</w:t>
      </w:r>
    </w:p>
    <w:p w:rsidR="00891940" w:rsidRDefault="00F83643">
      <w:pPr>
        <w:ind w:firstLineChars="200" w:firstLine="560"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附件4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关于“从未被列入失信被执行人名单、从未发生过骗取中标等违纪不良行为以及最近三年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无未解决的行政处罚、无异常经营信息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”承诺函</w:t>
      </w:r>
    </w:p>
    <w:p w:rsidR="00891940" w:rsidRDefault="00F83643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身份证明文件：</w:t>
      </w:r>
    </w:p>
    <w:p w:rsidR="00891940" w:rsidRDefault="00F83643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附件5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法人身份证明</w:t>
      </w:r>
    </w:p>
    <w:p w:rsidR="00891940" w:rsidRDefault="00F83643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附件6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法人授权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委托书</w:t>
      </w:r>
    </w:p>
    <w:p w:rsidR="00891940" w:rsidRDefault="00F83643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 xml:space="preserve">附件7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代理人身份证明</w:t>
      </w:r>
    </w:p>
    <w:p w:rsidR="00891940" w:rsidRDefault="00F83643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行业基本资质文件：</w:t>
      </w:r>
    </w:p>
    <w:p w:rsidR="00891940" w:rsidRDefault="00F83643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附件8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无   </w:t>
      </w:r>
    </w:p>
    <w:p w:rsidR="00891940" w:rsidRDefault="00F83643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（注：行业基本资质文件一项仅可对应一个序号，如8-1，8-2等）</w:t>
      </w:r>
    </w:p>
    <w:p w:rsidR="00891940" w:rsidRDefault="00F83643">
      <w:pPr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4．其它文件：</w:t>
      </w:r>
    </w:p>
    <w:p w:rsidR="00891940" w:rsidRDefault="00F83643">
      <w:pPr>
        <w:ind w:firstLineChars="100" w:firstLine="28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附件9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无  </w:t>
      </w:r>
    </w:p>
    <w:p w:rsidR="00891940" w:rsidRDefault="00F83643">
      <w:pPr>
        <w:ind w:firstLineChars="100" w:firstLine="281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（注：其他文件为投标人自愿提供除以上必备文件外的其它文件，如9-1，9-2等，不可混合在以上8项必备文件中）</w:t>
      </w:r>
    </w:p>
    <w:p w:rsidR="00891940" w:rsidRDefault="00F8364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5.报价单：</w:t>
      </w:r>
    </w:p>
    <w:p w:rsidR="00891940" w:rsidRDefault="00F83643">
      <w:pPr>
        <w:pStyle w:val="ab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①报价单需将 “报价含税单价、报价人、报价日期、联系电话等项目”填写齐全，并每页加盖公章（红章）。</w:t>
      </w:r>
    </w:p>
    <w:p w:rsidR="00891940" w:rsidRDefault="00F83643">
      <w:pPr>
        <w:pStyle w:val="ab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891940" w:rsidRDefault="00F83643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891940" w:rsidRDefault="00F83643">
      <w:pPr>
        <w:pStyle w:val="ab"/>
        <w:numPr>
          <w:ilvl w:val="0"/>
          <w:numId w:val="6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类</w:t>
      </w:r>
      <w:r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891940" w:rsidRDefault="00F83643">
      <w:pPr>
        <w:pStyle w:val="ab"/>
        <w:numPr>
          <w:ilvl w:val="0"/>
          <w:numId w:val="6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供应商须按要求提供相应的资质文件；</w:t>
      </w:r>
    </w:p>
    <w:p w:rsidR="00891940" w:rsidRDefault="00F83643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七、其他要求：</w:t>
      </w:r>
    </w:p>
    <w:p w:rsidR="00891940" w:rsidRDefault="00F83643" w:rsidP="004B10F2">
      <w:pPr>
        <w:pStyle w:val="ab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比价文件</w:t>
      </w:r>
      <w:r w:rsidR="00A157B4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纸质版、电子版各一份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891940" w:rsidRDefault="00F83643" w:rsidP="004B10F2">
      <w:pPr>
        <w:pStyle w:val="ab"/>
        <w:numPr>
          <w:ilvl w:val="2"/>
          <w:numId w:val="4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比价全部装订整齐，在公告期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11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 w:rsidR="00973409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3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日结束前，邮寄至我公司指定地点、指定接收人处；</w:t>
      </w:r>
      <w:r w:rsidR="00A157B4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（纸质版）</w:t>
      </w:r>
    </w:p>
    <w:p w:rsidR="00891940" w:rsidRDefault="00F83643" w:rsidP="004B10F2">
      <w:pPr>
        <w:pStyle w:val="ab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将全部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资质文件（从目录开始至最后一页资质文件）盖红章扫描件在公告期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11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 w:rsidR="00973409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3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日结束前发送至我公司指定邮箱(注：</w:t>
      </w:r>
      <w:r w:rsidR="000C0074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lastRenderedPageBreak/>
        <w:t>提供电子版扫描件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不含报价单)。（电子版）</w:t>
      </w:r>
      <w:bookmarkStart w:id="0" w:name="_GoBack"/>
      <w:bookmarkEnd w:id="0"/>
    </w:p>
    <w:p w:rsidR="00891940" w:rsidRDefault="00F83643" w:rsidP="004B10F2">
      <w:pPr>
        <w:pStyle w:val="ab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891940" w:rsidRDefault="00891940">
      <w:pPr>
        <w:pStyle w:val="ab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891940" w:rsidRDefault="00F83643">
      <w:pPr>
        <w:pStyle w:val="ab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八、开票要求：</w:t>
      </w:r>
      <w:r>
        <w:rPr>
          <w:rFonts w:asciiTheme="minorEastAsia" w:eastAsiaTheme="minorEastAsia" w:hAnsiTheme="minorEastAsia" w:hint="eastAsia"/>
          <w:sz w:val="28"/>
          <w:szCs w:val="24"/>
        </w:rPr>
        <w:t>开具正规增值税专用发票（税率：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13 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%），抬头与注册名称一致，不得中途更改，若有更改公司，我司有权终止合同；</w:t>
      </w:r>
    </w:p>
    <w:p w:rsidR="00891940" w:rsidRDefault="00891940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891940" w:rsidRDefault="00F8364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九、</w:t>
      </w:r>
      <w:r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891940" w:rsidRDefault="00F83643">
      <w:pPr>
        <w:pStyle w:val="ab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投标人于资质审核结束前，在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（    月    日16:00前）</w:t>
      </w:r>
      <w:r>
        <w:rPr>
          <w:rFonts w:asciiTheme="minorEastAsia" w:eastAsiaTheme="minorEastAsia" w:hAnsiTheme="minorEastAsia" w:hint="eastAsia"/>
          <w:sz w:val="28"/>
          <w:szCs w:val="24"/>
        </w:rPr>
        <w:t>支付投标保证金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</w:t>
      </w:r>
      <w:r>
        <w:rPr>
          <w:rFonts w:asciiTheme="minorEastAsia" w:eastAsiaTheme="minorEastAsia" w:hAnsiTheme="minorEastAsia" w:hint="eastAsia"/>
          <w:sz w:val="28"/>
          <w:szCs w:val="24"/>
        </w:rPr>
        <w:t>万元；</w:t>
      </w:r>
    </w:p>
    <w:p w:rsidR="00891940" w:rsidRDefault="00F83643">
      <w:pPr>
        <w:pStyle w:val="ab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放弃投标资格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891940" w:rsidRDefault="00F83643">
      <w:pPr>
        <w:pStyle w:val="ab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招标结束后，未中标的投标人退回投标保证金，中标者投标保证金转为质保金。合同终止且无争议后退回；</w:t>
      </w:r>
    </w:p>
    <w:p w:rsidR="00891940" w:rsidRDefault="00F83643">
      <w:pPr>
        <w:pStyle w:val="ab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:rsidR="00891940" w:rsidRDefault="00F83643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公司名称：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</w:p>
    <w:p w:rsidR="00891940" w:rsidRDefault="00F83643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开户行名称：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</w:p>
    <w:p w:rsidR="00891940" w:rsidRDefault="00F83643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开户行账号：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891940" w:rsidRDefault="00F83643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:rsidR="00891940" w:rsidRDefault="00891940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891940" w:rsidRDefault="00F8364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十、公告期：</w:t>
      </w:r>
    </w:p>
    <w:p w:rsidR="00891940" w:rsidRDefault="00F83643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t>  </w:t>
      </w:r>
      <w:r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2021  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11 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973409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/>
          <w:sz w:val="28"/>
          <w:szCs w:val="24"/>
        </w:rPr>
        <w:t xml:space="preserve"> 16:00</w:t>
      </w:r>
      <w:r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891940" w:rsidRDefault="00F83643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十一、考察期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891940" w:rsidRDefault="00F83643">
      <w:pPr>
        <w:pStyle w:val="ab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考察时间：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11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月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73409">
        <w:rPr>
          <w:rFonts w:asciiTheme="minorEastAsia" w:eastAsiaTheme="minorEastAsia" w:hAnsiTheme="minorEastAsia" w:hint="eastAsia"/>
          <w:sz w:val="28"/>
          <w:szCs w:val="24"/>
          <w:u w:val="single"/>
        </w:rPr>
        <w:t>4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日-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11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73409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891940" w:rsidRDefault="00F83643">
      <w:pPr>
        <w:pStyle w:val="ab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考察内容：①书面审核资质文件；</w:t>
      </w:r>
    </w:p>
    <w:p w:rsidR="00891940" w:rsidRDefault="00F83643">
      <w:pPr>
        <w:pStyle w:val="ab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891940" w:rsidRDefault="00F83643">
      <w:pPr>
        <w:pStyle w:val="ab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招标人认为有必要核实、确认的其他事项。</w:t>
      </w:r>
    </w:p>
    <w:p w:rsidR="00891940" w:rsidRDefault="00891940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</w:p>
    <w:p w:rsidR="00891940" w:rsidRDefault="00F83643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十二、开标期</w:t>
      </w:r>
    </w:p>
    <w:p w:rsidR="00891940" w:rsidRDefault="00F83643">
      <w:pPr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  招标方另行确定。</w:t>
      </w:r>
    </w:p>
    <w:p w:rsidR="00891940" w:rsidRDefault="00891940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891940" w:rsidRDefault="00F8364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十三、联系方式：</w:t>
      </w:r>
    </w:p>
    <w:p w:rsidR="00891940" w:rsidRDefault="00F83643">
      <w:pPr>
        <w:pStyle w:val="ab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投标文件接收人邮箱及地址</w:t>
      </w:r>
    </w:p>
    <w:p w:rsidR="00891940" w:rsidRDefault="00F83643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 系 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4B10F2">
        <w:rPr>
          <w:rFonts w:asciiTheme="minorEastAsia" w:eastAsiaTheme="minorEastAsia" w:hAnsiTheme="minorEastAsia" w:hint="eastAsia"/>
          <w:sz w:val="28"/>
          <w:szCs w:val="24"/>
          <w:u w:val="single"/>
        </w:rPr>
        <w:t>刘婧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891940" w:rsidRDefault="00F83643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010-51202</w:t>
      </w:r>
      <w:r w:rsidR="004B10F2">
        <w:rPr>
          <w:rFonts w:asciiTheme="minorEastAsia" w:eastAsiaTheme="minorEastAsia" w:hAnsiTheme="minorEastAsia"/>
          <w:sz w:val="28"/>
          <w:szCs w:val="24"/>
          <w:u w:val="single"/>
        </w:rPr>
        <w:t>806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891940" w:rsidRDefault="00F83643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 xml:space="preserve">    箱：</w:t>
      </w:r>
      <w:r w:rsidR="004B10F2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lj13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891940" w:rsidRDefault="00F83643">
      <w:pPr>
        <w:pStyle w:val="ab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邮寄地址：（北京红星股份有限公司）北京市怀柔区怀柔镇红星路1号办公楼303室</w:t>
      </w:r>
    </w:p>
    <w:p w:rsidR="00891940" w:rsidRDefault="00F83643">
      <w:pPr>
        <w:pStyle w:val="ab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891940" w:rsidRDefault="00F83643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田静           </w:t>
      </w:r>
    </w:p>
    <w:p w:rsidR="00891940" w:rsidRDefault="00F83643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 w:rsidR="00A157B4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A157B4" w:rsidRPr="00A157B4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010-</w:t>
      </w:r>
      <w:r w:rsidRPr="00A157B4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51202509  </w:t>
      </w:r>
      <w:r w:rsidR="00A157B4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891940" w:rsidRDefault="00F83643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891940" w:rsidRDefault="00891940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</w:p>
    <w:p w:rsidR="00891940" w:rsidRDefault="00891940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91940" w:rsidRDefault="00F83643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公告发布单位：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北京红星股份有限公司 </w:t>
      </w:r>
    </w:p>
    <w:p w:rsidR="00891940" w:rsidRDefault="00F83643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2021年</w:t>
      </w:r>
      <w:r w:rsidR="004B10F2">
        <w:rPr>
          <w:rFonts w:asciiTheme="minorEastAsia" w:eastAsiaTheme="minorEastAsia" w:hAnsiTheme="minorEastAsia" w:hint="eastAsia"/>
          <w:sz w:val="28"/>
          <w:szCs w:val="24"/>
          <w:u w:val="single"/>
        </w:rPr>
        <w:t>10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 w:rsidR="00973409">
        <w:rPr>
          <w:rFonts w:asciiTheme="minorEastAsia" w:eastAsiaTheme="minorEastAsia" w:hAnsiTheme="minorEastAsia" w:hint="eastAsia"/>
          <w:sz w:val="28"/>
          <w:szCs w:val="24"/>
          <w:u w:val="single"/>
        </w:rPr>
        <w:t>20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日   </w:t>
      </w:r>
    </w:p>
    <w:p w:rsidR="00891940" w:rsidRDefault="00F83643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lastRenderedPageBreak/>
        <w:br w:type="page"/>
      </w:r>
    </w:p>
    <w:p w:rsidR="00891940" w:rsidRDefault="00F83643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附件1：</w:t>
      </w:r>
    </w:p>
    <w:p w:rsidR="00891940" w:rsidRDefault="00F83643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投标单位-企业营业执照副本</w:t>
      </w:r>
    </w:p>
    <w:p w:rsidR="00891940" w:rsidRDefault="00F83643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91940" w:rsidRDefault="00F83643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891940" w:rsidRDefault="00F83643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投标单位-一般纳税人相关证明</w:t>
      </w:r>
    </w:p>
    <w:p w:rsidR="00891940" w:rsidRDefault="00F83643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91940" w:rsidRDefault="00F83643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891940" w:rsidRDefault="00F83643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投标单位-基本存款账户信息</w:t>
      </w:r>
    </w:p>
    <w:p w:rsidR="00891940" w:rsidRDefault="00F83643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891940" w:rsidRDefault="00F83643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附件4：</w:t>
      </w:r>
    </w:p>
    <w:p w:rsidR="00891940" w:rsidRDefault="00F83643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承诺函</w:t>
      </w:r>
    </w:p>
    <w:p w:rsidR="00891940" w:rsidRDefault="0089194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91940" w:rsidRDefault="00F83643" w:rsidP="004B10F2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我公司从未被列入失信被执行人名单、从未发生过骗取中标等违纪不良行为以及最近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891940" w:rsidRDefault="00891940" w:rsidP="004B10F2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91940" w:rsidRDefault="00F83643" w:rsidP="004B10F2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承诺人名称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（加盖公章）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</w:t>
      </w:r>
    </w:p>
    <w:p w:rsidR="00891940" w:rsidRDefault="00891940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</w:p>
    <w:p w:rsidR="00891940" w:rsidRDefault="00F83643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891940" w:rsidRDefault="00891940" w:rsidP="004B10F2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</w:p>
    <w:p w:rsidR="00891940" w:rsidRDefault="00891940">
      <w:pPr>
        <w:widowControl/>
        <w:jc w:val="left"/>
        <w:rPr>
          <w:rFonts w:asciiTheme="minorEastAsia" w:eastAsiaTheme="minorEastAsia" w:hAnsiTheme="minorEastAsia"/>
          <w:b/>
          <w:sz w:val="28"/>
          <w:szCs w:val="24"/>
        </w:rPr>
      </w:pPr>
    </w:p>
    <w:p w:rsidR="00891940" w:rsidRDefault="00891940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891940" w:rsidRDefault="00891940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891940" w:rsidRDefault="00891940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891940" w:rsidRDefault="00891940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891940" w:rsidRDefault="00891940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891940" w:rsidRDefault="00891940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891940" w:rsidRDefault="00891940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891940" w:rsidRDefault="00891940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891940" w:rsidRDefault="00891940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891940" w:rsidRDefault="00891940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891940" w:rsidRDefault="00891940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891940" w:rsidRDefault="00F83643">
      <w:pPr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附件5：</w:t>
      </w:r>
    </w:p>
    <w:p w:rsidR="00891940" w:rsidRDefault="00F83643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891940" w:rsidRDefault="00891940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891940" w:rsidRDefault="00F83643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兹证明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       </w:t>
      </w:r>
      <w:r>
        <w:rPr>
          <w:rFonts w:asciiTheme="minorEastAsia" w:eastAsiaTheme="minorEastAsia" w:hAnsiTheme="minorEastAsia" w:hint="eastAsia"/>
          <w:sz w:val="28"/>
        </w:rPr>
        <w:t xml:space="preserve">为我单位法定代表人（授权人），身份证号为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        </w:t>
      </w:r>
      <w:r>
        <w:rPr>
          <w:rFonts w:asciiTheme="minorEastAsia" w:eastAsiaTheme="minorEastAsia" w:hAnsiTheme="minorEastAsia" w:hint="eastAsia"/>
          <w:sz w:val="28"/>
        </w:rPr>
        <w:t xml:space="preserve"> ，我公司确认其以下签章是真实有效的。</w:t>
      </w:r>
    </w:p>
    <w:p w:rsidR="00891940" w:rsidRDefault="00891940">
      <w:pPr>
        <w:ind w:firstLine="648"/>
        <w:rPr>
          <w:rFonts w:asciiTheme="minorEastAsia" w:eastAsiaTheme="minorEastAsia" w:hAnsiTheme="minorEastAsia"/>
          <w:sz w:val="28"/>
        </w:rPr>
      </w:pPr>
    </w:p>
    <w:p w:rsidR="00891940" w:rsidRDefault="00F83643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单位公章：</w:t>
      </w:r>
    </w:p>
    <w:p w:rsidR="00891940" w:rsidRDefault="00891940">
      <w:pPr>
        <w:ind w:firstLine="648"/>
        <w:rPr>
          <w:rFonts w:asciiTheme="minorEastAsia" w:eastAsiaTheme="minorEastAsia" w:hAnsiTheme="minorEastAsia"/>
          <w:sz w:val="28"/>
        </w:rPr>
      </w:pPr>
    </w:p>
    <w:p w:rsidR="00891940" w:rsidRDefault="00F83643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7338"/>
      </w:tblGrid>
      <w:tr w:rsidR="00891940">
        <w:trPr>
          <w:trHeight w:val="2469"/>
          <w:jc w:val="center"/>
        </w:trPr>
        <w:tc>
          <w:tcPr>
            <w:tcW w:w="7338" w:type="dxa"/>
          </w:tcPr>
          <w:p w:rsidR="00891940" w:rsidRDefault="00891940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891940" w:rsidRDefault="00F83643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891940">
        <w:trPr>
          <w:trHeight w:val="2972"/>
          <w:jc w:val="center"/>
        </w:trPr>
        <w:tc>
          <w:tcPr>
            <w:tcW w:w="7338" w:type="dxa"/>
          </w:tcPr>
          <w:p w:rsidR="00891940" w:rsidRDefault="00891940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891940" w:rsidRDefault="00F83643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:rsidR="00891940" w:rsidRDefault="00891940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891940" w:rsidRDefault="00891940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891940" w:rsidRDefault="00891940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891940" w:rsidRDefault="00891940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891940" w:rsidRDefault="00F83643">
      <w:pPr>
        <w:spacing w:line="480" w:lineRule="auto"/>
        <w:jc w:val="left"/>
        <w:rPr>
          <w:rFonts w:asciiTheme="minorEastAsia" w:eastAsiaTheme="minorEastAsia" w:hAnsiTheme="minorEastAsia" w:cs="宋体"/>
          <w:sz w:val="30"/>
          <w:szCs w:val="30"/>
        </w:rPr>
      </w:pPr>
      <w:r>
        <w:rPr>
          <w:rFonts w:asciiTheme="minorEastAsia" w:eastAsiaTheme="minorEastAsia" w:hAnsiTheme="minorEastAsia" w:cs="宋体" w:hint="eastAsia"/>
          <w:sz w:val="30"/>
          <w:szCs w:val="30"/>
        </w:rPr>
        <w:lastRenderedPageBreak/>
        <w:t>附件6：</w:t>
      </w:r>
    </w:p>
    <w:p w:rsidR="00891940" w:rsidRDefault="00F83643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891940" w:rsidRDefault="00891940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891940" w:rsidRDefault="00F83643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891940" w:rsidRDefault="00891940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891940" w:rsidRDefault="00F83643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日签字生效， 特此声明。</w:t>
      </w:r>
    </w:p>
    <w:p w:rsidR="00891940" w:rsidRDefault="00891940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891940" w:rsidRDefault="00F83643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891940" w:rsidRDefault="00F83643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891940" w:rsidRDefault="00F83643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891940" w:rsidRDefault="00F83643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891940" w:rsidRDefault="00F83643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891940" w:rsidRDefault="00F83643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891940" w:rsidRDefault="00891940">
      <w:pPr>
        <w:rPr>
          <w:rFonts w:asciiTheme="minorEastAsia" w:eastAsiaTheme="minorEastAsia" w:hAnsiTheme="minorEastAsia"/>
          <w:sz w:val="32"/>
        </w:rPr>
      </w:pPr>
    </w:p>
    <w:p w:rsidR="00891940" w:rsidRDefault="00891940">
      <w:pPr>
        <w:rPr>
          <w:rFonts w:asciiTheme="minorEastAsia" w:eastAsiaTheme="minorEastAsia" w:hAnsiTheme="minorEastAsia"/>
          <w:sz w:val="32"/>
        </w:rPr>
      </w:pPr>
    </w:p>
    <w:p w:rsidR="00891940" w:rsidRDefault="00891940">
      <w:pPr>
        <w:rPr>
          <w:rFonts w:asciiTheme="minorEastAsia" w:eastAsiaTheme="minorEastAsia" w:hAnsiTheme="minorEastAsia"/>
          <w:sz w:val="32"/>
        </w:rPr>
      </w:pPr>
    </w:p>
    <w:p w:rsidR="00891940" w:rsidRDefault="00891940">
      <w:pPr>
        <w:rPr>
          <w:rFonts w:asciiTheme="minorEastAsia" w:eastAsiaTheme="minorEastAsia" w:hAnsiTheme="minorEastAsia"/>
          <w:sz w:val="32"/>
        </w:rPr>
      </w:pPr>
    </w:p>
    <w:p w:rsidR="00891940" w:rsidRDefault="00F83643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附件7：</w:t>
      </w:r>
    </w:p>
    <w:p w:rsidR="00891940" w:rsidRDefault="00F83643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891940">
        <w:trPr>
          <w:trHeight w:val="5460"/>
        </w:trPr>
        <w:tc>
          <w:tcPr>
            <w:tcW w:w="9000" w:type="dxa"/>
          </w:tcPr>
          <w:p w:rsidR="00891940" w:rsidRDefault="0089194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91940" w:rsidRDefault="0089194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91940" w:rsidRDefault="0089194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91940" w:rsidRDefault="0089194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91940" w:rsidRDefault="00F83643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891940" w:rsidRDefault="0089194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91940" w:rsidRDefault="0089194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91940" w:rsidRDefault="0089194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91940" w:rsidRDefault="0089194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891940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940" w:rsidRDefault="0089194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91940" w:rsidRDefault="0089194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91940" w:rsidRDefault="0089194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91940" w:rsidRDefault="0089194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91940" w:rsidRDefault="00F83643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891940" w:rsidRDefault="0089194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91940" w:rsidRDefault="0089194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91940" w:rsidRDefault="0089194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91940" w:rsidRDefault="0089194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891940" w:rsidRDefault="00891940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891940" w:rsidRDefault="00891940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891940" w:rsidRDefault="00F83643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附件8：</w:t>
      </w:r>
    </w:p>
    <w:p w:rsidR="00891940" w:rsidRDefault="00F83643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行业基本资质文件</w:t>
      </w:r>
    </w:p>
    <w:p w:rsidR="00891940" w:rsidRDefault="00F83643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891940" w:rsidRDefault="00F83643">
      <w:pPr>
        <w:widowControl/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附件9：</w:t>
      </w:r>
    </w:p>
    <w:p w:rsidR="00891940" w:rsidRDefault="00F83643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其它文件</w:t>
      </w:r>
    </w:p>
    <w:p w:rsidR="00891940" w:rsidRDefault="0089194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91940" w:rsidRDefault="0089194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91940" w:rsidRDefault="0089194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91940" w:rsidRDefault="0089194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91940" w:rsidRDefault="0089194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91940" w:rsidRDefault="0089194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91940" w:rsidRDefault="0089194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91940" w:rsidRDefault="0089194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91940" w:rsidRDefault="0089194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91940" w:rsidRDefault="0089194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91940" w:rsidRDefault="0089194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91940" w:rsidRDefault="0089194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91940" w:rsidRDefault="0089194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91940" w:rsidRDefault="0089194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91940" w:rsidRDefault="0089194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91940" w:rsidRDefault="0089194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91940" w:rsidRDefault="0089194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91940" w:rsidRDefault="0089194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91940" w:rsidRDefault="0089194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91940" w:rsidRDefault="0089194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91940" w:rsidRDefault="00891940">
      <w:pPr>
        <w:widowControl/>
        <w:jc w:val="center"/>
        <w:rPr>
          <w:rFonts w:asciiTheme="minorEastAsia" w:eastAsiaTheme="minorEastAsia" w:hAnsiTheme="minorEastAsia"/>
          <w:b/>
          <w:bCs/>
          <w:sz w:val="44"/>
          <w:szCs w:val="44"/>
        </w:rPr>
      </w:pPr>
    </w:p>
    <w:p w:rsidR="00891940" w:rsidRDefault="00F83643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投标文件封皮示例：（封皮贴于密封袋外）</w:t>
      </w:r>
    </w:p>
    <w:p w:rsidR="00891940" w:rsidRDefault="00F83643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投  标  文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891940" w:rsidRDefault="00891940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891940" w:rsidRDefault="00F83643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891940" w:rsidRDefault="00891940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91940" w:rsidRDefault="00891940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891940" w:rsidRDefault="00F83643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891940" w:rsidRDefault="00F83643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891940" w:rsidRDefault="00891940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91940" w:rsidRDefault="00891940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91940" w:rsidRDefault="00891940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91940" w:rsidRDefault="00891940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91940" w:rsidRDefault="00891940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91940" w:rsidRDefault="00891940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91940" w:rsidRDefault="00F83643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891940" w:rsidRDefault="00F83643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891940" w:rsidRDefault="00F83643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891940" w:rsidRDefault="00891940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891940" w:rsidRDefault="00891940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91940" w:rsidRDefault="00891940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91940" w:rsidRDefault="00891940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91940" w:rsidRDefault="00F83643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891940">
        <w:trPr>
          <w:cantSplit/>
          <w:trHeight w:val="13011"/>
        </w:trPr>
        <w:tc>
          <w:tcPr>
            <w:tcW w:w="4219" w:type="dxa"/>
            <w:textDirection w:val="tbRl"/>
          </w:tcPr>
          <w:p w:rsidR="00891940" w:rsidRDefault="00891940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891940" w:rsidRDefault="00F83643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:rsidR="00891940" w:rsidRDefault="00891940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891940" w:rsidRDefault="00F83643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:rsidR="00891940" w:rsidRDefault="00891940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891940" w:rsidRDefault="00891940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891940" w:rsidRDefault="00F83643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:rsidR="00891940" w:rsidRDefault="00F83643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:rsidR="00891940" w:rsidRDefault="00891940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8919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12C4C38"/>
    <w:multiLevelType w:val="multilevel"/>
    <w:tmpl w:val="212C4C38"/>
    <w:lvl w:ilvl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200475A"/>
    <w:multiLevelType w:val="multilevel"/>
    <w:tmpl w:val="4200475A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33B4B57"/>
    <w:multiLevelType w:val="multilevel"/>
    <w:tmpl w:val="533B4B57"/>
    <w:lvl w:ilvl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670" w:hanging="420"/>
      </w:pPr>
    </w:lvl>
    <w:lvl w:ilvl="2">
      <w:start w:val="1"/>
      <w:numFmt w:val="lowerRoman"/>
      <w:lvlText w:val="%3."/>
      <w:lvlJc w:val="right"/>
      <w:pPr>
        <w:ind w:left="3090" w:hanging="420"/>
      </w:pPr>
    </w:lvl>
    <w:lvl w:ilvl="3">
      <w:start w:val="1"/>
      <w:numFmt w:val="decimal"/>
      <w:lvlText w:val="%4."/>
      <w:lvlJc w:val="left"/>
      <w:pPr>
        <w:ind w:left="3510" w:hanging="420"/>
      </w:pPr>
    </w:lvl>
    <w:lvl w:ilvl="4">
      <w:start w:val="1"/>
      <w:numFmt w:val="lowerLetter"/>
      <w:lvlText w:val="%5)"/>
      <w:lvlJc w:val="left"/>
      <w:pPr>
        <w:ind w:left="3930" w:hanging="420"/>
      </w:pPr>
    </w:lvl>
    <w:lvl w:ilvl="5">
      <w:start w:val="1"/>
      <w:numFmt w:val="lowerRoman"/>
      <w:lvlText w:val="%6."/>
      <w:lvlJc w:val="right"/>
      <w:pPr>
        <w:ind w:left="4350" w:hanging="420"/>
      </w:pPr>
    </w:lvl>
    <w:lvl w:ilvl="6">
      <w:start w:val="1"/>
      <w:numFmt w:val="decimal"/>
      <w:lvlText w:val="%7."/>
      <w:lvlJc w:val="left"/>
      <w:pPr>
        <w:ind w:left="4770" w:hanging="420"/>
      </w:pPr>
    </w:lvl>
    <w:lvl w:ilvl="7">
      <w:start w:val="1"/>
      <w:numFmt w:val="lowerLetter"/>
      <w:lvlText w:val="%8)"/>
      <w:lvlJc w:val="left"/>
      <w:pPr>
        <w:ind w:left="5190" w:hanging="420"/>
      </w:pPr>
    </w:lvl>
    <w:lvl w:ilvl="8">
      <w:start w:val="1"/>
      <w:numFmt w:val="lowerRoman"/>
      <w:lvlText w:val="%9."/>
      <w:lvlJc w:val="right"/>
      <w:pPr>
        <w:ind w:left="5610" w:hanging="420"/>
      </w:pPr>
    </w:lvl>
  </w:abstractNum>
  <w:abstractNum w:abstractNumId="8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78BB6A2C"/>
    <w:multiLevelType w:val="multilevel"/>
    <w:tmpl w:val="78BB6A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8"/>
  </w:num>
  <w:num w:numId="3">
    <w:abstractNumId w:val="0"/>
  </w:num>
  <w:num w:numId="4">
    <w:abstractNumId w:val="3"/>
  </w:num>
  <w:num w:numId="5">
    <w:abstractNumId w:val="2"/>
  </w:num>
  <w:num w:numId="6">
    <w:abstractNumId w:val="6"/>
  </w:num>
  <w:num w:numId="7">
    <w:abstractNumId w:val="4"/>
  </w:num>
  <w:num w:numId="8">
    <w:abstractNumId w:val="9"/>
  </w:num>
  <w:num w:numId="9">
    <w:abstractNumId w:val="7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210C2"/>
    <w:rsid w:val="0003678A"/>
    <w:rsid w:val="00040183"/>
    <w:rsid w:val="00046770"/>
    <w:rsid w:val="00070801"/>
    <w:rsid w:val="000A743C"/>
    <w:rsid w:val="000B00A9"/>
    <w:rsid w:val="000B16B7"/>
    <w:rsid w:val="000B5665"/>
    <w:rsid w:val="000C0074"/>
    <w:rsid w:val="000C470F"/>
    <w:rsid w:val="000C5D0F"/>
    <w:rsid w:val="000C7753"/>
    <w:rsid w:val="000D5B6E"/>
    <w:rsid w:val="000E0FAB"/>
    <w:rsid w:val="000E6281"/>
    <w:rsid w:val="000F2F29"/>
    <w:rsid w:val="000F4956"/>
    <w:rsid w:val="00104B76"/>
    <w:rsid w:val="0010592B"/>
    <w:rsid w:val="00106038"/>
    <w:rsid w:val="001278E5"/>
    <w:rsid w:val="00137FEC"/>
    <w:rsid w:val="00141D13"/>
    <w:rsid w:val="001501ED"/>
    <w:rsid w:val="00152BD1"/>
    <w:rsid w:val="00164E81"/>
    <w:rsid w:val="00175D73"/>
    <w:rsid w:val="00185190"/>
    <w:rsid w:val="001970C4"/>
    <w:rsid w:val="001A7380"/>
    <w:rsid w:val="001D1F26"/>
    <w:rsid w:val="002119F2"/>
    <w:rsid w:val="00215EB1"/>
    <w:rsid w:val="00217A5D"/>
    <w:rsid w:val="0022262C"/>
    <w:rsid w:val="002229DB"/>
    <w:rsid w:val="00231E91"/>
    <w:rsid w:val="00233F1A"/>
    <w:rsid w:val="00234D8A"/>
    <w:rsid w:val="0024416C"/>
    <w:rsid w:val="00251A5F"/>
    <w:rsid w:val="002641E8"/>
    <w:rsid w:val="00271F5C"/>
    <w:rsid w:val="0027429D"/>
    <w:rsid w:val="00277BC2"/>
    <w:rsid w:val="002855DF"/>
    <w:rsid w:val="002909B1"/>
    <w:rsid w:val="00295A06"/>
    <w:rsid w:val="002A4876"/>
    <w:rsid w:val="002A7876"/>
    <w:rsid w:val="002C68A0"/>
    <w:rsid w:val="002E1821"/>
    <w:rsid w:val="002E1CDF"/>
    <w:rsid w:val="002E2030"/>
    <w:rsid w:val="00304E01"/>
    <w:rsid w:val="00321082"/>
    <w:rsid w:val="0033212F"/>
    <w:rsid w:val="003533D9"/>
    <w:rsid w:val="003815A4"/>
    <w:rsid w:val="003836AE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260B0"/>
    <w:rsid w:val="004332A9"/>
    <w:rsid w:val="00434AFA"/>
    <w:rsid w:val="004530AE"/>
    <w:rsid w:val="0046300E"/>
    <w:rsid w:val="00473D9C"/>
    <w:rsid w:val="004828E0"/>
    <w:rsid w:val="004829AD"/>
    <w:rsid w:val="00482EE8"/>
    <w:rsid w:val="004A5AB0"/>
    <w:rsid w:val="004B10F2"/>
    <w:rsid w:val="004C54D6"/>
    <w:rsid w:val="004C5D00"/>
    <w:rsid w:val="004D2AFA"/>
    <w:rsid w:val="004D44D6"/>
    <w:rsid w:val="004E532C"/>
    <w:rsid w:val="004E7EF2"/>
    <w:rsid w:val="004F365B"/>
    <w:rsid w:val="005255EB"/>
    <w:rsid w:val="00533B73"/>
    <w:rsid w:val="00535910"/>
    <w:rsid w:val="00564586"/>
    <w:rsid w:val="005762A9"/>
    <w:rsid w:val="00581E05"/>
    <w:rsid w:val="00594C3C"/>
    <w:rsid w:val="005B17AC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45358"/>
    <w:rsid w:val="00651383"/>
    <w:rsid w:val="00651447"/>
    <w:rsid w:val="006649C5"/>
    <w:rsid w:val="00670D42"/>
    <w:rsid w:val="0067429F"/>
    <w:rsid w:val="00676B07"/>
    <w:rsid w:val="00691CD1"/>
    <w:rsid w:val="006C02CE"/>
    <w:rsid w:val="006D1732"/>
    <w:rsid w:val="006E57C4"/>
    <w:rsid w:val="006F6925"/>
    <w:rsid w:val="007130F5"/>
    <w:rsid w:val="007309EF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C3672"/>
    <w:rsid w:val="007D1D8D"/>
    <w:rsid w:val="007E2E7C"/>
    <w:rsid w:val="007F2BED"/>
    <w:rsid w:val="007F4323"/>
    <w:rsid w:val="007F7D85"/>
    <w:rsid w:val="00802A36"/>
    <w:rsid w:val="00807D4E"/>
    <w:rsid w:val="00815B8C"/>
    <w:rsid w:val="008175B0"/>
    <w:rsid w:val="00823402"/>
    <w:rsid w:val="008538D2"/>
    <w:rsid w:val="0085534E"/>
    <w:rsid w:val="008630CB"/>
    <w:rsid w:val="00865239"/>
    <w:rsid w:val="00865515"/>
    <w:rsid w:val="008717B0"/>
    <w:rsid w:val="0087417A"/>
    <w:rsid w:val="00874F32"/>
    <w:rsid w:val="00876F55"/>
    <w:rsid w:val="00885507"/>
    <w:rsid w:val="00891940"/>
    <w:rsid w:val="008A48A6"/>
    <w:rsid w:val="008A7ABF"/>
    <w:rsid w:val="008C1FAE"/>
    <w:rsid w:val="008C6BEE"/>
    <w:rsid w:val="008D34F8"/>
    <w:rsid w:val="00901FC8"/>
    <w:rsid w:val="00906F59"/>
    <w:rsid w:val="009306AF"/>
    <w:rsid w:val="00942576"/>
    <w:rsid w:val="0096688D"/>
    <w:rsid w:val="00973409"/>
    <w:rsid w:val="00975EE2"/>
    <w:rsid w:val="009822A8"/>
    <w:rsid w:val="00990E23"/>
    <w:rsid w:val="00991524"/>
    <w:rsid w:val="009946FE"/>
    <w:rsid w:val="00996EF6"/>
    <w:rsid w:val="009C73A0"/>
    <w:rsid w:val="009E0C89"/>
    <w:rsid w:val="009F178E"/>
    <w:rsid w:val="00A00C8F"/>
    <w:rsid w:val="00A02749"/>
    <w:rsid w:val="00A12A1D"/>
    <w:rsid w:val="00A157B4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818EF"/>
    <w:rsid w:val="00A86DE9"/>
    <w:rsid w:val="00A87B0F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E3C"/>
    <w:rsid w:val="00B4134D"/>
    <w:rsid w:val="00B52A60"/>
    <w:rsid w:val="00B60C02"/>
    <w:rsid w:val="00B61860"/>
    <w:rsid w:val="00B7069B"/>
    <w:rsid w:val="00B75E69"/>
    <w:rsid w:val="00B77876"/>
    <w:rsid w:val="00B81CE3"/>
    <w:rsid w:val="00B86D37"/>
    <w:rsid w:val="00B86E47"/>
    <w:rsid w:val="00BA00A4"/>
    <w:rsid w:val="00BB628C"/>
    <w:rsid w:val="00BB780D"/>
    <w:rsid w:val="00BC784D"/>
    <w:rsid w:val="00BD3E57"/>
    <w:rsid w:val="00BD4303"/>
    <w:rsid w:val="00BD5627"/>
    <w:rsid w:val="00BD6201"/>
    <w:rsid w:val="00BD73D1"/>
    <w:rsid w:val="00BE2846"/>
    <w:rsid w:val="00BF6492"/>
    <w:rsid w:val="00C202D5"/>
    <w:rsid w:val="00C3620A"/>
    <w:rsid w:val="00C406FD"/>
    <w:rsid w:val="00C94771"/>
    <w:rsid w:val="00C95940"/>
    <w:rsid w:val="00CC1BDB"/>
    <w:rsid w:val="00CC1EBC"/>
    <w:rsid w:val="00CC58C0"/>
    <w:rsid w:val="00CD0B3C"/>
    <w:rsid w:val="00CD7897"/>
    <w:rsid w:val="00CE6811"/>
    <w:rsid w:val="00D1667C"/>
    <w:rsid w:val="00D2464F"/>
    <w:rsid w:val="00D251B7"/>
    <w:rsid w:val="00D76D27"/>
    <w:rsid w:val="00D80E0C"/>
    <w:rsid w:val="00D83C87"/>
    <w:rsid w:val="00DA18DA"/>
    <w:rsid w:val="00DA6140"/>
    <w:rsid w:val="00DC2239"/>
    <w:rsid w:val="00DC6D8F"/>
    <w:rsid w:val="00DD69BF"/>
    <w:rsid w:val="00DE3E45"/>
    <w:rsid w:val="00DE7B6B"/>
    <w:rsid w:val="00DF6ED9"/>
    <w:rsid w:val="00E1012D"/>
    <w:rsid w:val="00E20956"/>
    <w:rsid w:val="00E23B94"/>
    <w:rsid w:val="00E47FFB"/>
    <w:rsid w:val="00E54125"/>
    <w:rsid w:val="00E5701B"/>
    <w:rsid w:val="00E65E20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2B89"/>
    <w:rsid w:val="00EF574E"/>
    <w:rsid w:val="00EF70EF"/>
    <w:rsid w:val="00F214F8"/>
    <w:rsid w:val="00F418CC"/>
    <w:rsid w:val="00F51198"/>
    <w:rsid w:val="00F573BF"/>
    <w:rsid w:val="00F6150C"/>
    <w:rsid w:val="00F61A03"/>
    <w:rsid w:val="00F6743E"/>
    <w:rsid w:val="00F77E64"/>
    <w:rsid w:val="00F83643"/>
    <w:rsid w:val="00F843FC"/>
    <w:rsid w:val="00F84E72"/>
    <w:rsid w:val="00FC5D83"/>
    <w:rsid w:val="00FD446D"/>
    <w:rsid w:val="00FD5553"/>
    <w:rsid w:val="11D13845"/>
    <w:rsid w:val="1C7F652D"/>
    <w:rsid w:val="1E5E5E27"/>
    <w:rsid w:val="1E8D11EB"/>
    <w:rsid w:val="2236384B"/>
    <w:rsid w:val="37074CE5"/>
    <w:rsid w:val="3814414B"/>
    <w:rsid w:val="3AA17591"/>
    <w:rsid w:val="406F0D5E"/>
    <w:rsid w:val="51464CCF"/>
    <w:rsid w:val="5694614E"/>
    <w:rsid w:val="595F0C37"/>
    <w:rsid w:val="6CB3496E"/>
    <w:rsid w:val="716B25F9"/>
    <w:rsid w:val="77205A80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b">
    <w:name w:val="List Paragraph"/>
    <w:basedOn w:val="a"/>
    <w:uiPriority w:val="34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b">
    <w:name w:val="List Paragraph"/>
    <w:basedOn w:val="a"/>
    <w:uiPriority w:val="34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microsoft.com/office/2007/relationships/stylesWithEffects" Target="stylesWithEffect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86562C8-1BAF-41FB-9AED-9376226ADD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27</TotalTime>
  <Pages>17</Pages>
  <Words>508</Words>
  <Characters>2898</Characters>
  <Application>Microsoft Office Word</Application>
  <DocSecurity>0</DocSecurity>
  <Lines>24</Lines>
  <Paragraphs>6</Paragraphs>
  <ScaleCrop>false</ScaleCrop>
  <Company>Dell Computer</Company>
  <LinksUpToDate>false</LinksUpToDate>
  <CharactersWithSpaces>3400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hx</cp:lastModifiedBy>
  <cp:revision>114</cp:revision>
  <dcterms:created xsi:type="dcterms:W3CDTF">2017-08-23T03:19:00Z</dcterms:created>
  <dcterms:modified xsi:type="dcterms:W3CDTF">2021-10-20T06:22:00Z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FE06EB367D03409783EA0CDE8C92DD84</vt:lpwstr>
  </property>
</Properties>
</file>