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579" w:rsidRDefault="00D765E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 价 公 告</w:t>
      </w:r>
    </w:p>
    <w:p w:rsidR="009B0579" w:rsidRDefault="009B0579">
      <w:pPr>
        <w:rPr>
          <w:rFonts w:ascii="微软雅黑" w:eastAsia="微软雅黑" w:hAnsi="微软雅黑"/>
          <w:b/>
          <w:sz w:val="24"/>
          <w:szCs w:val="24"/>
        </w:rPr>
      </w:pPr>
    </w:p>
    <w:p w:rsidR="009B0579" w:rsidRDefault="00D765E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2F5D3E" w:rsidRPr="00456B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红星白酒产业园迁建项目1期-制曲中心项目</w:t>
      </w:r>
      <w:r w:rsidR="002F5D3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-招标代理服务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</w:t>
      </w:r>
      <w:r w:rsidR="002F5D3E" w:rsidRPr="00456B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红星白酒产业园迁建项目1期-制曲中心项目</w:t>
      </w:r>
      <w:r w:rsidR="002F5D3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-招标代理服务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，面向社会公开招标。现发布比价公告，诚邀供应商参加，也欢迎公司全体员工推荐供应商。</w:t>
      </w:r>
    </w:p>
    <w:p w:rsidR="009B0579" w:rsidRDefault="00D765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9B0579" w:rsidRDefault="00D765E5" w:rsidP="002F5D3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2F5D3E" w:rsidRPr="00456B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红星白酒产业园迁建项目1期-制曲中心项目</w:t>
      </w:r>
      <w:r w:rsidR="002F5D3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-招标代理服务</w:t>
      </w:r>
    </w:p>
    <w:p w:rsidR="009B0579" w:rsidRDefault="00D765E5" w:rsidP="002F5D3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 w:rsidRPr="003217A9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  <w:r w:rsidR="008039D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经济技术开发区</w:t>
      </w:r>
    </w:p>
    <w:p w:rsidR="009B0579" w:rsidRPr="008039D9" w:rsidRDefault="009B057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B0579" w:rsidRPr="003217A9" w:rsidRDefault="00D765E5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2F5D3E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Pr="003217A9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2020-03-01——20</w:t>
      </w:r>
      <w:r w:rsidR="008039D9"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 w:rsidR="003217A9"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3217A9"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</w:t>
      </w:r>
      <w:r w:rsidR="008039D9"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3217A9"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</w:t>
      </w:r>
      <w:r w:rsidR="008039D9" w:rsidRPr="003217A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9B0579" w:rsidRDefault="009B0579">
      <w:pPr>
        <w:rPr>
          <w:rFonts w:asciiTheme="minorEastAsia" w:eastAsiaTheme="minorEastAsia" w:hAnsiTheme="minorEastAsia"/>
          <w:b/>
          <w:color w:val="FF0000"/>
          <w:sz w:val="28"/>
          <w:szCs w:val="24"/>
          <w:highlight w:val="yellow"/>
        </w:rPr>
      </w:pPr>
    </w:p>
    <w:p w:rsidR="009B0579" w:rsidRDefault="009B057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B0579" w:rsidRDefault="00D765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B0579" w:rsidRDefault="00D765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</w:t>
      </w:r>
      <w:r w:rsidRPr="00456B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“</w:t>
      </w:r>
      <w:r w:rsidR="00462777" w:rsidRPr="00456B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红星白酒产业园迁建项目1期-制曲中心项目</w:t>
      </w:r>
      <w:r w:rsidRPr="00456B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”诚招招标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代理公司负责外部招标工作，项目预算为</w:t>
      </w:r>
      <w:r w:rsidR="001622F7">
        <w:rPr>
          <w:rFonts w:asciiTheme="minorEastAsia" w:hAnsiTheme="minorEastAsia" w:cs="宋体" w:hint="eastAsia"/>
          <w:kern w:val="0"/>
          <w:sz w:val="24"/>
          <w:szCs w:val="22"/>
        </w:rPr>
        <w:t>6250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万元。</w:t>
      </w:r>
      <w:r w:rsidR="00FA51C0"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最终招标代理服务费以</w:t>
      </w:r>
      <w:r w:rsidR="00FA51C0">
        <w:rPr>
          <w:rFonts w:asciiTheme="minorEastAsia" w:eastAsiaTheme="minorEastAsia" w:hAnsiTheme="minorEastAsia" w:hint="eastAsia"/>
          <w:b/>
          <w:sz w:val="28"/>
          <w:szCs w:val="24"/>
        </w:rPr>
        <w:t>外部招标（</w:t>
      </w:r>
      <w:r w:rsidR="00FA51C0"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实际中标价</w:t>
      </w:r>
      <w:r w:rsidR="00FA51C0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  <w:r w:rsidR="00FA51C0"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计算收取</w:t>
      </w:r>
      <w:r w:rsidR="00FA51C0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。</w:t>
      </w:r>
    </w:p>
    <w:p w:rsidR="009B0579" w:rsidRDefault="00D765E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9B0579" w:rsidRDefault="00D765E5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462777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B0579" w:rsidRDefault="00D765E5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B0579" w:rsidRDefault="00D765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具有独立法人资格，能够独立承担民事责任；</w:t>
      </w:r>
    </w:p>
    <w:p w:rsidR="009B0579" w:rsidRDefault="00D765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在政府采购代理机构名单中</w:t>
      </w:r>
    </w:p>
    <w:p w:rsidR="009B0579" w:rsidRDefault="00D765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近3年内在经营活动中无重大违法记录、无不良行为记录；</w:t>
      </w:r>
    </w:p>
    <w:p w:rsidR="009B0579" w:rsidRDefault="00D765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项及以上相关类型采购项目代理经验的优先；</w:t>
      </w:r>
    </w:p>
    <w:p w:rsidR="009B0579" w:rsidRDefault="00D765E5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9B0579" w:rsidRDefault="00D765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9B0579" w:rsidRDefault="00D765E5" w:rsidP="008039D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9B0579" w:rsidRDefault="00D765E5" w:rsidP="008039D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9B0579" w:rsidRDefault="00D765E5" w:rsidP="008039D9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9B0579" w:rsidRDefault="00D765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附件（7）相关类型项目采购代理经验的证明材料</w:t>
      </w:r>
    </w:p>
    <w:p w:rsidR="009B0579" w:rsidRDefault="00D765E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9B0579" w:rsidRDefault="00D765E5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以上全部资料复印件应加盖本企业公章（红章）；</w:t>
      </w:r>
    </w:p>
    <w:p w:rsidR="009B0579" w:rsidRDefault="00D765E5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9B0579" w:rsidRDefault="00D765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9B0579" w:rsidRDefault="00D765E5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报价请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提供相应的报价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标准，并加盖公章。</w:t>
      </w:r>
    </w:p>
    <w:p w:rsidR="009B0579" w:rsidRDefault="00207DEE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207DEE" w:rsidRDefault="00207DEE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报价单需单独密封。</w:t>
      </w:r>
    </w:p>
    <w:p w:rsidR="009B0579" w:rsidRDefault="00D765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9B0579" w:rsidRDefault="00D765E5" w:rsidP="008039D9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</w:t>
      </w:r>
      <w:r w:rsidR="002F5D3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份；</w:t>
      </w:r>
    </w:p>
    <w:p w:rsidR="009B0579" w:rsidRDefault="00D765E5" w:rsidP="008039D9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比价文件全部装订整齐，并用档案袋密封，于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公告期结束</w:t>
      </w:r>
      <w:r w:rsidR="002F5D3E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3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月</w:t>
      </w:r>
      <w:r w:rsidR="002F5D3E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19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日前邮寄至我公司指定地址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。</w:t>
      </w:r>
    </w:p>
    <w:p w:rsidR="009B0579" w:rsidRDefault="00D765E5" w:rsidP="008039D9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附件（1）～（7）项所列资质文件电子版于公告期结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束</w:t>
      </w:r>
      <w:r w:rsidR="00737D5C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3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月</w:t>
      </w:r>
      <w:r w:rsidR="00737D5C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19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日前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发送至我公司指定邮箱。</w:t>
      </w:r>
    </w:p>
    <w:p w:rsidR="009B0579" w:rsidRDefault="00D765E5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 xml:space="preserve"> %）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9B0579" w:rsidRDefault="00D765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9B0579" w:rsidRDefault="00D765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9B0579" w:rsidRDefault="00D765E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至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20</w:t>
      </w:r>
      <w:r w:rsidR="00737D5C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 w:rsidR="00737D5C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 w:rsidR="00737D5C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19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/>
          <w:sz w:val="28"/>
          <w:szCs w:val="24"/>
          <w:highlight w:val="yellow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时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B0579" w:rsidRDefault="00D765E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9B0579" w:rsidRPr="00737D5C" w:rsidRDefault="00D765E5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</w:t>
      </w:r>
      <w:r w:rsidRPr="00737D5C">
        <w:rPr>
          <w:rFonts w:asciiTheme="minorEastAsia" w:eastAsiaTheme="minorEastAsia" w:hAnsiTheme="minorEastAsia" w:hint="eastAsia"/>
          <w:sz w:val="28"/>
          <w:szCs w:val="24"/>
        </w:rPr>
        <w:t xml:space="preserve">： </w:t>
      </w:r>
      <w:r w:rsidR="00737D5C" w:rsidRPr="00737D5C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737D5C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Pr="00737D5C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="00737D5C" w:rsidRPr="00737D5C">
        <w:rPr>
          <w:rFonts w:asciiTheme="minorEastAsia" w:eastAsiaTheme="minorEastAsia" w:hAnsiTheme="minorEastAsia" w:hint="eastAsia"/>
          <w:sz w:val="28"/>
          <w:szCs w:val="24"/>
        </w:rPr>
        <w:t>20</w:t>
      </w:r>
      <w:r w:rsidR="00737D5C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Pr="00737D5C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737D5C" w:rsidRPr="00737D5C">
        <w:rPr>
          <w:rFonts w:asciiTheme="minorEastAsia" w:eastAsiaTheme="minorEastAsia" w:hAnsiTheme="minorEastAsia" w:hint="eastAsia"/>
          <w:sz w:val="28"/>
          <w:szCs w:val="24"/>
        </w:rPr>
        <w:t>-3月24日</w:t>
      </w:r>
    </w:p>
    <w:p w:rsidR="009B0579" w:rsidRDefault="00D765E5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9B0579" w:rsidRDefault="00D765E5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9B0579" w:rsidRPr="00737D5C" w:rsidRDefault="00D765E5" w:rsidP="00737D5C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37D5C"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737D5C" w:rsidRDefault="00D765E5">
      <w:pPr>
        <w:rPr>
          <w:rFonts w:asciiTheme="minorEastAsia" w:eastAsiaTheme="minorEastAsia" w:hAnsiTheme="minorEastAsia" w:hint="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:rsidR="009B0579" w:rsidRDefault="00D765E5" w:rsidP="00737D5C">
      <w:pPr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招标方另行确定</w:t>
      </w:r>
      <w:r w:rsidR="00737D5C">
        <w:rPr>
          <w:rFonts w:asciiTheme="minorEastAsia" w:eastAsiaTheme="minorEastAsia" w:hAnsiTheme="minorEastAsia" w:hint="eastAsia"/>
          <w:sz w:val="28"/>
          <w:szCs w:val="24"/>
        </w:rPr>
        <w:t>，不需投标人参加，评标原则为低价中标。</w:t>
      </w:r>
    </w:p>
    <w:p w:rsidR="009B0579" w:rsidRDefault="00D765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十二、联系方式：</w:t>
      </w:r>
    </w:p>
    <w:p w:rsidR="009B0579" w:rsidRDefault="00D765E5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B0579" w:rsidRDefault="00D765E5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邮寄地址：（北京红星股份有限公司）北京市怀柔区怀柔镇红星路1号办公楼301室</w:t>
      </w:r>
    </w:p>
    <w:p w:rsidR="009B0579" w:rsidRDefault="00D765E5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highlight w:val="yellow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系人：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 </w:t>
      </w:r>
      <w:r w:rsidR="00462777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彭兴永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8"/>
          <w:highlight w:val="yellow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8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  </w:t>
      </w:r>
      <w:r w:rsidR="00462777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13716859925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</w:p>
    <w:p w:rsidR="009B0579" w:rsidRDefault="00D765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9B0579" w:rsidRDefault="00D765E5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</w:t>
      </w:r>
    </w:p>
    <w:p w:rsidR="009B0579" w:rsidRDefault="00D765E5">
      <w:pPr>
        <w:wordWrap w:val="0"/>
        <w:ind w:right="112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2020年</w:t>
      </w:r>
      <w:r w:rsidR="0046277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737D5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9B0579" w:rsidRDefault="00D765E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br w:type="page"/>
      </w: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9B0579" w:rsidRDefault="00D765E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9B0579" w:rsidRDefault="00D765E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B0579" w:rsidRDefault="00D765E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9B0579" w:rsidRDefault="00D765E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B0579" w:rsidRDefault="00D765E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9B0579" w:rsidRDefault="00D765E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9B0579" w:rsidRDefault="009B0579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9B0579" w:rsidRDefault="00D765E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9B0579" w:rsidRDefault="009B057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B0579" w:rsidRDefault="00D765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9B0579" w:rsidRDefault="009B057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B0579" w:rsidRDefault="00D765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B0579" w:rsidRDefault="00D765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B0579" w:rsidRDefault="00D765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B0579" w:rsidRDefault="00D765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B0579" w:rsidRDefault="00D765E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B0579" w:rsidRDefault="00D765E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B0579" w:rsidRDefault="009B0579">
      <w:pPr>
        <w:rPr>
          <w:rFonts w:asciiTheme="minorEastAsia" w:eastAsiaTheme="minorEastAsia" w:hAnsiTheme="minorEastAsia"/>
          <w:sz w:val="32"/>
        </w:rPr>
      </w:pPr>
    </w:p>
    <w:p w:rsidR="009B0579" w:rsidRDefault="009B0579">
      <w:pPr>
        <w:rPr>
          <w:rFonts w:asciiTheme="minorEastAsia" w:eastAsiaTheme="minorEastAsia" w:hAnsiTheme="minorEastAsia"/>
          <w:sz w:val="32"/>
        </w:rPr>
      </w:pPr>
    </w:p>
    <w:p w:rsidR="009B0579" w:rsidRDefault="009B0579">
      <w:pPr>
        <w:rPr>
          <w:rFonts w:asciiTheme="minorEastAsia" w:eastAsiaTheme="minorEastAsia" w:hAnsiTheme="minorEastAsia"/>
          <w:sz w:val="32"/>
        </w:rPr>
      </w:pPr>
    </w:p>
    <w:p w:rsidR="009B0579" w:rsidRDefault="009B0579">
      <w:pPr>
        <w:rPr>
          <w:rFonts w:asciiTheme="minorEastAsia" w:eastAsiaTheme="minorEastAsia" w:hAnsiTheme="minorEastAsia"/>
          <w:sz w:val="32"/>
        </w:rPr>
      </w:pPr>
    </w:p>
    <w:p w:rsidR="009B0579" w:rsidRDefault="00D765E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9B0579" w:rsidRDefault="00D765E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B0579">
        <w:trPr>
          <w:trHeight w:val="5460"/>
        </w:trPr>
        <w:tc>
          <w:tcPr>
            <w:tcW w:w="9000" w:type="dxa"/>
          </w:tcPr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D765E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B0579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D765E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B0579" w:rsidRDefault="009B057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9B0579" w:rsidRDefault="009B057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B0579" w:rsidRDefault="00D765E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9B0579" w:rsidRDefault="009B057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B0579" w:rsidRDefault="00D765E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9B0579" w:rsidRDefault="009B057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B0579" w:rsidRDefault="00D765E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  <w:bookmarkStart w:id="0" w:name="_GoBack"/>
      <w:bookmarkEnd w:id="0"/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D765E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9B0579" w:rsidRDefault="009B0579">
      <w:pPr>
        <w:ind w:firstLine="648"/>
        <w:rPr>
          <w:rFonts w:asciiTheme="minorEastAsia" w:eastAsiaTheme="minorEastAsia" w:hAnsiTheme="minorEastAsia"/>
          <w:sz w:val="28"/>
        </w:rPr>
      </w:pPr>
    </w:p>
    <w:p w:rsidR="009B0579" w:rsidRDefault="00D765E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B0579" w:rsidRDefault="00D765E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B0579" w:rsidRDefault="00D765E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相关类型采购项目代理经验的证明材料</w:t>
      </w: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9B057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B0579" w:rsidRDefault="00D765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附件（8）比价文件封皮示例：（封皮贴于密封袋外）</w:t>
      </w:r>
    </w:p>
    <w:p w:rsidR="009B0579" w:rsidRDefault="00D765E5">
      <w:pPr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br w:type="page"/>
      </w:r>
    </w:p>
    <w:p w:rsidR="009B0579" w:rsidRDefault="00D765E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lastRenderedPageBreak/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9B0579" w:rsidRDefault="009B057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B0579" w:rsidRDefault="00D765E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B0579" w:rsidRDefault="009B057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B0579" w:rsidRDefault="009B057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B0579" w:rsidRDefault="00D765E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9B0579" w:rsidRDefault="00D765E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9B0579" w:rsidRDefault="00D765E5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:rsidR="009B0579" w:rsidRDefault="009B057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B0579" w:rsidRDefault="009B057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B0579" w:rsidRDefault="009B057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B0579" w:rsidRDefault="009B057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B0579" w:rsidRDefault="009B057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B0579" w:rsidRDefault="00D765E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B0579" w:rsidRDefault="00D765E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B0579" w:rsidRDefault="00D765E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B0579" w:rsidRDefault="009B057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9B057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B0579" w:rsidRDefault="00D765E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9B0579">
        <w:trPr>
          <w:cantSplit/>
          <w:trHeight w:val="13011"/>
        </w:trPr>
        <w:tc>
          <w:tcPr>
            <w:tcW w:w="4219" w:type="dxa"/>
            <w:textDirection w:val="tbRl"/>
          </w:tcPr>
          <w:p w:rsidR="009B0579" w:rsidRDefault="009B057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9B0579" w:rsidRDefault="00D765E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9B0579" w:rsidRDefault="009B057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9B0579" w:rsidRDefault="00D765E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9B0579" w:rsidRDefault="009B057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B0579" w:rsidRDefault="009B057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B0579" w:rsidRDefault="00D765E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9B0579" w:rsidRDefault="00D765E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9B0579" w:rsidRDefault="009B057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B0579" w:rsidSect="009B0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656" w:rsidRDefault="00225656" w:rsidP="009B0579">
      <w:r>
        <w:separator/>
      </w:r>
    </w:p>
  </w:endnote>
  <w:endnote w:type="continuationSeparator" w:id="0">
    <w:p w:rsidR="00225656" w:rsidRDefault="00225656" w:rsidP="009B0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-serif">
    <w:altName w:val="Latha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656" w:rsidRDefault="00225656" w:rsidP="009B0579">
      <w:r>
        <w:separator/>
      </w:r>
    </w:p>
  </w:footnote>
  <w:footnote w:type="continuationSeparator" w:id="0">
    <w:p w:rsidR="00225656" w:rsidRDefault="00225656" w:rsidP="009B05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0608A"/>
    <w:rsid w:val="00006EFE"/>
    <w:rsid w:val="000210C2"/>
    <w:rsid w:val="00021FFF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4E44"/>
    <w:rsid w:val="000C7753"/>
    <w:rsid w:val="000D5B6E"/>
    <w:rsid w:val="000E0FAB"/>
    <w:rsid w:val="000E29A7"/>
    <w:rsid w:val="000E6281"/>
    <w:rsid w:val="000E63EE"/>
    <w:rsid w:val="000F2F29"/>
    <w:rsid w:val="000F4956"/>
    <w:rsid w:val="0010592B"/>
    <w:rsid w:val="00106038"/>
    <w:rsid w:val="001278E5"/>
    <w:rsid w:val="00137FEC"/>
    <w:rsid w:val="00141D13"/>
    <w:rsid w:val="001501ED"/>
    <w:rsid w:val="001622F7"/>
    <w:rsid w:val="00164E81"/>
    <w:rsid w:val="00175D73"/>
    <w:rsid w:val="001970C4"/>
    <w:rsid w:val="001A46EA"/>
    <w:rsid w:val="001A7380"/>
    <w:rsid w:val="001D1F26"/>
    <w:rsid w:val="001D54DF"/>
    <w:rsid w:val="001D785C"/>
    <w:rsid w:val="00207DEE"/>
    <w:rsid w:val="002119F2"/>
    <w:rsid w:val="00211B55"/>
    <w:rsid w:val="00212157"/>
    <w:rsid w:val="00215EB1"/>
    <w:rsid w:val="002229DB"/>
    <w:rsid w:val="00225656"/>
    <w:rsid w:val="00231E91"/>
    <w:rsid w:val="00233F1A"/>
    <w:rsid w:val="00251A5F"/>
    <w:rsid w:val="00271F5C"/>
    <w:rsid w:val="0027429D"/>
    <w:rsid w:val="00277BC2"/>
    <w:rsid w:val="00277EFF"/>
    <w:rsid w:val="002855DF"/>
    <w:rsid w:val="002909B1"/>
    <w:rsid w:val="00295A06"/>
    <w:rsid w:val="002A7876"/>
    <w:rsid w:val="002C68A0"/>
    <w:rsid w:val="002D03F7"/>
    <w:rsid w:val="002E1CDF"/>
    <w:rsid w:val="002E2030"/>
    <w:rsid w:val="002F5D3E"/>
    <w:rsid w:val="00304E01"/>
    <w:rsid w:val="003217A9"/>
    <w:rsid w:val="0033212F"/>
    <w:rsid w:val="003815A4"/>
    <w:rsid w:val="00397256"/>
    <w:rsid w:val="003A159D"/>
    <w:rsid w:val="003B46B3"/>
    <w:rsid w:val="003C7C12"/>
    <w:rsid w:val="003E1B85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56B7B"/>
    <w:rsid w:val="00462777"/>
    <w:rsid w:val="0046300E"/>
    <w:rsid w:val="0046779C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54294"/>
    <w:rsid w:val="00564586"/>
    <w:rsid w:val="005762A9"/>
    <w:rsid w:val="00581E05"/>
    <w:rsid w:val="0059117B"/>
    <w:rsid w:val="00594C3C"/>
    <w:rsid w:val="005A01AF"/>
    <w:rsid w:val="005A354E"/>
    <w:rsid w:val="005B54DB"/>
    <w:rsid w:val="005C1A60"/>
    <w:rsid w:val="005C1ACE"/>
    <w:rsid w:val="005C336E"/>
    <w:rsid w:val="005D107E"/>
    <w:rsid w:val="005D128E"/>
    <w:rsid w:val="005D2121"/>
    <w:rsid w:val="005D725B"/>
    <w:rsid w:val="005E5582"/>
    <w:rsid w:val="005E74E3"/>
    <w:rsid w:val="005F752C"/>
    <w:rsid w:val="005F77D7"/>
    <w:rsid w:val="006129A6"/>
    <w:rsid w:val="00645358"/>
    <w:rsid w:val="00646481"/>
    <w:rsid w:val="00651383"/>
    <w:rsid w:val="00651447"/>
    <w:rsid w:val="00670D42"/>
    <w:rsid w:val="00671DD9"/>
    <w:rsid w:val="0067429F"/>
    <w:rsid w:val="00676B07"/>
    <w:rsid w:val="00691CD1"/>
    <w:rsid w:val="006C02CE"/>
    <w:rsid w:val="006C3807"/>
    <w:rsid w:val="006D1732"/>
    <w:rsid w:val="006D4032"/>
    <w:rsid w:val="006F6925"/>
    <w:rsid w:val="007130F5"/>
    <w:rsid w:val="007309EF"/>
    <w:rsid w:val="00737D5C"/>
    <w:rsid w:val="00743A8C"/>
    <w:rsid w:val="00750D08"/>
    <w:rsid w:val="007516B2"/>
    <w:rsid w:val="00753490"/>
    <w:rsid w:val="007641DA"/>
    <w:rsid w:val="007710CB"/>
    <w:rsid w:val="00773933"/>
    <w:rsid w:val="00777933"/>
    <w:rsid w:val="007828B4"/>
    <w:rsid w:val="007851EE"/>
    <w:rsid w:val="0079760E"/>
    <w:rsid w:val="007B2208"/>
    <w:rsid w:val="007B468F"/>
    <w:rsid w:val="007C0DEC"/>
    <w:rsid w:val="007D1D8D"/>
    <w:rsid w:val="007F4323"/>
    <w:rsid w:val="007F7D85"/>
    <w:rsid w:val="00802A36"/>
    <w:rsid w:val="008039D9"/>
    <w:rsid w:val="00810C29"/>
    <w:rsid w:val="00815B8C"/>
    <w:rsid w:val="008175B0"/>
    <w:rsid w:val="00823402"/>
    <w:rsid w:val="008538D2"/>
    <w:rsid w:val="0085534E"/>
    <w:rsid w:val="00855B63"/>
    <w:rsid w:val="008630CB"/>
    <w:rsid w:val="00865239"/>
    <w:rsid w:val="0086645C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43129"/>
    <w:rsid w:val="0096688D"/>
    <w:rsid w:val="00975EE2"/>
    <w:rsid w:val="009822A8"/>
    <w:rsid w:val="00990E23"/>
    <w:rsid w:val="009946FE"/>
    <w:rsid w:val="00996EF6"/>
    <w:rsid w:val="009B0579"/>
    <w:rsid w:val="009C73A0"/>
    <w:rsid w:val="009E0C89"/>
    <w:rsid w:val="009F061D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6175A"/>
    <w:rsid w:val="00A86DE9"/>
    <w:rsid w:val="00A87B0F"/>
    <w:rsid w:val="00A97DA7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0755C"/>
    <w:rsid w:val="00C2522C"/>
    <w:rsid w:val="00C3620A"/>
    <w:rsid w:val="00C406FD"/>
    <w:rsid w:val="00C8156E"/>
    <w:rsid w:val="00C95940"/>
    <w:rsid w:val="00C9702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56EB"/>
    <w:rsid w:val="00D765E5"/>
    <w:rsid w:val="00D76D27"/>
    <w:rsid w:val="00D80E0C"/>
    <w:rsid w:val="00D83628"/>
    <w:rsid w:val="00D83C87"/>
    <w:rsid w:val="00DA18DA"/>
    <w:rsid w:val="00DA6140"/>
    <w:rsid w:val="00DB1D16"/>
    <w:rsid w:val="00DB60CE"/>
    <w:rsid w:val="00DC2239"/>
    <w:rsid w:val="00DD69BF"/>
    <w:rsid w:val="00DE22A2"/>
    <w:rsid w:val="00DE3E45"/>
    <w:rsid w:val="00DE7B6B"/>
    <w:rsid w:val="00DF6180"/>
    <w:rsid w:val="00DF6ED9"/>
    <w:rsid w:val="00E1012D"/>
    <w:rsid w:val="00E13365"/>
    <w:rsid w:val="00E23B94"/>
    <w:rsid w:val="00E36FDE"/>
    <w:rsid w:val="00E47FFB"/>
    <w:rsid w:val="00E54125"/>
    <w:rsid w:val="00E5701B"/>
    <w:rsid w:val="00E71CAF"/>
    <w:rsid w:val="00E80528"/>
    <w:rsid w:val="00E845F5"/>
    <w:rsid w:val="00E85950"/>
    <w:rsid w:val="00E9341A"/>
    <w:rsid w:val="00E95C88"/>
    <w:rsid w:val="00EA1C72"/>
    <w:rsid w:val="00ED1F11"/>
    <w:rsid w:val="00ED245F"/>
    <w:rsid w:val="00ED2CB9"/>
    <w:rsid w:val="00EF0A05"/>
    <w:rsid w:val="00EF2B89"/>
    <w:rsid w:val="00EF3D77"/>
    <w:rsid w:val="00EF574E"/>
    <w:rsid w:val="00EF70EF"/>
    <w:rsid w:val="00F01F2C"/>
    <w:rsid w:val="00F214F8"/>
    <w:rsid w:val="00F30D1B"/>
    <w:rsid w:val="00F33E6B"/>
    <w:rsid w:val="00F418CC"/>
    <w:rsid w:val="00F51198"/>
    <w:rsid w:val="00F61A03"/>
    <w:rsid w:val="00F6743E"/>
    <w:rsid w:val="00F77E64"/>
    <w:rsid w:val="00F843FC"/>
    <w:rsid w:val="00F84E72"/>
    <w:rsid w:val="00FA51C0"/>
    <w:rsid w:val="00FC5D83"/>
    <w:rsid w:val="00FD446D"/>
    <w:rsid w:val="08EF2951"/>
    <w:rsid w:val="11D13845"/>
    <w:rsid w:val="1C7F652D"/>
    <w:rsid w:val="1E5E5E27"/>
    <w:rsid w:val="1E8D11EB"/>
    <w:rsid w:val="2236384B"/>
    <w:rsid w:val="235C260A"/>
    <w:rsid w:val="37074CE5"/>
    <w:rsid w:val="3814414B"/>
    <w:rsid w:val="3AA17591"/>
    <w:rsid w:val="425875C1"/>
    <w:rsid w:val="51464CCF"/>
    <w:rsid w:val="5694614E"/>
    <w:rsid w:val="6CB3496E"/>
    <w:rsid w:val="716B25F9"/>
    <w:rsid w:val="78B14A6E"/>
    <w:rsid w:val="78CB0955"/>
    <w:rsid w:val="7A217BDB"/>
    <w:rsid w:val="7C1532C8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57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9B0579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9B057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9B0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9B0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9B0579"/>
    <w:rPr>
      <w:b/>
      <w:bCs/>
    </w:rPr>
  </w:style>
  <w:style w:type="character" w:styleId="a8">
    <w:name w:val="Hyperlink"/>
    <w:basedOn w:val="a0"/>
    <w:uiPriority w:val="99"/>
    <w:unhideWhenUsed/>
    <w:qFormat/>
    <w:rsid w:val="009B0579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9B0579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9B0579"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B0579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9B0579"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rsid w:val="009B0579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sid w:val="009B0579"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9B0579"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B0579"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AD6847-8013-4107-9C66-199901062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109</TotalTime>
  <Pages>13</Pages>
  <Words>414</Words>
  <Characters>2366</Characters>
  <Application>Microsoft Office Word</Application>
  <DocSecurity>0</DocSecurity>
  <Lines>19</Lines>
  <Paragraphs>5</Paragraphs>
  <ScaleCrop>false</ScaleCrop>
  <Company>Dell Computer</Company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127</cp:revision>
  <dcterms:created xsi:type="dcterms:W3CDTF">2017-08-23T03:19:00Z</dcterms:created>
  <dcterms:modified xsi:type="dcterms:W3CDTF">2020-03-05T07:27:00Z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