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0EA7" w:rsidRDefault="0095557B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比价公告</w:t>
      </w:r>
    </w:p>
    <w:p w:rsidR="00840EA7" w:rsidRDefault="00840EA7">
      <w:pPr>
        <w:rPr>
          <w:rFonts w:ascii="微软雅黑" w:eastAsia="微软雅黑" w:hAnsi="微软雅黑"/>
          <w:b/>
          <w:sz w:val="24"/>
          <w:szCs w:val="24"/>
        </w:rPr>
      </w:pPr>
    </w:p>
    <w:p w:rsidR="00840EA7" w:rsidRDefault="0095557B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怀柔厂区保健酒生产、技术中心及中试车间项目地质勘察工程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投资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怀柔厂区保健酒生产、技术中心及中试车间项目地质勘察工程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项目，进行公开比价。现发布比价公告，诚邀供应商参加，也欢迎公司全体员工推荐供应商。</w:t>
      </w:r>
    </w:p>
    <w:p w:rsidR="00840EA7" w:rsidRDefault="0095557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840EA7" w:rsidRDefault="0095557B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怀柔厂区保健酒生产、技术中心及中试车间项目地质勘察工程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:rsidR="00840EA7" w:rsidRDefault="00840EA7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840EA7" w:rsidRDefault="0095557B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北京市怀柔区红星路1号</w:t>
      </w:r>
    </w:p>
    <w:p w:rsidR="00840EA7" w:rsidRDefault="00840EA7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40EA7" w:rsidRDefault="0095557B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</w:p>
    <w:p w:rsidR="00840EA7" w:rsidRDefault="0095557B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2019年 10 月 1 日-2019年10月20日</w:t>
      </w:r>
    </w:p>
    <w:p w:rsidR="00840EA7" w:rsidRDefault="0095557B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由甲乙双方协商并书面约定正式勘察工期（包括开始、完成日期）</w:t>
      </w:r>
    </w:p>
    <w:p w:rsidR="00840EA7" w:rsidRDefault="00840EA7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40EA7" w:rsidRDefault="0095557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840EA7" w:rsidRDefault="0095557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  北京红星股份有限公司怀柔厂区保健酒生产、技术中心及中试车间勘察，位于北京市怀柔区红星路一号。</w:t>
      </w:r>
    </w:p>
    <w:p w:rsidR="00840EA7" w:rsidRDefault="0095557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工程内容及要求：完成北京红星股份有限公司怀柔厂区保健酒生产、技术中心及中试车间勘察等与之相关的全部内容。</w:t>
      </w:r>
    </w:p>
    <w:p w:rsidR="00840EA7" w:rsidRDefault="0095557B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840EA7" w:rsidRDefault="0095557B">
      <w:pPr>
        <w:pStyle w:val="aa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840EA7" w:rsidRDefault="0095557B">
      <w:pPr>
        <w:pStyle w:val="aa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840EA7" w:rsidRDefault="0095557B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840EA7" w:rsidRDefault="0095557B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、严重违纪的不良行为；</w:t>
      </w:r>
    </w:p>
    <w:p w:rsidR="00840EA7" w:rsidRDefault="0095557B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3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三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项及以上类似项目经验的优先；</w:t>
      </w:r>
    </w:p>
    <w:p w:rsidR="00840EA7" w:rsidRDefault="0095557B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工程勘察乙级资质  </w:t>
      </w:r>
    </w:p>
    <w:p w:rsidR="00840EA7" w:rsidRDefault="00840EA7">
      <w:pPr>
        <w:rPr>
          <w:rFonts w:asciiTheme="minorEastAsia" w:eastAsiaTheme="minorEastAsia" w:hAnsiTheme="minorEastAsia"/>
          <w:sz w:val="28"/>
          <w:szCs w:val="24"/>
        </w:rPr>
      </w:pPr>
    </w:p>
    <w:p w:rsidR="00840EA7" w:rsidRDefault="0095557B">
      <w:pPr>
        <w:pStyle w:val="aa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投标文件的组成</w:t>
      </w:r>
    </w:p>
    <w:p w:rsidR="00840EA7" w:rsidRDefault="0095557B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企业基本资质材料：</w:t>
      </w:r>
    </w:p>
    <w:p w:rsidR="00840EA7" w:rsidRDefault="0095557B" w:rsidP="0019701C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附件（1）营业执照（副本）（三证合一）</w:t>
      </w:r>
    </w:p>
    <w:p w:rsidR="00840EA7" w:rsidRDefault="0095557B" w:rsidP="0019701C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附件（2）银行开户许可证</w:t>
      </w:r>
    </w:p>
    <w:p w:rsidR="00840EA7" w:rsidRDefault="0095557B" w:rsidP="0019701C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附件（3）一般纳税人证明</w:t>
      </w:r>
    </w:p>
    <w:p w:rsidR="00840EA7" w:rsidRDefault="0095557B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其他材料：</w:t>
      </w:r>
    </w:p>
    <w:p w:rsidR="00840EA7" w:rsidRDefault="0095557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附件（4）法定代表人授权</w:t>
      </w:r>
      <w:r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40EA7" w:rsidRDefault="0095557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附件（5）代理人身份证明</w:t>
      </w:r>
    </w:p>
    <w:p w:rsidR="00840EA7" w:rsidRDefault="0095557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>
        <w:rPr>
          <w:rFonts w:asciiTheme="minorEastAsia" w:eastAsiaTheme="minorEastAsia" w:hAnsiTheme="minorEastAsia"/>
          <w:sz w:val="28"/>
          <w:szCs w:val="24"/>
        </w:rPr>
        <w:t>法人身份证明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40EA7" w:rsidRDefault="0095557B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40EA7" w:rsidRDefault="0095557B">
      <w:pPr>
        <w:pStyle w:val="aa"/>
        <w:ind w:firstLine="56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工程勘察乙级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资质资质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证书  </w:t>
      </w:r>
    </w:p>
    <w:p w:rsidR="00840EA7" w:rsidRDefault="0095557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Pr="0019701C">
        <w:rPr>
          <w:rFonts w:asciiTheme="minorEastAsia" w:eastAsiaTheme="minorEastAsia" w:hAnsiTheme="minorEastAsia" w:hint="eastAsia"/>
          <w:sz w:val="28"/>
          <w:szCs w:val="24"/>
          <w:u w:val="single"/>
        </w:rPr>
        <w:t>已完工类似业绩三项或以上</w:t>
      </w:r>
    </w:p>
    <w:p w:rsidR="00840EA7" w:rsidRDefault="0095557B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报价单需单独密封且不需发送电子版。</w:t>
      </w:r>
    </w:p>
    <w:p w:rsidR="00840EA7" w:rsidRDefault="0095557B">
      <w:pPr>
        <w:spacing w:line="360" w:lineRule="auto"/>
        <w:rPr>
          <w:rFonts w:asciiTheme="minorEastAsia" w:eastAsiaTheme="minorEastAsia" w:hAnsiTheme="minorEastAsia"/>
          <w:b/>
          <w:color w:val="FF0000"/>
          <w:sz w:val="28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</w:rPr>
        <w:t>注：</w:t>
      </w:r>
    </w:p>
    <w:p w:rsidR="00840EA7" w:rsidRDefault="0095557B">
      <w:pPr>
        <w:pStyle w:val="aa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  <w:sz w:val="28"/>
        </w:rPr>
      </w:pPr>
      <w:r>
        <w:rPr>
          <w:rFonts w:asciiTheme="minorEastAsia" w:eastAsiaTheme="minorEastAsia" w:hAnsiTheme="minorEastAsia" w:hint="eastAsia"/>
          <w:color w:val="FF0000"/>
          <w:sz w:val="28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  <w:sz w:val="28"/>
        </w:rPr>
        <w:t>类</w:t>
      </w:r>
      <w:r>
        <w:rPr>
          <w:rFonts w:asciiTheme="minorEastAsia" w:eastAsiaTheme="minorEastAsia" w:hAnsiTheme="minorEastAsia" w:hint="eastAsia"/>
          <w:color w:val="FF0000"/>
          <w:sz w:val="28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sz w:val="28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  <w:sz w:val="28"/>
        </w:rPr>
        <w:t>，全部资料复印件应加盖本企业公章（红章），装订成册；</w:t>
      </w:r>
    </w:p>
    <w:p w:rsidR="00840EA7" w:rsidRDefault="0095557B">
      <w:pPr>
        <w:pStyle w:val="aa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sz w:val="28"/>
        </w:rPr>
      </w:pPr>
      <w:proofErr w:type="gramStart"/>
      <w:r>
        <w:rPr>
          <w:rFonts w:asciiTheme="minorEastAsia" w:eastAsiaTheme="minorEastAsia" w:hAnsiTheme="minorEastAsia" w:hint="eastAsia"/>
          <w:color w:val="FF0000"/>
          <w:sz w:val="28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  <w:sz w:val="28"/>
        </w:rPr>
        <w:t>供应商须按要求提供相应的资质文件；</w:t>
      </w:r>
    </w:p>
    <w:p w:rsidR="00840EA7" w:rsidRDefault="0095557B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840EA7" w:rsidRDefault="0095557B" w:rsidP="0019701C">
      <w:pPr>
        <w:pStyle w:val="aa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所有投标文件一式二份；</w:t>
      </w:r>
    </w:p>
    <w:p w:rsidR="00840EA7" w:rsidRDefault="0095557B" w:rsidP="0019701C">
      <w:pPr>
        <w:pStyle w:val="aa"/>
        <w:numPr>
          <w:ilvl w:val="2"/>
          <w:numId w:val="4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投标文件及报价单装订整齐并密封，在公告期9月19日16:00结束前，邮寄至我公司指定地点、指定接收人处；</w:t>
      </w:r>
    </w:p>
    <w:p w:rsidR="00840EA7" w:rsidRDefault="0095557B" w:rsidP="0019701C">
      <w:pPr>
        <w:pStyle w:val="aa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将投标文件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组成里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附件（1）～（8）项所列投标文件盖红章扫描件在公告期9月19日16:00结束前发送至我公司指定邮箱。</w:t>
      </w:r>
    </w:p>
    <w:p w:rsidR="00840EA7" w:rsidRDefault="00840EA7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840EA7" w:rsidRDefault="0095557B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:rsidR="00840EA7" w:rsidRDefault="00840EA7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40EA7" w:rsidRDefault="0095557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八、保证金要求：</w:t>
      </w:r>
    </w:p>
    <w:p w:rsidR="00840EA7" w:rsidRDefault="0095557B">
      <w:pPr>
        <w:pStyle w:val="aa"/>
        <w:ind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1)投标人资质经我公司法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部门资格预审合格后，在考察期结束前（9月24日16:00前）支付投标保证金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壹</w:t>
      </w:r>
      <w:r>
        <w:rPr>
          <w:rFonts w:asciiTheme="minorEastAsia" w:eastAsiaTheme="minorEastAsia" w:hAnsiTheme="minorEastAsia" w:hint="eastAsia"/>
          <w:sz w:val="28"/>
          <w:szCs w:val="24"/>
        </w:rPr>
        <w:t>万元；</w:t>
      </w:r>
    </w:p>
    <w:p w:rsidR="00840EA7" w:rsidRDefault="0095557B">
      <w:pPr>
        <w:pStyle w:val="aa"/>
        <w:ind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2)未支付保证金的投标人，视为放弃投标资格；</w:t>
      </w:r>
    </w:p>
    <w:p w:rsidR="00840EA7" w:rsidRDefault="0095557B">
      <w:pPr>
        <w:pStyle w:val="aa"/>
        <w:ind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3)招标结束后，所有投标人退回投标保证金；</w:t>
      </w:r>
    </w:p>
    <w:p w:rsidR="00840EA7" w:rsidRDefault="0095557B">
      <w:pPr>
        <w:pStyle w:val="aa"/>
        <w:ind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4)保证金收取账户：</w:t>
      </w:r>
    </w:p>
    <w:p w:rsidR="00840EA7" w:rsidRDefault="0095557B">
      <w:pPr>
        <w:pStyle w:val="aa"/>
        <w:ind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公司名称：北京红星股份有限公司</w:t>
      </w:r>
    </w:p>
    <w:p w:rsidR="00840EA7" w:rsidRDefault="0095557B">
      <w:pPr>
        <w:pStyle w:val="aa"/>
        <w:ind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开户行名称：华夏银行北京国贸支行</w:t>
      </w:r>
    </w:p>
    <w:p w:rsidR="00840EA7" w:rsidRDefault="0095557B">
      <w:pPr>
        <w:pStyle w:val="aa"/>
        <w:ind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开户行账号：10263000000671743</w:t>
      </w:r>
    </w:p>
    <w:p w:rsidR="00840EA7" w:rsidRDefault="0095557B">
      <w:pPr>
        <w:pStyle w:val="aa"/>
        <w:ind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注：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现行合作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供应商须按要求支付不同项目的保证金。如确定中标，则按上述要求退还投标保证金；</w:t>
      </w:r>
    </w:p>
    <w:p w:rsidR="00840EA7" w:rsidRDefault="00840EA7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40EA7" w:rsidRDefault="0095557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840EA7" w:rsidRDefault="0095557B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投标意向人提供纸质资料的同时应提供盖章后扫描件电子版；</w:t>
      </w:r>
    </w:p>
    <w:p w:rsidR="00840EA7" w:rsidRDefault="0095557B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投标人需按我公司提供的报价单进行报价，并加盖红色公章。</w:t>
      </w:r>
    </w:p>
    <w:p w:rsidR="00840EA7" w:rsidRDefault="0095557B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840EA7" w:rsidRDefault="0095557B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投标意向人需在本次招标的规定时间内，将密封的投标文件送至或寄送至我公司指定地址，由指定财务人员接收。</w:t>
      </w:r>
    </w:p>
    <w:p w:rsidR="00840EA7" w:rsidRDefault="0095557B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投标意向人需在本次招标的规定时间内，将电子版投标文件发送至我公司指定邮箱；</w:t>
      </w:r>
    </w:p>
    <w:p w:rsidR="00840EA7" w:rsidRDefault="0095557B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投标人可在招标期内自行踏勘现场，招标人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不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另行组织。至投标截止时，可视投标人已经完全了解现场情况，没有任何疑问。</w:t>
      </w:r>
    </w:p>
    <w:p w:rsidR="00840EA7" w:rsidRDefault="0095557B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合同为固定总价合同，投标人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须综合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考虑完成本项工程的所有成本。</w:t>
      </w:r>
    </w:p>
    <w:p w:rsidR="00840EA7" w:rsidRDefault="00840EA7">
      <w:pPr>
        <w:rPr>
          <w:rFonts w:asciiTheme="minorEastAsia" w:eastAsiaTheme="minorEastAsia" w:hAnsiTheme="minorEastAsia"/>
          <w:sz w:val="28"/>
          <w:szCs w:val="24"/>
        </w:rPr>
      </w:pPr>
    </w:p>
    <w:p w:rsidR="00840EA7" w:rsidRDefault="0095557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840EA7" w:rsidRDefault="0095557B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2019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9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19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840EA7" w:rsidRDefault="0095557B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840EA7" w:rsidRDefault="0095557B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9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月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日-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9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24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840EA7" w:rsidRDefault="0095557B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840EA7" w:rsidRDefault="0095557B">
      <w:pPr>
        <w:pStyle w:val="aa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840EA7" w:rsidRDefault="0095557B">
      <w:pPr>
        <w:pStyle w:val="aa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840EA7" w:rsidRDefault="00840EA7">
      <w:pPr>
        <w:rPr>
          <w:rFonts w:asciiTheme="minorEastAsia" w:eastAsiaTheme="minorEastAsia" w:hAnsiTheme="minorEastAsia"/>
          <w:sz w:val="28"/>
          <w:szCs w:val="24"/>
        </w:rPr>
      </w:pPr>
    </w:p>
    <w:p w:rsidR="00840EA7" w:rsidRDefault="0095557B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840EA7" w:rsidRDefault="0095557B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招标方另行确定，不需要供应商到场参加，评标原则为低价中标。</w:t>
      </w:r>
    </w:p>
    <w:p w:rsidR="00840EA7" w:rsidRDefault="00840EA7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40EA7" w:rsidRDefault="0095557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840EA7" w:rsidRDefault="0095557B">
      <w:pPr>
        <w:pStyle w:val="aa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840EA7" w:rsidRDefault="0095557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王茜  </w:t>
      </w:r>
    </w:p>
    <w:p w:rsidR="00840EA7" w:rsidRDefault="0095557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840EA7" w:rsidRDefault="0095557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840EA7" w:rsidRDefault="0095557B">
      <w:pPr>
        <w:pStyle w:val="aa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邮寄地址：（北京红星股份有限公司）北京市怀柔区怀柔镇红星路1号办公楼303室</w:t>
      </w:r>
    </w:p>
    <w:p w:rsidR="00840EA7" w:rsidRDefault="0095557B">
      <w:pPr>
        <w:pStyle w:val="aa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840EA7" w:rsidRDefault="0095557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邹磊   </w:t>
      </w:r>
    </w:p>
    <w:p w:rsidR="00840EA7" w:rsidRDefault="0095557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13466579468  </w:t>
      </w:r>
    </w:p>
    <w:p w:rsidR="00840EA7" w:rsidRDefault="0095557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840EA7" w:rsidRDefault="00840EA7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40EA7" w:rsidRDefault="0095557B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北京红星股份有限公司  </w:t>
      </w:r>
    </w:p>
    <w:p w:rsidR="00840EA7" w:rsidRDefault="0095557B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2019年9月5日   </w:t>
      </w:r>
    </w:p>
    <w:p w:rsidR="00840EA7" w:rsidRDefault="00840EA7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bookmarkStart w:id="0" w:name="_GoBack"/>
      <w:bookmarkEnd w:id="0"/>
    </w:p>
    <w:p w:rsidR="00840EA7" w:rsidRDefault="0095557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附件（1）：</w:t>
      </w:r>
    </w:p>
    <w:p w:rsidR="00840EA7" w:rsidRDefault="0095557B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40EA7" w:rsidRDefault="0095557B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40EA7" w:rsidRDefault="0095557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附件（2）：</w:t>
      </w:r>
    </w:p>
    <w:p w:rsidR="00840EA7" w:rsidRDefault="0095557B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840EA7" w:rsidRDefault="00840EA7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840EA7" w:rsidRDefault="0095557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840EA7" w:rsidRDefault="0095557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附件（3）：</w:t>
      </w:r>
    </w:p>
    <w:p w:rsidR="00840EA7" w:rsidRDefault="0095557B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投标单位-一般纳税人证明</w:t>
      </w:r>
    </w:p>
    <w:p w:rsidR="00840EA7" w:rsidRDefault="0095557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840EA7" w:rsidRDefault="0095557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附件（4）：</w:t>
      </w:r>
    </w:p>
    <w:p w:rsidR="00840EA7" w:rsidRDefault="0095557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840EA7" w:rsidRDefault="00840EA7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840EA7" w:rsidRDefault="0095557B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840EA7" w:rsidRDefault="00840EA7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840EA7" w:rsidRDefault="0095557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840EA7" w:rsidRDefault="00840EA7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840EA7" w:rsidRDefault="0095557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40EA7" w:rsidRDefault="0095557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40EA7" w:rsidRDefault="0095557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40EA7" w:rsidRDefault="0095557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40EA7" w:rsidRDefault="0095557B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40EA7" w:rsidRDefault="0095557B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40EA7" w:rsidRDefault="00840EA7">
      <w:pPr>
        <w:rPr>
          <w:rFonts w:asciiTheme="minorEastAsia" w:eastAsiaTheme="minorEastAsia" w:hAnsiTheme="minorEastAsia"/>
          <w:sz w:val="32"/>
        </w:rPr>
      </w:pPr>
    </w:p>
    <w:p w:rsidR="00840EA7" w:rsidRDefault="00840EA7">
      <w:pPr>
        <w:rPr>
          <w:rFonts w:asciiTheme="minorEastAsia" w:eastAsiaTheme="minorEastAsia" w:hAnsiTheme="minorEastAsia"/>
          <w:sz w:val="32"/>
        </w:rPr>
      </w:pPr>
    </w:p>
    <w:p w:rsidR="00840EA7" w:rsidRDefault="00840EA7">
      <w:pPr>
        <w:rPr>
          <w:rFonts w:asciiTheme="minorEastAsia" w:eastAsiaTheme="minorEastAsia" w:hAnsiTheme="minorEastAsia"/>
          <w:sz w:val="32"/>
        </w:rPr>
      </w:pPr>
    </w:p>
    <w:p w:rsidR="00840EA7" w:rsidRDefault="00840EA7">
      <w:pPr>
        <w:rPr>
          <w:rFonts w:asciiTheme="minorEastAsia" w:eastAsiaTheme="minorEastAsia" w:hAnsiTheme="minorEastAsia"/>
          <w:sz w:val="32"/>
        </w:rPr>
      </w:pPr>
    </w:p>
    <w:p w:rsidR="00840EA7" w:rsidRDefault="0095557B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附件（5）：</w:t>
      </w:r>
    </w:p>
    <w:p w:rsidR="00840EA7" w:rsidRDefault="0095557B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840EA7">
        <w:trPr>
          <w:trHeight w:val="5460"/>
        </w:trPr>
        <w:tc>
          <w:tcPr>
            <w:tcW w:w="9000" w:type="dxa"/>
          </w:tcPr>
          <w:p w:rsidR="00840EA7" w:rsidRDefault="00840EA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40EA7" w:rsidRDefault="00840EA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40EA7" w:rsidRDefault="00840EA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40EA7" w:rsidRDefault="00840EA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40EA7" w:rsidRDefault="0095557B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840EA7" w:rsidRDefault="00840EA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40EA7" w:rsidRDefault="00840EA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40EA7" w:rsidRDefault="00840EA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40EA7" w:rsidRDefault="00840EA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840EA7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EA7" w:rsidRDefault="00840EA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40EA7" w:rsidRDefault="00840EA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40EA7" w:rsidRDefault="00840EA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40EA7" w:rsidRDefault="00840EA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40EA7" w:rsidRDefault="0095557B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840EA7" w:rsidRDefault="00840EA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40EA7" w:rsidRDefault="00840EA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40EA7" w:rsidRDefault="00840EA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40EA7" w:rsidRDefault="00840EA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840EA7" w:rsidRDefault="00840EA7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840EA7" w:rsidRDefault="00840EA7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840EA7" w:rsidRDefault="0095557B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附件（6）：</w:t>
      </w:r>
    </w:p>
    <w:p w:rsidR="00840EA7" w:rsidRDefault="00840EA7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840EA7" w:rsidRDefault="0095557B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840EA7" w:rsidRDefault="00840EA7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840EA7" w:rsidRDefault="0095557B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>
        <w:rPr>
          <w:rFonts w:asciiTheme="minorEastAsia" w:eastAsiaTheme="minorEastAsia" w:hAnsiTheme="minorEastAsia" w:hint="eastAsia"/>
          <w:sz w:val="28"/>
        </w:rPr>
        <w:t xml:space="preserve">为我单位法定代表人（授权人），身份证号为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840EA7" w:rsidRDefault="00840EA7">
      <w:pPr>
        <w:ind w:firstLine="648"/>
        <w:rPr>
          <w:rFonts w:asciiTheme="minorEastAsia" w:eastAsiaTheme="minorEastAsia" w:hAnsiTheme="minorEastAsia"/>
          <w:sz w:val="28"/>
        </w:rPr>
      </w:pPr>
    </w:p>
    <w:p w:rsidR="00840EA7" w:rsidRDefault="00840EA7">
      <w:pPr>
        <w:ind w:firstLine="648"/>
        <w:rPr>
          <w:rFonts w:asciiTheme="minorEastAsia" w:eastAsiaTheme="minorEastAsia" w:hAnsiTheme="minorEastAsia"/>
          <w:sz w:val="28"/>
        </w:rPr>
      </w:pPr>
    </w:p>
    <w:p w:rsidR="00840EA7" w:rsidRDefault="00840EA7">
      <w:pPr>
        <w:ind w:firstLine="648"/>
        <w:rPr>
          <w:rFonts w:asciiTheme="minorEastAsia" w:eastAsiaTheme="minorEastAsia" w:hAnsiTheme="minorEastAsia"/>
          <w:sz w:val="28"/>
        </w:rPr>
      </w:pPr>
    </w:p>
    <w:p w:rsidR="00840EA7" w:rsidRDefault="0095557B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法定代表人   签章（样本）</w:t>
      </w:r>
    </w:p>
    <w:p w:rsidR="00840EA7" w:rsidRDefault="00840EA7">
      <w:pPr>
        <w:ind w:firstLine="648"/>
        <w:rPr>
          <w:rFonts w:asciiTheme="minorEastAsia" w:eastAsiaTheme="minorEastAsia" w:hAnsiTheme="minorEastAsia"/>
          <w:sz w:val="28"/>
        </w:rPr>
      </w:pPr>
    </w:p>
    <w:p w:rsidR="00840EA7" w:rsidRDefault="00840EA7">
      <w:pPr>
        <w:ind w:firstLine="648"/>
        <w:rPr>
          <w:rFonts w:asciiTheme="minorEastAsia" w:eastAsiaTheme="minorEastAsia" w:hAnsiTheme="minorEastAsia"/>
          <w:sz w:val="28"/>
        </w:rPr>
      </w:pPr>
    </w:p>
    <w:p w:rsidR="00840EA7" w:rsidRDefault="00840EA7">
      <w:pPr>
        <w:ind w:firstLine="648"/>
        <w:rPr>
          <w:rFonts w:asciiTheme="minorEastAsia" w:eastAsiaTheme="minorEastAsia" w:hAnsiTheme="minorEastAsia"/>
          <w:sz w:val="28"/>
        </w:rPr>
      </w:pPr>
    </w:p>
    <w:p w:rsidR="00840EA7" w:rsidRDefault="00840EA7">
      <w:pPr>
        <w:ind w:firstLine="648"/>
        <w:rPr>
          <w:rFonts w:asciiTheme="minorEastAsia" w:eastAsiaTheme="minorEastAsia" w:hAnsiTheme="minorEastAsia"/>
          <w:sz w:val="28"/>
        </w:rPr>
      </w:pPr>
    </w:p>
    <w:p w:rsidR="00840EA7" w:rsidRDefault="0095557B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840EA7" w:rsidRDefault="00840EA7">
      <w:pPr>
        <w:ind w:firstLine="648"/>
        <w:rPr>
          <w:rFonts w:asciiTheme="minorEastAsia" w:eastAsiaTheme="minorEastAsia" w:hAnsiTheme="minorEastAsia"/>
          <w:sz w:val="28"/>
        </w:rPr>
      </w:pPr>
    </w:p>
    <w:p w:rsidR="00840EA7" w:rsidRDefault="0095557B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840EA7" w:rsidRDefault="00840EA7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40EA7" w:rsidRDefault="00840EA7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40EA7" w:rsidRDefault="00840EA7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40EA7" w:rsidRDefault="00840EA7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40EA7" w:rsidRDefault="0095557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40EA7" w:rsidRDefault="0095557B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附件（7）：</w:t>
      </w:r>
    </w:p>
    <w:p w:rsidR="00840EA7" w:rsidRDefault="0095557B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840EA7" w:rsidRDefault="0095557B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840EA7" w:rsidRDefault="0095557B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附件（8）投标文件封皮示例：（封皮贴于密封袋外）</w:t>
      </w:r>
    </w:p>
    <w:p w:rsidR="00840EA7" w:rsidRDefault="0095557B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投  标 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840EA7" w:rsidRDefault="00840EA7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40EA7" w:rsidRDefault="0095557B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40EA7" w:rsidRDefault="00840EA7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40EA7" w:rsidRDefault="00840EA7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40EA7" w:rsidRDefault="0095557B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40EA7" w:rsidRDefault="0095557B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840EA7" w:rsidRDefault="00840EA7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40EA7" w:rsidRDefault="00840EA7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40EA7" w:rsidRDefault="00840EA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40EA7" w:rsidRDefault="00840EA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40EA7" w:rsidRDefault="00840EA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40EA7" w:rsidRDefault="00840EA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40EA7" w:rsidRDefault="0095557B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40EA7" w:rsidRDefault="0095557B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40EA7" w:rsidRDefault="0095557B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40EA7" w:rsidRDefault="00840EA7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40EA7" w:rsidRDefault="00840EA7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40EA7" w:rsidRDefault="00840EA7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40EA7" w:rsidRDefault="00840EA7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40EA7" w:rsidRDefault="00840EA7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40EA7" w:rsidRDefault="0095557B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投标报价封皮示例：（封皮贴于密封袋外）</w:t>
      </w:r>
    </w:p>
    <w:p w:rsidR="00840EA7" w:rsidRDefault="0095557B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840EA7" w:rsidRDefault="00840EA7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40EA7" w:rsidRDefault="0095557B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40EA7" w:rsidRDefault="00840EA7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40EA7" w:rsidRDefault="00840EA7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40EA7" w:rsidRDefault="0095557B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40EA7" w:rsidRDefault="0095557B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840EA7" w:rsidRDefault="00840EA7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40EA7" w:rsidRDefault="00840EA7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40EA7" w:rsidRDefault="00840EA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40EA7" w:rsidRDefault="00840EA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40EA7" w:rsidRDefault="00840EA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40EA7" w:rsidRDefault="00840EA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40EA7" w:rsidRDefault="0095557B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40EA7" w:rsidRDefault="0095557B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40EA7" w:rsidRDefault="0095557B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40EA7" w:rsidRDefault="00840EA7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40EA7" w:rsidRDefault="0095557B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40EA7" w:rsidRDefault="00840EA7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40EA7" w:rsidRDefault="00840EA7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40EA7" w:rsidRDefault="00840EA7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40EA7" w:rsidRDefault="0095557B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421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</w:tblGrid>
      <w:tr w:rsidR="00840EA7">
        <w:trPr>
          <w:cantSplit/>
          <w:trHeight w:val="13011"/>
        </w:trPr>
        <w:tc>
          <w:tcPr>
            <w:tcW w:w="4219" w:type="dxa"/>
            <w:textDirection w:val="tbRl"/>
          </w:tcPr>
          <w:p w:rsidR="00840EA7" w:rsidRDefault="00840EA7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840EA7" w:rsidRDefault="0095557B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840EA7" w:rsidRDefault="00840EA7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840EA7" w:rsidRDefault="0095557B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840EA7" w:rsidRDefault="00840EA7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840EA7" w:rsidRDefault="00840EA7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840EA7" w:rsidRDefault="0095557B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840EA7" w:rsidRDefault="0095557B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40EA7" w:rsidRDefault="00840EA7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40EA7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6C10" w:rsidRDefault="004E6C10">
      <w:r>
        <w:separator/>
      </w:r>
    </w:p>
  </w:endnote>
  <w:endnote w:type="continuationSeparator" w:id="0">
    <w:p w:rsidR="004E6C10" w:rsidRDefault="004E6C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6C10" w:rsidRDefault="004E6C10">
      <w:r>
        <w:separator/>
      </w:r>
    </w:p>
  </w:footnote>
  <w:footnote w:type="continuationSeparator" w:id="0">
    <w:p w:rsidR="004E6C10" w:rsidRDefault="004E6C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0EA7" w:rsidRDefault="0095557B">
    <w:pPr>
      <w:pStyle w:val="a6"/>
    </w:pPr>
    <w:r>
      <w:ptab w:relativeTo="margin" w:alignment="center" w:leader="none"/>
    </w:r>
    <w:r>
      <w:ptab w:relativeTo="margin" w:alignment="right" w:leader="none"/>
    </w:r>
    <w:r>
      <w:t>HX-JJB-2019-BJ-003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56265F"/>
    <w:multiLevelType w:val="multilevel"/>
    <w:tmpl w:val="3756265F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7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2"/>
  </w:num>
  <w:num w:numId="5">
    <w:abstractNumId w:val="5"/>
  </w:num>
  <w:num w:numId="6">
    <w:abstractNumId w:val="3"/>
  </w:num>
  <w:num w:numId="7">
    <w:abstractNumId w:val="8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6770"/>
    <w:rsid w:val="00070801"/>
    <w:rsid w:val="000A06BD"/>
    <w:rsid w:val="000A3F5D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1C"/>
    <w:rsid w:val="001970C4"/>
    <w:rsid w:val="001A7380"/>
    <w:rsid w:val="001D1F26"/>
    <w:rsid w:val="002119F2"/>
    <w:rsid w:val="00215EB1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909B1"/>
    <w:rsid w:val="00295A06"/>
    <w:rsid w:val="002A7876"/>
    <w:rsid w:val="002A7A3B"/>
    <w:rsid w:val="002C68A0"/>
    <w:rsid w:val="002E1CDF"/>
    <w:rsid w:val="002E2030"/>
    <w:rsid w:val="00304E01"/>
    <w:rsid w:val="00321082"/>
    <w:rsid w:val="0033212F"/>
    <w:rsid w:val="003533D9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136B"/>
    <w:rsid w:val="004530AE"/>
    <w:rsid w:val="0046300E"/>
    <w:rsid w:val="004728AB"/>
    <w:rsid w:val="00473D9C"/>
    <w:rsid w:val="004828E0"/>
    <w:rsid w:val="004829AD"/>
    <w:rsid w:val="00482EE8"/>
    <w:rsid w:val="004A5AB0"/>
    <w:rsid w:val="004C0FBC"/>
    <w:rsid w:val="004C5D00"/>
    <w:rsid w:val="004D2AFA"/>
    <w:rsid w:val="004D44D6"/>
    <w:rsid w:val="004E532C"/>
    <w:rsid w:val="004E6C10"/>
    <w:rsid w:val="004E7EF2"/>
    <w:rsid w:val="004F365B"/>
    <w:rsid w:val="005255EB"/>
    <w:rsid w:val="00533B73"/>
    <w:rsid w:val="00535910"/>
    <w:rsid w:val="00564586"/>
    <w:rsid w:val="00571C6A"/>
    <w:rsid w:val="005762A9"/>
    <w:rsid w:val="00581E05"/>
    <w:rsid w:val="00594C3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C6EC8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E2E7C"/>
    <w:rsid w:val="007F4323"/>
    <w:rsid w:val="007F7D85"/>
    <w:rsid w:val="00802A36"/>
    <w:rsid w:val="00815B8C"/>
    <w:rsid w:val="008175B0"/>
    <w:rsid w:val="00823402"/>
    <w:rsid w:val="00840EA7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C1FAE"/>
    <w:rsid w:val="008C6BEE"/>
    <w:rsid w:val="008D34F8"/>
    <w:rsid w:val="00901FC8"/>
    <w:rsid w:val="00906F59"/>
    <w:rsid w:val="009306AF"/>
    <w:rsid w:val="00942576"/>
    <w:rsid w:val="0095557B"/>
    <w:rsid w:val="0096688D"/>
    <w:rsid w:val="00975EE2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C784D"/>
    <w:rsid w:val="00BD3E57"/>
    <w:rsid w:val="00BD4303"/>
    <w:rsid w:val="00BD6201"/>
    <w:rsid w:val="00BD73D1"/>
    <w:rsid w:val="00BE2846"/>
    <w:rsid w:val="00BF6492"/>
    <w:rsid w:val="00C034EB"/>
    <w:rsid w:val="00C3620A"/>
    <w:rsid w:val="00C406FD"/>
    <w:rsid w:val="00C64D24"/>
    <w:rsid w:val="00C94771"/>
    <w:rsid w:val="00C95940"/>
    <w:rsid w:val="00CC1BDB"/>
    <w:rsid w:val="00CC1EBC"/>
    <w:rsid w:val="00CC58C0"/>
    <w:rsid w:val="00CD0B3C"/>
    <w:rsid w:val="00CD7897"/>
    <w:rsid w:val="00D1667C"/>
    <w:rsid w:val="00D2464F"/>
    <w:rsid w:val="00D76D27"/>
    <w:rsid w:val="00D80E0C"/>
    <w:rsid w:val="00D83C87"/>
    <w:rsid w:val="00DA18DA"/>
    <w:rsid w:val="00DA31ED"/>
    <w:rsid w:val="00DA6140"/>
    <w:rsid w:val="00DC2239"/>
    <w:rsid w:val="00DC3D26"/>
    <w:rsid w:val="00DD69BF"/>
    <w:rsid w:val="00DE3E45"/>
    <w:rsid w:val="00DE7B6B"/>
    <w:rsid w:val="00DF6ED9"/>
    <w:rsid w:val="00E1012D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4875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4F03EE6"/>
    <w:rsid w:val="0F983720"/>
    <w:rsid w:val="11D13845"/>
    <w:rsid w:val="19AE3080"/>
    <w:rsid w:val="1C7F652D"/>
    <w:rsid w:val="1E5E5E27"/>
    <w:rsid w:val="1E8D11EB"/>
    <w:rsid w:val="2236384B"/>
    <w:rsid w:val="231026F8"/>
    <w:rsid w:val="260238FE"/>
    <w:rsid w:val="268A3D56"/>
    <w:rsid w:val="2B792467"/>
    <w:rsid w:val="301A2026"/>
    <w:rsid w:val="318C398F"/>
    <w:rsid w:val="36912014"/>
    <w:rsid w:val="37074CE5"/>
    <w:rsid w:val="3814414B"/>
    <w:rsid w:val="3A715728"/>
    <w:rsid w:val="3AA17591"/>
    <w:rsid w:val="49260228"/>
    <w:rsid w:val="4D2E4321"/>
    <w:rsid w:val="51464CCF"/>
    <w:rsid w:val="54063F4F"/>
    <w:rsid w:val="54CA17A6"/>
    <w:rsid w:val="561D3B51"/>
    <w:rsid w:val="5694614E"/>
    <w:rsid w:val="5AC460E3"/>
    <w:rsid w:val="5B4B755E"/>
    <w:rsid w:val="5CBA6693"/>
    <w:rsid w:val="5E9C3BFE"/>
    <w:rsid w:val="61E12F68"/>
    <w:rsid w:val="64F3651E"/>
    <w:rsid w:val="67FA7304"/>
    <w:rsid w:val="6CB3496E"/>
    <w:rsid w:val="716B25F9"/>
    <w:rsid w:val="76205D65"/>
    <w:rsid w:val="77F22825"/>
    <w:rsid w:val="7A0B52CE"/>
    <w:rsid w:val="7A217BDB"/>
    <w:rsid w:val="7AAF52B8"/>
    <w:rsid w:val="7C50646B"/>
    <w:rsid w:val="7FE55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semiHidden="0" w:qFormat="1"/>
    <w:lsdException w:name="Balloon Text" w:semiHidden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unhideWhenUsed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semiHidden="0" w:qFormat="1"/>
    <w:lsdException w:name="Balloon Text" w:semiHidden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unhideWhenUsed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753333-A1FA-4F6F-A3EC-93131351DE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29</TotalTime>
  <Pages>1</Pages>
  <Words>520</Words>
  <Characters>2968</Characters>
  <Application>Microsoft Office Word</Application>
  <DocSecurity>0</DocSecurity>
  <Lines>24</Lines>
  <Paragraphs>6</Paragraphs>
  <ScaleCrop>false</ScaleCrop>
  <Company>Dell Computer</Company>
  <LinksUpToDate>false</LinksUpToDate>
  <CharactersWithSpaces>3482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102</cp:revision>
  <dcterms:created xsi:type="dcterms:W3CDTF">2017-08-23T03:19:00Z</dcterms:created>
  <dcterms:modified xsi:type="dcterms:W3CDTF">2019-09-05T08:20:00Z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