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6DF2" w:rsidRDefault="0061758C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E46DF2" w:rsidRDefault="00E46DF2">
      <w:pPr>
        <w:rPr>
          <w:rFonts w:ascii="微软雅黑" w:eastAsia="微软雅黑" w:hAnsi="微软雅黑"/>
          <w:b/>
          <w:sz w:val="24"/>
          <w:szCs w:val="24"/>
        </w:rPr>
      </w:pPr>
    </w:p>
    <w:p w:rsidR="00E46DF2" w:rsidRDefault="0061758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污水处理站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 管理 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成本，根据公司《招标及比价管理制度和程序》文件规定和“公开、公平、公正”的原则，我公司拟对北京红星股份有限公司六曲香分公司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污水处理站待运营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 w:rsidR="00E46DF2" w:rsidRDefault="0061758C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E46DF2" w:rsidRDefault="0061758C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北京红星股份有限公司六曲香分公司污水处理站代运营招标</w:t>
      </w:r>
    </w:p>
    <w:p w:rsidR="00E46DF2" w:rsidRDefault="0061758C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山西祁县晋中市祁县红星街9号六曲香新厂</w:t>
      </w:r>
    </w:p>
    <w:p w:rsidR="00E46DF2" w:rsidRDefault="0061758C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2019年9月1日至2020的8月31日</w:t>
      </w:r>
    </w:p>
    <w:p w:rsidR="00E46DF2" w:rsidRDefault="0061758C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E46DF2" w:rsidRDefault="0061758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1、六曲香新厂污水处理站全委托运营，指从接纳原污水至净化处理排出“达标”污水的全过程。</w:t>
      </w:r>
    </w:p>
    <w:p w:rsidR="00E46DF2" w:rsidRDefault="0061758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2、污水处理站运营要求承包方24小时有人在岗，并要求每岗人员不少于2人。</w:t>
      </w:r>
    </w:p>
    <w:p w:rsidR="00E46DF2" w:rsidRDefault="0061758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3、污水处理站运营过程中所有费用（除电费、水费等）均由污水运营承包商承担，包括人工费、药剂费、设备管理及维护费、日常修理费、检测费用、污水站运行管理费等。</w:t>
      </w:r>
    </w:p>
    <w:p w:rsidR="00E46DF2" w:rsidRDefault="0061758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4、污水处理站检测设备需由承包商自备，包括COD、氨氮快速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测定仪、总磷测定仪、总氮测定仪、悬浮物测定仪。</w:t>
      </w:r>
    </w:p>
    <w:p w:rsidR="00E46DF2" w:rsidRDefault="0061758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5、污水处理站每日处理污水量按照高浓度50吨，低浓度150吨，合计200吨污水进行处理。</w:t>
      </w:r>
    </w:p>
    <w:p w:rsidR="00E46DF2" w:rsidRDefault="0061758C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E46DF2" w:rsidRDefault="0061758C">
      <w:pPr>
        <w:pStyle w:val="10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E46DF2" w:rsidRDefault="0061758C">
      <w:pPr>
        <w:pStyle w:val="10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E46DF2" w:rsidRDefault="0061758C">
      <w:pPr>
        <w:pStyle w:val="10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E46DF2" w:rsidRDefault="0061758C">
      <w:pPr>
        <w:pStyle w:val="10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具有污水处理站代运营从业经历，且最近三年没有发生骗取中标、</w:t>
      </w:r>
      <w:r>
        <w:rPr>
          <w:rFonts w:asciiTheme="minorEastAsia" w:eastAsiaTheme="minorEastAsia" w:hAnsiTheme="minorEastAsia"/>
          <w:sz w:val="28"/>
          <w:szCs w:val="24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、严重违纪的不良行为；</w:t>
      </w:r>
    </w:p>
    <w:p w:rsidR="00E46DF2" w:rsidRDefault="0061758C">
      <w:pPr>
        <w:pStyle w:val="10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经营状况良好，有食品行业污水处理站代运营经验的优先；</w:t>
      </w:r>
    </w:p>
    <w:p w:rsidR="00E46DF2" w:rsidRDefault="0061758C">
      <w:pPr>
        <w:pStyle w:val="10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</w:t>
      </w:r>
    </w:p>
    <w:p w:rsidR="00E46DF2" w:rsidRDefault="0061758C">
      <w:pPr>
        <w:pStyle w:val="10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企业基本资质材料：</w:t>
      </w:r>
    </w:p>
    <w:p w:rsidR="00E46DF2" w:rsidRDefault="0061758C" w:rsidP="0061758C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附件（1）营业执照（副本）（三证合一）</w:t>
      </w:r>
    </w:p>
    <w:p w:rsidR="00E46DF2" w:rsidRDefault="0061758C" w:rsidP="0061758C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附件（2）合法纳税企业相关证明</w:t>
      </w:r>
    </w:p>
    <w:p w:rsidR="00E46DF2" w:rsidRDefault="0061758C" w:rsidP="0061758C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附件（3）银行开户许可证</w:t>
      </w:r>
    </w:p>
    <w:p w:rsidR="00E46DF2" w:rsidRDefault="0061758C">
      <w:pPr>
        <w:pStyle w:val="10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其他材料：</w:t>
      </w:r>
    </w:p>
    <w:p w:rsidR="00E46DF2" w:rsidRDefault="0061758C">
      <w:pPr>
        <w:pStyle w:val="10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附件（4）法定代表人授权</w:t>
      </w:r>
      <w:r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E46DF2" w:rsidRDefault="0061758C">
      <w:pPr>
        <w:pStyle w:val="10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附件（5）代理人身份证明</w:t>
      </w:r>
    </w:p>
    <w:p w:rsidR="00E46DF2" w:rsidRDefault="0061758C">
      <w:pPr>
        <w:pStyle w:val="10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>
        <w:rPr>
          <w:rFonts w:asciiTheme="minorEastAsia" w:eastAsiaTheme="minorEastAsia" w:hAnsiTheme="minorEastAsia"/>
          <w:sz w:val="28"/>
          <w:szCs w:val="24"/>
        </w:rPr>
        <w:t>法人身份证明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E46DF2" w:rsidRDefault="0061758C">
      <w:pPr>
        <w:pStyle w:val="10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行业基本资质材料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：附件（7）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</w:p>
    <w:p w:rsidR="00E46DF2" w:rsidRDefault="0061758C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E46DF2" w:rsidRDefault="0061758C">
      <w:pPr>
        <w:pStyle w:val="10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E46DF2" w:rsidRDefault="0061758C">
      <w:pPr>
        <w:pStyle w:val="10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color w:val="FF0000"/>
        </w:rPr>
        <w:lastRenderedPageBreak/>
        <w:t>现行合作供应商须按要求提供相应的资质文件；</w:t>
      </w:r>
    </w:p>
    <w:p w:rsidR="00E46DF2" w:rsidRDefault="0061758C">
      <w:pPr>
        <w:pStyle w:val="10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E46DF2" w:rsidRDefault="0061758C" w:rsidP="0061758C">
      <w:pPr>
        <w:pStyle w:val="10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所有资质文件一式二份；</w:t>
      </w:r>
    </w:p>
    <w:p w:rsidR="00E46DF2" w:rsidRDefault="0061758C" w:rsidP="0061758C">
      <w:pPr>
        <w:pStyle w:val="10"/>
        <w:numPr>
          <w:ilvl w:val="2"/>
          <w:numId w:val="4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资质文件全部装订整齐，在公告期结束前，邮寄至我公司指定   地点、指定接收人处；</w:t>
      </w:r>
    </w:p>
    <w:p w:rsidR="00E46DF2" w:rsidRDefault="0061758C" w:rsidP="0061758C">
      <w:pPr>
        <w:pStyle w:val="10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将资质文件组成里附件（1）～（7）项所列资质文件盖红章扫描件发送至我公司指定邮箱。</w:t>
      </w:r>
    </w:p>
    <w:p w:rsidR="00E46DF2" w:rsidRDefault="0061758C">
      <w:pPr>
        <w:pStyle w:val="10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8B56D0">
        <w:rPr>
          <w:rFonts w:asciiTheme="minorEastAsia" w:eastAsiaTheme="minorEastAsia" w:hAnsiTheme="minorEastAsia" w:hint="eastAsia"/>
          <w:sz w:val="28"/>
          <w:szCs w:val="24"/>
        </w:rPr>
        <w:t>专用</w:t>
      </w:r>
      <w:r>
        <w:rPr>
          <w:rFonts w:asciiTheme="minorEastAsia" w:eastAsiaTheme="minorEastAsia" w:hAnsiTheme="minorEastAsia" w:hint="eastAsia"/>
          <w:sz w:val="28"/>
          <w:szCs w:val="24"/>
        </w:rPr>
        <w:t>发票</w:t>
      </w:r>
      <w:r w:rsidR="008B56D0">
        <w:rPr>
          <w:rFonts w:asciiTheme="minorEastAsia" w:eastAsiaTheme="minorEastAsia" w:hAnsiTheme="minorEastAsia" w:hint="eastAsia"/>
          <w:sz w:val="28"/>
          <w:szCs w:val="24"/>
        </w:rPr>
        <w:t xml:space="preserve">税率  </w:t>
      </w:r>
      <w:r w:rsidR="008B56D0" w:rsidRPr="008B56D0">
        <w:rPr>
          <w:rFonts w:asciiTheme="minorEastAsia" w:eastAsiaTheme="minorEastAsia" w:hAnsiTheme="minorEastAsia" w:hint="eastAsia"/>
          <w:sz w:val="28"/>
          <w:szCs w:val="24"/>
          <w:u w:val="single"/>
        </w:rPr>
        <w:t>6%</w:t>
      </w:r>
      <w:r w:rsidR="008B56D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，抬头与注册名称一致，不得中途更改，若有更改公司，我司有权终止合同；</w:t>
      </w:r>
    </w:p>
    <w:p w:rsidR="00E46DF2" w:rsidRDefault="0061758C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E46DF2" w:rsidRDefault="0061758C">
      <w:pPr>
        <w:pStyle w:val="10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投标人资质经我公司法务部门资格预审合格后，在考察期结束前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（   7  月    1</w:t>
      </w:r>
      <w:r w:rsidR="00391CCB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bookmarkStart w:id="0" w:name="_GoBack"/>
      <w:bookmarkEnd w:id="0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日16:00前）</w:t>
      </w:r>
      <w:r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万</w:t>
      </w:r>
      <w:r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E46DF2" w:rsidRDefault="0061758C">
      <w:pPr>
        <w:pStyle w:val="10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E46DF2" w:rsidRDefault="0061758C">
      <w:pPr>
        <w:pStyle w:val="10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招标结束后，未中标的投标人退回投标保证金，中标者投标保证金转为质保金。合同终止且无争议后退回；</w:t>
      </w:r>
    </w:p>
    <w:p w:rsidR="00E46DF2" w:rsidRDefault="0061758C">
      <w:pPr>
        <w:pStyle w:val="10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E46DF2" w:rsidRDefault="0061758C">
      <w:pPr>
        <w:pStyle w:val="10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北京红星股份有限公司六曲香分公司</w:t>
      </w:r>
    </w:p>
    <w:p w:rsidR="00E46DF2" w:rsidRDefault="0061758C">
      <w:pPr>
        <w:pStyle w:val="10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中国工商银行晋中分行祁县工行</w:t>
      </w:r>
    </w:p>
    <w:p w:rsidR="00E46DF2" w:rsidRDefault="0061758C">
      <w:pPr>
        <w:pStyle w:val="2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0508012509200002846</w:t>
      </w:r>
    </w:p>
    <w:p w:rsidR="00E46DF2" w:rsidRDefault="0061758C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E46DF2" w:rsidRDefault="00E46DF2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E46DF2" w:rsidRDefault="0061758C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E46DF2" w:rsidRDefault="0061758C">
      <w:pPr>
        <w:pStyle w:val="10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投标人应为单一独立主体，本次招标不接收联合体投标；</w:t>
      </w:r>
    </w:p>
    <w:p w:rsidR="00E46DF2" w:rsidRDefault="00E46DF2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E46DF2" w:rsidRDefault="0061758C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E46DF2" w:rsidRDefault="0061758C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2019    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7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</w:t>
      </w:r>
      <w:r w:rsidR="00F704E4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E46DF2" w:rsidRDefault="0061758C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E46DF2" w:rsidRDefault="0061758C">
      <w:pPr>
        <w:pStyle w:val="10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7 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月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</w:t>
      </w:r>
      <w:r w:rsidR="00F704E4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日-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7  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</w:t>
      </w:r>
      <w:r w:rsidR="00F704E4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E46DF2" w:rsidRDefault="0061758C">
      <w:pPr>
        <w:pStyle w:val="10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E46DF2" w:rsidRDefault="0061758C">
      <w:pPr>
        <w:pStyle w:val="10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E46DF2" w:rsidRDefault="0061758C">
      <w:pPr>
        <w:pStyle w:val="10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E46DF2" w:rsidRDefault="00E46DF2">
      <w:pPr>
        <w:rPr>
          <w:rFonts w:asciiTheme="minorEastAsia" w:eastAsiaTheme="minorEastAsia" w:hAnsiTheme="minorEastAsia"/>
          <w:sz w:val="28"/>
          <w:szCs w:val="24"/>
        </w:rPr>
      </w:pPr>
    </w:p>
    <w:p w:rsidR="00E46DF2" w:rsidRDefault="0061758C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E46DF2" w:rsidRDefault="0061758C">
      <w:pPr>
        <w:pStyle w:val="10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保证金到账后发送招标文件;</w:t>
      </w:r>
    </w:p>
    <w:p w:rsidR="00E46DF2" w:rsidRDefault="0061758C">
      <w:pPr>
        <w:pStyle w:val="10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E46DF2" w:rsidRDefault="0061758C">
      <w:pPr>
        <w:pStyle w:val="10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 w:rsidR="00E46DF2" w:rsidRDefault="0061758C">
      <w:pPr>
        <w:pStyle w:val="10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E46DF2" w:rsidRDefault="0061758C">
      <w:pPr>
        <w:pStyle w:val="10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报价单与投标文件分别密封；（封皮及密封条参考附件（8））</w:t>
      </w:r>
    </w:p>
    <w:p w:rsidR="00E46DF2" w:rsidRDefault="00E46DF2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E46DF2" w:rsidRDefault="0061758C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E46DF2" w:rsidRDefault="0061758C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招标方另行确定</w:t>
      </w:r>
    </w:p>
    <w:p w:rsidR="00E46DF2" w:rsidRDefault="0061758C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十四、联系方式：</w:t>
      </w:r>
    </w:p>
    <w:p w:rsidR="00E46DF2" w:rsidRDefault="0061758C">
      <w:pPr>
        <w:pStyle w:val="10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E46DF2" w:rsidRDefault="0061758C">
      <w:pPr>
        <w:pStyle w:val="2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联 系 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王静  </w:t>
      </w:r>
    </w:p>
    <w:p w:rsidR="00E46DF2" w:rsidRDefault="0061758C">
      <w:pPr>
        <w:pStyle w:val="2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354-5222207 </w:t>
      </w:r>
    </w:p>
    <w:p w:rsidR="00E46DF2" w:rsidRDefault="0061758C">
      <w:pPr>
        <w:pStyle w:val="2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wj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E46DF2" w:rsidRDefault="0061758C">
      <w:pPr>
        <w:pStyle w:val="2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邮寄地址：山西省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晋中市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祁县红星街9号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六曲香新厂</w:t>
      </w:r>
      <w:proofErr w:type="gramEnd"/>
    </w:p>
    <w:p w:rsidR="00E46DF2" w:rsidRDefault="0061758C">
      <w:pPr>
        <w:pStyle w:val="10"/>
        <w:ind w:leftChars="200" w:left="1620" w:hangingChars="500" w:hanging="1200"/>
        <w:rPr>
          <w:rFonts w:ascii="sans-serif" w:eastAsia="sans-serif" w:hAnsi="sans-serif" w:cs="sans-serif"/>
          <w:color w:val="000000"/>
          <w:sz w:val="24"/>
          <w:szCs w:val="24"/>
        </w:rPr>
      </w:pPr>
      <w:r>
        <w:rPr>
          <w:rFonts w:ascii="sans-serif" w:eastAsia="sans-serif" w:hAnsi="sans-serif" w:cs="sans-serif"/>
          <w:color w:val="000000"/>
          <w:sz w:val="24"/>
          <w:szCs w:val="24"/>
        </w:rPr>
        <w:t>   </w:t>
      </w:r>
    </w:p>
    <w:p w:rsidR="00E46DF2" w:rsidRDefault="0061758C">
      <w:pPr>
        <w:pStyle w:val="10"/>
        <w:ind w:leftChars="200" w:left="1825" w:hangingChars="500" w:hanging="1405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E46DF2" w:rsidRDefault="0061758C">
      <w:pPr>
        <w:pStyle w:val="2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闫树杰   </w:t>
      </w:r>
    </w:p>
    <w:p w:rsidR="00E46DF2" w:rsidRDefault="0061758C">
      <w:pPr>
        <w:pStyle w:val="10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15034177703    </w:t>
      </w:r>
    </w:p>
    <w:p w:rsidR="00E46DF2" w:rsidRDefault="00E46DF2">
      <w:pPr>
        <w:pStyle w:val="10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E46DF2" w:rsidRDefault="00E46DF2">
      <w:pPr>
        <w:pStyle w:val="10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46DF2" w:rsidRDefault="0061758C">
      <w:pPr>
        <w:wordWrap w:val="0"/>
        <w:jc w:val="righ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公告发布单位：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="sans-serif" w:hAnsi="sans-serif" w:cs="sans-serif" w:hint="eastAsia"/>
          <w:color w:val="000000"/>
          <w:sz w:val="28"/>
          <w:szCs w:val="28"/>
          <w:u w:val="single"/>
        </w:rPr>
        <w:t>北京红星股份有限公司六曲香分公司</w:t>
      </w:r>
      <w:r>
        <w:rPr>
          <w:rFonts w:ascii="sans-serif" w:hAnsi="sans-serif" w:cs="sans-serif" w:hint="eastAsia"/>
          <w:color w:val="000000"/>
          <w:sz w:val="28"/>
          <w:szCs w:val="28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</w:p>
    <w:p w:rsidR="00E46DF2" w:rsidRDefault="0061758C">
      <w:pPr>
        <w:wordWrap w:val="0"/>
        <w:jc w:val="center"/>
        <w:rPr>
          <w:rFonts w:asciiTheme="minorEastAsia" w:eastAsiaTheme="minorEastAsia" w:hAnsiTheme="minorEastAsia"/>
          <w:sz w:val="28"/>
          <w:szCs w:val="28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</w:t>
      </w: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 2019年 6 月2</w:t>
      </w:r>
      <w:r w:rsidR="00F704E4">
        <w:rPr>
          <w:rFonts w:asciiTheme="minorEastAsia" w:eastAsiaTheme="minorEastAsia" w:hAnsiTheme="minorEastAsia" w:hint="eastAsia"/>
          <w:sz w:val="28"/>
          <w:szCs w:val="28"/>
          <w:u w:val="single"/>
        </w:rPr>
        <w:t>8</w:t>
      </w:r>
      <w:r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日                 </w:t>
      </w:r>
    </w:p>
    <w:p w:rsidR="00E46DF2" w:rsidRDefault="006175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E46DF2" w:rsidRDefault="006175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:rsidR="00E46DF2" w:rsidRDefault="006175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E46DF2" w:rsidRDefault="006175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E46DF2" w:rsidRDefault="006175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E46DF2" w:rsidRDefault="006175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E46DF2" w:rsidRDefault="006175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E46DF2" w:rsidRDefault="006175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E46DF2" w:rsidRDefault="006175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投标单位-银行开户许可证</w:t>
      </w:r>
    </w:p>
    <w:p w:rsidR="00E46DF2" w:rsidRDefault="0061758C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E46DF2" w:rsidRDefault="006175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附件（4）：</w:t>
      </w:r>
    </w:p>
    <w:p w:rsidR="00E46DF2" w:rsidRDefault="0061758C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E46DF2" w:rsidRDefault="00E46DF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E46DF2" w:rsidRDefault="0061758C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E46DF2" w:rsidRDefault="00E46DF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E46DF2" w:rsidRDefault="0061758C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E46DF2" w:rsidRDefault="00E46DF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E46DF2" w:rsidRDefault="0061758C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E46DF2" w:rsidRDefault="0061758C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E46DF2" w:rsidRDefault="0061758C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E46DF2" w:rsidRDefault="0061758C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E46DF2" w:rsidRDefault="0061758C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E46DF2" w:rsidRDefault="0061758C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E46DF2" w:rsidRDefault="00E46DF2">
      <w:pPr>
        <w:rPr>
          <w:rFonts w:asciiTheme="minorEastAsia" w:eastAsiaTheme="minorEastAsia" w:hAnsiTheme="minorEastAsia"/>
          <w:sz w:val="32"/>
        </w:rPr>
      </w:pPr>
    </w:p>
    <w:p w:rsidR="00E46DF2" w:rsidRDefault="00E46DF2">
      <w:pPr>
        <w:rPr>
          <w:rFonts w:asciiTheme="minorEastAsia" w:eastAsiaTheme="minorEastAsia" w:hAnsiTheme="minorEastAsia"/>
          <w:sz w:val="32"/>
        </w:rPr>
      </w:pPr>
    </w:p>
    <w:p w:rsidR="00E46DF2" w:rsidRDefault="00E46DF2">
      <w:pPr>
        <w:rPr>
          <w:rFonts w:asciiTheme="minorEastAsia" w:eastAsiaTheme="minorEastAsia" w:hAnsiTheme="minorEastAsia"/>
          <w:sz w:val="32"/>
        </w:rPr>
      </w:pPr>
    </w:p>
    <w:p w:rsidR="00E46DF2" w:rsidRDefault="00E46DF2">
      <w:pPr>
        <w:rPr>
          <w:rFonts w:asciiTheme="minorEastAsia" w:eastAsiaTheme="minorEastAsia" w:hAnsiTheme="minorEastAsia"/>
          <w:sz w:val="32"/>
        </w:rPr>
      </w:pPr>
    </w:p>
    <w:p w:rsidR="00E46DF2" w:rsidRDefault="0061758C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附件（5）：</w:t>
      </w:r>
    </w:p>
    <w:p w:rsidR="00E46DF2" w:rsidRDefault="0061758C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E46DF2">
        <w:trPr>
          <w:trHeight w:val="5460"/>
        </w:trPr>
        <w:tc>
          <w:tcPr>
            <w:tcW w:w="9000" w:type="dxa"/>
          </w:tcPr>
          <w:p w:rsidR="00E46DF2" w:rsidRDefault="00E46DF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46DF2" w:rsidRDefault="00E46DF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46DF2" w:rsidRDefault="00E46DF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46DF2" w:rsidRDefault="00E46DF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46DF2" w:rsidRDefault="0061758C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E46DF2" w:rsidRDefault="00E46DF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46DF2" w:rsidRDefault="00E46DF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46DF2" w:rsidRDefault="00E46DF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46DF2" w:rsidRDefault="00E46DF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E46DF2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DF2" w:rsidRDefault="00E46DF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46DF2" w:rsidRDefault="00E46DF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46DF2" w:rsidRDefault="00E46DF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46DF2" w:rsidRDefault="00E46DF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46DF2" w:rsidRDefault="0061758C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E46DF2" w:rsidRDefault="00E46DF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46DF2" w:rsidRDefault="00E46DF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46DF2" w:rsidRDefault="00E46DF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46DF2" w:rsidRDefault="00E46DF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E46DF2" w:rsidRDefault="00E46DF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E46DF2" w:rsidRDefault="00E46DF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E46DF2" w:rsidRDefault="0061758C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附件（6）：</w:t>
      </w:r>
    </w:p>
    <w:p w:rsidR="00E46DF2" w:rsidRDefault="00E46DF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E46DF2" w:rsidRDefault="0061758C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E46DF2" w:rsidRDefault="00E46DF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E46DF2" w:rsidRDefault="0061758C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兹证明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>
        <w:rPr>
          <w:rFonts w:asciiTheme="minorEastAsia" w:eastAsiaTheme="minorEastAsia" w:hAnsiTheme="minorEastAsia" w:hint="eastAsia"/>
          <w:sz w:val="28"/>
        </w:rPr>
        <w:t xml:space="preserve">为我单位法定代表人（被授权人），身份证号为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E46DF2" w:rsidRDefault="00E46DF2">
      <w:pPr>
        <w:ind w:firstLine="648"/>
        <w:rPr>
          <w:rFonts w:asciiTheme="minorEastAsia" w:eastAsiaTheme="minorEastAsia" w:hAnsiTheme="minorEastAsia"/>
          <w:sz w:val="28"/>
        </w:rPr>
      </w:pPr>
    </w:p>
    <w:p w:rsidR="00E46DF2" w:rsidRDefault="00E46DF2">
      <w:pPr>
        <w:ind w:firstLine="648"/>
        <w:rPr>
          <w:rFonts w:asciiTheme="minorEastAsia" w:eastAsiaTheme="minorEastAsia" w:hAnsiTheme="minorEastAsia"/>
          <w:sz w:val="28"/>
        </w:rPr>
      </w:pPr>
    </w:p>
    <w:p w:rsidR="00E46DF2" w:rsidRDefault="00E46DF2">
      <w:pPr>
        <w:ind w:firstLine="648"/>
        <w:rPr>
          <w:rFonts w:asciiTheme="minorEastAsia" w:eastAsiaTheme="minorEastAsia" w:hAnsiTheme="minorEastAsia"/>
          <w:sz w:val="28"/>
        </w:rPr>
      </w:pPr>
    </w:p>
    <w:p w:rsidR="00E46DF2" w:rsidRDefault="0061758C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法定代表人   签章（样本）</w:t>
      </w:r>
    </w:p>
    <w:p w:rsidR="00E46DF2" w:rsidRDefault="00E46DF2">
      <w:pPr>
        <w:ind w:firstLine="648"/>
        <w:rPr>
          <w:rFonts w:asciiTheme="minorEastAsia" w:eastAsiaTheme="minorEastAsia" w:hAnsiTheme="minorEastAsia"/>
          <w:sz w:val="28"/>
        </w:rPr>
      </w:pPr>
    </w:p>
    <w:p w:rsidR="00E46DF2" w:rsidRDefault="00E46DF2">
      <w:pPr>
        <w:ind w:firstLine="648"/>
        <w:rPr>
          <w:rFonts w:asciiTheme="minorEastAsia" w:eastAsiaTheme="minorEastAsia" w:hAnsiTheme="minorEastAsia"/>
          <w:sz w:val="28"/>
        </w:rPr>
      </w:pPr>
    </w:p>
    <w:p w:rsidR="00E46DF2" w:rsidRDefault="00E46DF2">
      <w:pPr>
        <w:ind w:firstLine="648"/>
        <w:rPr>
          <w:rFonts w:asciiTheme="minorEastAsia" w:eastAsiaTheme="minorEastAsia" w:hAnsiTheme="minorEastAsia"/>
          <w:sz w:val="28"/>
        </w:rPr>
      </w:pPr>
    </w:p>
    <w:p w:rsidR="00E46DF2" w:rsidRDefault="00E46DF2">
      <w:pPr>
        <w:ind w:firstLine="648"/>
        <w:rPr>
          <w:rFonts w:asciiTheme="minorEastAsia" w:eastAsiaTheme="minorEastAsia" w:hAnsiTheme="minorEastAsia"/>
          <w:sz w:val="28"/>
        </w:rPr>
      </w:pPr>
    </w:p>
    <w:p w:rsidR="00E46DF2" w:rsidRDefault="0061758C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E46DF2" w:rsidRDefault="00E46DF2">
      <w:pPr>
        <w:ind w:firstLine="648"/>
        <w:rPr>
          <w:rFonts w:asciiTheme="minorEastAsia" w:eastAsiaTheme="minorEastAsia" w:hAnsiTheme="minorEastAsia"/>
          <w:sz w:val="28"/>
        </w:rPr>
      </w:pPr>
    </w:p>
    <w:p w:rsidR="00E46DF2" w:rsidRDefault="0061758C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E46DF2" w:rsidRDefault="00E46DF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46DF2" w:rsidRDefault="00E46DF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46DF2" w:rsidRDefault="00E46DF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46DF2" w:rsidRDefault="00E46DF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46DF2" w:rsidRDefault="006175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E46DF2" w:rsidRDefault="0061758C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E46DF2" w:rsidRDefault="0061758C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E46DF2" w:rsidRDefault="0061758C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E46DF2" w:rsidRDefault="0061758C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附件（8）投标文件封皮示例：（封皮贴于密封袋外）</w:t>
      </w:r>
    </w:p>
    <w:p w:rsidR="00E46DF2" w:rsidRDefault="0061758C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投  标  文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E46DF2" w:rsidRDefault="00E46DF2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E46DF2" w:rsidRDefault="0061758C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E46DF2" w:rsidRDefault="00E46DF2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E46DF2" w:rsidRDefault="00E46DF2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E46DF2" w:rsidRDefault="0061758C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E46DF2" w:rsidRDefault="0061758C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E46DF2" w:rsidRDefault="00E46DF2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E46DF2" w:rsidRDefault="00E46DF2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E46DF2" w:rsidRDefault="00E46DF2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46DF2" w:rsidRDefault="00E46DF2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46DF2" w:rsidRDefault="00E46DF2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46DF2" w:rsidRDefault="00E46DF2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46DF2" w:rsidRDefault="0061758C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E46DF2" w:rsidRDefault="0061758C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E46DF2" w:rsidRDefault="0061758C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E46DF2" w:rsidRDefault="00E46DF2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E46DF2" w:rsidRDefault="00E46DF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46DF2" w:rsidRDefault="00E46DF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46DF2" w:rsidRDefault="00E46DF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46DF2" w:rsidRDefault="00E46DF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46DF2" w:rsidRDefault="0061758C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投标报价封皮示例：（封皮贴于密封袋外）</w:t>
      </w:r>
    </w:p>
    <w:p w:rsidR="00E46DF2" w:rsidRDefault="0061758C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 价 单</w:t>
      </w:r>
    </w:p>
    <w:p w:rsidR="00E46DF2" w:rsidRDefault="00E46DF2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E46DF2" w:rsidRDefault="0061758C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E46DF2" w:rsidRDefault="00E46DF2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E46DF2" w:rsidRDefault="00E46DF2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E46DF2" w:rsidRDefault="0061758C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E46DF2" w:rsidRDefault="0061758C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E46DF2" w:rsidRDefault="00E46DF2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E46DF2" w:rsidRDefault="00E46DF2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E46DF2" w:rsidRDefault="00E46DF2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46DF2" w:rsidRDefault="00E46DF2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46DF2" w:rsidRDefault="00E46DF2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46DF2" w:rsidRDefault="00E46DF2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46DF2" w:rsidRDefault="0061758C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E46DF2" w:rsidRDefault="0061758C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E46DF2" w:rsidRDefault="0061758C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E46DF2" w:rsidRDefault="00E46DF2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E46DF2" w:rsidRDefault="0061758C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E46DF2" w:rsidRDefault="00E46DF2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E46DF2" w:rsidRDefault="00E46DF2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E46DF2" w:rsidRDefault="00E46DF2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E46DF2" w:rsidRDefault="0061758C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421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</w:tblGrid>
      <w:tr w:rsidR="00E46DF2">
        <w:trPr>
          <w:cantSplit/>
          <w:trHeight w:val="13011"/>
        </w:trPr>
        <w:tc>
          <w:tcPr>
            <w:tcW w:w="4219" w:type="dxa"/>
            <w:textDirection w:val="tbRl"/>
          </w:tcPr>
          <w:p w:rsidR="00E46DF2" w:rsidRDefault="00E46DF2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E46DF2" w:rsidRDefault="0061758C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E46DF2" w:rsidRDefault="00E46DF2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E46DF2" w:rsidRDefault="0061758C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E46DF2" w:rsidRDefault="00E46DF2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E46DF2" w:rsidRDefault="00E46DF2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E46DF2" w:rsidRDefault="0061758C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E46DF2" w:rsidRDefault="0061758C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E46DF2" w:rsidRDefault="00E46DF2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E46DF2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5325" w:rsidRDefault="0061758C">
      <w:r>
        <w:separator/>
      </w:r>
    </w:p>
  </w:endnote>
  <w:endnote w:type="continuationSeparator" w:id="0">
    <w:p w:rsidR="005F5325" w:rsidRDefault="006175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ans-serif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5325" w:rsidRDefault="0061758C">
      <w:r>
        <w:separator/>
      </w:r>
    </w:p>
  </w:footnote>
  <w:footnote w:type="continuationSeparator" w:id="0">
    <w:p w:rsidR="005F5325" w:rsidRDefault="006175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6DF2" w:rsidRDefault="00E46DF2">
    <w:pPr>
      <w:pStyle w:val="a6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9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9"/>
  </w:num>
  <w:num w:numId="3">
    <w:abstractNumId w:val="0"/>
  </w:num>
  <w:num w:numId="4">
    <w:abstractNumId w:val="4"/>
  </w:num>
  <w:num w:numId="5">
    <w:abstractNumId w:val="7"/>
  </w:num>
  <w:num w:numId="6">
    <w:abstractNumId w:val="5"/>
  </w:num>
  <w:num w:numId="7">
    <w:abstractNumId w:val="10"/>
  </w:num>
  <w:num w:numId="8">
    <w:abstractNumId w:val="8"/>
  </w:num>
  <w:num w:numId="9">
    <w:abstractNumId w:val="1"/>
  </w:num>
  <w:num w:numId="10">
    <w:abstractNumId w:val="3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17579"/>
    <w:rsid w:val="000210C2"/>
    <w:rsid w:val="000215FE"/>
    <w:rsid w:val="000350C3"/>
    <w:rsid w:val="00035DC6"/>
    <w:rsid w:val="0003678A"/>
    <w:rsid w:val="00040183"/>
    <w:rsid w:val="00046770"/>
    <w:rsid w:val="00050FD2"/>
    <w:rsid w:val="00070801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10592B"/>
    <w:rsid w:val="00106038"/>
    <w:rsid w:val="00106E2A"/>
    <w:rsid w:val="001278E5"/>
    <w:rsid w:val="00137FEC"/>
    <w:rsid w:val="00141D13"/>
    <w:rsid w:val="001501ED"/>
    <w:rsid w:val="00164E81"/>
    <w:rsid w:val="00175D73"/>
    <w:rsid w:val="00185190"/>
    <w:rsid w:val="001970C4"/>
    <w:rsid w:val="001A7380"/>
    <w:rsid w:val="001D1F26"/>
    <w:rsid w:val="002119F2"/>
    <w:rsid w:val="00215EB1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909B1"/>
    <w:rsid w:val="00295A06"/>
    <w:rsid w:val="002A7876"/>
    <w:rsid w:val="002C4CF9"/>
    <w:rsid w:val="002C68A0"/>
    <w:rsid w:val="002D17BD"/>
    <w:rsid w:val="002E1CDF"/>
    <w:rsid w:val="002E2030"/>
    <w:rsid w:val="00304E01"/>
    <w:rsid w:val="00321082"/>
    <w:rsid w:val="0033212F"/>
    <w:rsid w:val="003533D9"/>
    <w:rsid w:val="003815A4"/>
    <w:rsid w:val="003848BE"/>
    <w:rsid w:val="00391CCB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43FD8"/>
    <w:rsid w:val="004530AE"/>
    <w:rsid w:val="0046300E"/>
    <w:rsid w:val="00473D9C"/>
    <w:rsid w:val="004828E0"/>
    <w:rsid w:val="004829AD"/>
    <w:rsid w:val="00482EE8"/>
    <w:rsid w:val="004A5AB0"/>
    <w:rsid w:val="004C5D00"/>
    <w:rsid w:val="004D2AFA"/>
    <w:rsid w:val="004D44D6"/>
    <w:rsid w:val="004E532C"/>
    <w:rsid w:val="004E7EF2"/>
    <w:rsid w:val="004F365B"/>
    <w:rsid w:val="00505795"/>
    <w:rsid w:val="005105FD"/>
    <w:rsid w:val="005255EB"/>
    <w:rsid w:val="00533B73"/>
    <w:rsid w:val="00535910"/>
    <w:rsid w:val="00564586"/>
    <w:rsid w:val="005762A9"/>
    <w:rsid w:val="00581E05"/>
    <w:rsid w:val="00594C3C"/>
    <w:rsid w:val="005B54DB"/>
    <w:rsid w:val="005C1A60"/>
    <w:rsid w:val="005C336E"/>
    <w:rsid w:val="005C7695"/>
    <w:rsid w:val="005D107E"/>
    <w:rsid w:val="005D128E"/>
    <w:rsid w:val="005D2121"/>
    <w:rsid w:val="005F5325"/>
    <w:rsid w:val="005F752C"/>
    <w:rsid w:val="005F77D7"/>
    <w:rsid w:val="006129A6"/>
    <w:rsid w:val="0061758C"/>
    <w:rsid w:val="00645358"/>
    <w:rsid w:val="00651383"/>
    <w:rsid w:val="00651447"/>
    <w:rsid w:val="006649C5"/>
    <w:rsid w:val="00670D42"/>
    <w:rsid w:val="0067429F"/>
    <w:rsid w:val="00676B07"/>
    <w:rsid w:val="00681EF9"/>
    <w:rsid w:val="00691CD1"/>
    <w:rsid w:val="006C02CE"/>
    <w:rsid w:val="006D1732"/>
    <w:rsid w:val="006D6A53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4DC4"/>
    <w:rsid w:val="0079760E"/>
    <w:rsid w:val="007B468F"/>
    <w:rsid w:val="007C0DEC"/>
    <w:rsid w:val="007D1D8D"/>
    <w:rsid w:val="007E2E7C"/>
    <w:rsid w:val="007F4323"/>
    <w:rsid w:val="007F7D85"/>
    <w:rsid w:val="00802A36"/>
    <w:rsid w:val="00815B8C"/>
    <w:rsid w:val="008175B0"/>
    <w:rsid w:val="00823402"/>
    <w:rsid w:val="0085170F"/>
    <w:rsid w:val="0085254D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B56D0"/>
    <w:rsid w:val="008C1FAE"/>
    <w:rsid w:val="008C6BEE"/>
    <w:rsid w:val="008D34F8"/>
    <w:rsid w:val="00901FC8"/>
    <w:rsid w:val="00906F59"/>
    <w:rsid w:val="009306AF"/>
    <w:rsid w:val="00942576"/>
    <w:rsid w:val="009618A8"/>
    <w:rsid w:val="0096688D"/>
    <w:rsid w:val="00975EE2"/>
    <w:rsid w:val="009822A8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33DB8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C5F89"/>
    <w:rsid w:val="00BC784D"/>
    <w:rsid w:val="00BD3E57"/>
    <w:rsid w:val="00BD4303"/>
    <w:rsid w:val="00BD6201"/>
    <w:rsid w:val="00BD73D1"/>
    <w:rsid w:val="00BE2846"/>
    <w:rsid w:val="00BF6492"/>
    <w:rsid w:val="00C3620A"/>
    <w:rsid w:val="00C406FD"/>
    <w:rsid w:val="00C906BA"/>
    <w:rsid w:val="00C94771"/>
    <w:rsid w:val="00C95940"/>
    <w:rsid w:val="00CC1BDB"/>
    <w:rsid w:val="00CC1EBC"/>
    <w:rsid w:val="00CC58C0"/>
    <w:rsid w:val="00CD0B3C"/>
    <w:rsid w:val="00CD7897"/>
    <w:rsid w:val="00CF7ED3"/>
    <w:rsid w:val="00D1667C"/>
    <w:rsid w:val="00D2464F"/>
    <w:rsid w:val="00D57334"/>
    <w:rsid w:val="00D76D27"/>
    <w:rsid w:val="00D80E0C"/>
    <w:rsid w:val="00D83C87"/>
    <w:rsid w:val="00DA18DA"/>
    <w:rsid w:val="00DA6140"/>
    <w:rsid w:val="00DB6E0B"/>
    <w:rsid w:val="00DC2239"/>
    <w:rsid w:val="00DD69BF"/>
    <w:rsid w:val="00DE3E45"/>
    <w:rsid w:val="00DE7B6B"/>
    <w:rsid w:val="00DF6ED9"/>
    <w:rsid w:val="00E1012D"/>
    <w:rsid w:val="00E23B94"/>
    <w:rsid w:val="00E46DF2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04E4"/>
    <w:rsid w:val="00F77E64"/>
    <w:rsid w:val="00F843FC"/>
    <w:rsid w:val="00F84E72"/>
    <w:rsid w:val="00FC5D83"/>
    <w:rsid w:val="00FD446D"/>
    <w:rsid w:val="069F6293"/>
    <w:rsid w:val="11D13845"/>
    <w:rsid w:val="184C37AE"/>
    <w:rsid w:val="18645BFB"/>
    <w:rsid w:val="1C7F652D"/>
    <w:rsid w:val="1E5E5E27"/>
    <w:rsid w:val="1E8D11EB"/>
    <w:rsid w:val="1E9F171E"/>
    <w:rsid w:val="2236384B"/>
    <w:rsid w:val="22EC701E"/>
    <w:rsid w:val="35056352"/>
    <w:rsid w:val="37074CE5"/>
    <w:rsid w:val="3814414B"/>
    <w:rsid w:val="38F92E0A"/>
    <w:rsid w:val="3AA17591"/>
    <w:rsid w:val="3DC8291D"/>
    <w:rsid w:val="4F094EF7"/>
    <w:rsid w:val="51464CCF"/>
    <w:rsid w:val="51F21E91"/>
    <w:rsid w:val="53EB6150"/>
    <w:rsid w:val="5694614E"/>
    <w:rsid w:val="586C6A18"/>
    <w:rsid w:val="5E904FE8"/>
    <w:rsid w:val="65DF0D9C"/>
    <w:rsid w:val="66647DF1"/>
    <w:rsid w:val="6CB3496E"/>
    <w:rsid w:val="6F2A4BB4"/>
    <w:rsid w:val="70105F68"/>
    <w:rsid w:val="716B25F9"/>
    <w:rsid w:val="76F80414"/>
    <w:rsid w:val="7A217BDB"/>
    <w:rsid w:val="7A8E7D2C"/>
    <w:rsid w:val="7C50646B"/>
    <w:rsid w:val="7E7D3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semiHidden="0" w:qFormat="1"/>
    <w:lsdException w:name="Balloon Text" w:semiHidden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unhideWhenUsed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customStyle="1" w:styleId="10">
    <w:name w:val="列表段落1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2">
    <w:name w:val="列出段落2"/>
    <w:basedOn w:val="a"/>
    <w:uiPriority w:val="99"/>
    <w:unhideWhenUsed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semiHidden="0" w:qFormat="1"/>
    <w:lsdException w:name="Balloon Text" w:semiHidden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unhideWhenUsed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customStyle="1" w:styleId="10">
    <w:name w:val="列表段落1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2">
    <w:name w:val="列出段落2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E4FA315-F01A-4DAC-A454-D1D659F828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18</TotalTime>
  <Pages>15</Pages>
  <Words>2135</Words>
  <Characters>1355</Characters>
  <Application>Microsoft Office Word</Application>
  <DocSecurity>0</DocSecurity>
  <Lines>11</Lines>
  <Paragraphs>6</Paragraphs>
  <ScaleCrop>false</ScaleCrop>
  <Company>Dell Computer</Company>
  <LinksUpToDate>false</LinksUpToDate>
  <CharactersWithSpaces>3484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HP Inc.</cp:lastModifiedBy>
  <cp:revision>21</cp:revision>
  <dcterms:created xsi:type="dcterms:W3CDTF">2019-04-23T01:12:00Z</dcterms:created>
  <dcterms:modified xsi:type="dcterms:W3CDTF">2019-06-28T00:39:00Z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2052-11.1.0.8731</vt:lpwstr>
  </property>
</Properties>
</file>