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935" w:rsidRDefault="00C87FB1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284935" w:rsidRDefault="00284935">
      <w:pPr>
        <w:rPr>
          <w:rFonts w:ascii="微软雅黑" w:eastAsia="微软雅黑" w:hAnsi="微软雅黑"/>
          <w:b/>
          <w:sz w:val="24"/>
          <w:szCs w:val="24"/>
        </w:rPr>
      </w:pPr>
    </w:p>
    <w:p w:rsidR="00284935" w:rsidRDefault="00C87FB1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宋体" w:hAnsi="宋体" w:cs="宋体" w:hint="eastAsia"/>
          <w:sz w:val="24"/>
          <w:szCs w:val="24"/>
          <w:u w:val="single"/>
          <w:lang w:bidi="ar"/>
        </w:rPr>
        <w:t>《红星酒史》书籍出版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="宋体" w:hAnsi="宋体" w:cs="宋体" w:hint="eastAsia"/>
          <w:sz w:val="24"/>
          <w:szCs w:val="24"/>
          <w:u w:val="single"/>
          <w:lang w:bidi="ar"/>
        </w:rPr>
        <w:t>投资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宋体" w:hAnsi="宋体" w:cs="宋体" w:hint="eastAsia"/>
          <w:sz w:val="24"/>
          <w:szCs w:val="24"/>
          <w:u w:val="single"/>
          <w:lang w:bidi="ar"/>
        </w:rPr>
        <w:t>《红星酒史》书籍出版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284935" w:rsidRDefault="00C87FB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284935" w:rsidRDefault="00C87FB1">
      <w:pPr>
        <w:autoSpaceDN w:val="0"/>
        <w:spacing w:beforeLines="50" w:before="156" w:afterLines="50" w:after="156" w:line="375" w:lineRule="atLeast"/>
        <w:rPr>
          <w:rFonts w:ascii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="宋体" w:hAnsi="宋体" w:cs="宋体" w:hint="eastAsia"/>
          <w:sz w:val="24"/>
          <w:szCs w:val="24"/>
          <w:u w:val="single"/>
          <w:lang w:bidi="ar"/>
        </w:rPr>
        <w:t xml:space="preserve">《红星酒史》书籍出版 </w:t>
      </w:r>
    </w:p>
    <w:p w:rsidR="00284935" w:rsidRDefault="0028493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84935" w:rsidRDefault="00C87FB1">
      <w:pPr>
        <w:autoSpaceDN w:val="0"/>
        <w:spacing w:beforeLines="50" w:before="156" w:afterLines="50" w:after="156" w:line="375" w:lineRule="atLeast"/>
        <w:rPr>
          <w:rFonts w:ascii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="宋体" w:hAnsi="宋体" w:cs="宋体" w:hint="eastAsia"/>
          <w:sz w:val="24"/>
          <w:szCs w:val="24"/>
          <w:u w:val="single"/>
          <w:lang w:bidi="ar"/>
        </w:rPr>
        <w:t xml:space="preserve">红星大厦 </w:t>
      </w:r>
    </w:p>
    <w:p w:rsidR="00284935" w:rsidRDefault="0028493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84935" w:rsidRDefault="00C87FB1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="宋体" w:hAnsi="宋体" w:cs="宋体" w:hint="eastAsia"/>
          <w:sz w:val="24"/>
          <w:szCs w:val="24"/>
          <w:u w:val="single"/>
          <w:lang w:bidi="ar"/>
        </w:rPr>
        <w:t>2019年</w:t>
      </w:r>
      <w:r>
        <w:rPr>
          <w:rFonts w:ascii="宋体" w:hAnsi="宋体" w:cs="宋体"/>
          <w:sz w:val="24"/>
          <w:szCs w:val="24"/>
          <w:u w:val="single"/>
          <w:lang w:bidi="ar"/>
        </w:rPr>
        <w:t>6</w:t>
      </w:r>
      <w:r>
        <w:rPr>
          <w:rFonts w:ascii="宋体" w:hAnsi="宋体" w:cs="宋体" w:hint="eastAsia"/>
          <w:sz w:val="24"/>
          <w:szCs w:val="24"/>
          <w:u w:val="single"/>
          <w:lang w:bidi="ar"/>
        </w:rPr>
        <w:t>月</w:t>
      </w:r>
      <w:r>
        <w:rPr>
          <w:rFonts w:ascii="宋体" w:hAnsi="宋体" w:cs="宋体"/>
          <w:sz w:val="24"/>
          <w:szCs w:val="24"/>
          <w:u w:val="single"/>
          <w:lang w:bidi="ar"/>
        </w:rPr>
        <w:t>15</w:t>
      </w:r>
      <w:r>
        <w:rPr>
          <w:rFonts w:ascii="宋体" w:hAnsi="宋体" w:cs="宋体" w:hint="eastAsia"/>
          <w:sz w:val="24"/>
          <w:szCs w:val="24"/>
          <w:u w:val="single"/>
          <w:lang w:bidi="ar"/>
        </w:rPr>
        <w:t>日至2019年</w:t>
      </w:r>
      <w:r>
        <w:rPr>
          <w:rFonts w:ascii="宋体" w:hAnsi="宋体" w:cs="宋体"/>
          <w:sz w:val="24"/>
          <w:szCs w:val="24"/>
          <w:u w:val="single"/>
          <w:lang w:bidi="ar"/>
        </w:rPr>
        <w:t>9</w:t>
      </w:r>
      <w:r>
        <w:rPr>
          <w:rFonts w:ascii="宋体" w:hAnsi="宋体" w:cs="宋体" w:hint="eastAsia"/>
          <w:sz w:val="24"/>
          <w:szCs w:val="24"/>
          <w:u w:val="single"/>
          <w:lang w:bidi="ar"/>
        </w:rPr>
        <w:t>月3</w:t>
      </w:r>
      <w:r>
        <w:rPr>
          <w:rFonts w:ascii="宋体" w:hAnsi="宋体" w:cs="宋体"/>
          <w:sz w:val="24"/>
          <w:szCs w:val="24"/>
          <w:u w:val="single"/>
          <w:lang w:bidi="ar"/>
        </w:rPr>
        <w:t>0</w:t>
      </w:r>
      <w:r>
        <w:rPr>
          <w:rFonts w:ascii="宋体" w:hAnsi="宋体" w:cs="宋体" w:hint="eastAsia"/>
          <w:sz w:val="24"/>
          <w:szCs w:val="24"/>
          <w:u w:val="single"/>
          <w:lang w:bidi="ar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</w:p>
    <w:p w:rsidR="00284935" w:rsidRDefault="00C87FB1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284935" w:rsidRDefault="0028493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84935" w:rsidRDefault="00C87FB1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</w:p>
    <w:p w:rsidR="00284935" w:rsidRDefault="00C87FB1">
      <w:pPr>
        <w:numPr>
          <w:ilvl w:val="0"/>
          <w:numId w:val="2"/>
        </w:numPr>
        <w:jc w:val="left"/>
        <w:rPr>
          <w:sz w:val="24"/>
          <w:szCs w:val="24"/>
        </w:rPr>
      </w:pPr>
      <w:r>
        <w:rPr>
          <w:rStyle w:val="a8"/>
          <w:rFonts w:ascii="宋体" w:hAnsi="宋体" w:cs="宋体" w:hint="eastAsia"/>
          <w:kern w:val="0"/>
          <w:sz w:val="24"/>
          <w:szCs w:val="24"/>
          <w:lang w:bidi="ar"/>
        </w:rPr>
        <w:t>1.书稿情况：</w:t>
      </w:r>
      <w:r>
        <w:rPr>
          <w:rFonts w:ascii="宋体" w:hAnsi="宋体" w:cs="宋体" w:hint="eastAsia"/>
          <w:kern w:val="0"/>
          <w:sz w:val="24"/>
          <w:szCs w:val="24"/>
          <w:lang w:bidi="ar"/>
        </w:rPr>
        <w:br/>
        <w:t>书稿名称：《红星酒史》</w:t>
      </w:r>
      <w:r>
        <w:rPr>
          <w:rFonts w:ascii="宋体" w:hAnsi="宋体" w:cs="宋体" w:hint="eastAsia"/>
          <w:kern w:val="0"/>
          <w:sz w:val="24"/>
          <w:szCs w:val="24"/>
          <w:lang w:bidi="ar"/>
        </w:rPr>
        <w:br/>
        <w:t>目前word字数约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5</w:t>
      </w:r>
      <w:r>
        <w:rPr>
          <w:rFonts w:ascii="宋体" w:hAnsi="宋体" w:cs="宋体"/>
          <w:color w:val="000000"/>
          <w:kern w:val="0"/>
          <w:sz w:val="24"/>
          <w:szCs w:val="24"/>
        </w:rPr>
        <w:t>3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万</w:t>
      </w:r>
      <w:r>
        <w:rPr>
          <w:rFonts w:ascii="宋体" w:hAnsi="宋体" w:cs="宋体" w:hint="eastAsia"/>
          <w:kern w:val="0"/>
          <w:sz w:val="24"/>
          <w:szCs w:val="24"/>
          <w:lang w:bidi="ar"/>
        </w:rPr>
        <w:t>字；图片数约1</w:t>
      </w:r>
      <w:r>
        <w:rPr>
          <w:rFonts w:ascii="宋体" w:hAnsi="宋体" w:cs="宋体"/>
          <w:kern w:val="0"/>
          <w:sz w:val="24"/>
          <w:szCs w:val="24"/>
          <w:lang w:bidi="ar"/>
        </w:rPr>
        <w:t>900</w:t>
      </w:r>
      <w:r>
        <w:rPr>
          <w:rFonts w:ascii="宋体" w:hAnsi="宋体" w:cs="宋体" w:hint="eastAsia"/>
          <w:kern w:val="0"/>
          <w:sz w:val="24"/>
          <w:szCs w:val="24"/>
          <w:lang w:bidi="ar"/>
        </w:rPr>
        <w:t>张；</w:t>
      </w:r>
      <w:r>
        <w:rPr>
          <w:sz w:val="24"/>
          <w:szCs w:val="24"/>
        </w:rPr>
        <w:t>W</w:t>
      </w:r>
      <w:r>
        <w:rPr>
          <w:rFonts w:hint="eastAsia"/>
          <w:sz w:val="24"/>
          <w:szCs w:val="24"/>
        </w:rPr>
        <w:t>ord</w:t>
      </w:r>
      <w:r>
        <w:rPr>
          <w:rFonts w:hint="eastAsia"/>
          <w:sz w:val="24"/>
          <w:szCs w:val="24"/>
        </w:rPr>
        <w:t>纸张大小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正文字号宋体小四，打印页数约为</w:t>
      </w:r>
      <w:r>
        <w:rPr>
          <w:rFonts w:hint="eastAsia"/>
          <w:sz w:val="24"/>
          <w:szCs w:val="24"/>
        </w:rPr>
        <w:t>15</w:t>
      </w:r>
      <w:r>
        <w:rPr>
          <w:sz w:val="24"/>
          <w:szCs w:val="24"/>
        </w:rPr>
        <w:t>50</w:t>
      </w:r>
      <w:r>
        <w:rPr>
          <w:rFonts w:hint="eastAsia"/>
          <w:sz w:val="24"/>
          <w:szCs w:val="24"/>
        </w:rPr>
        <w:t>页。</w:t>
      </w:r>
      <w:r>
        <w:rPr>
          <w:rFonts w:ascii="宋体" w:hAnsi="宋体" w:cs="宋体" w:hint="eastAsia"/>
          <w:kern w:val="0"/>
          <w:sz w:val="24"/>
          <w:szCs w:val="24"/>
          <w:lang w:bidi="ar"/>
        </w:rPr>
        <w:br/>
      </w:r>
      <w:r>
        <w:rPr>
          <w:rStyle w:val="a8"/>
          <w:rFonts w:ascii="宋体" w:hAnsi="宋体" w:cs="宋体" w:hint="eastAsia"/>
          <w:kern w:val="0"/>
          <w:sz w:val="24"/>
          <w:szCs w:val="24"/>
          <w:lang w:bidi="ar"/>
        </w:rPr>
        <w:t>2.印刷要求：</w:t>
      </w:r>
      <w:r>
        <w:rPr>
          <w:rFonts w:ascii="宋体" w:hAnsi="宋体" w:cs="宋体" w:hint="eastAsia"/>
          <w:kern w:val="0"/>
          <w:sz w:val="24"/>
          <w:szCs w:val="24"/>
          <w:lang w:bidi="ar"/>
        </w:rPr>
        <w:br/>
      </w:r>
      <w:r>
        <w:rPr>
          <w:rFonts w:hint="eastAsia"/>
          <w:sz w:val="24"/>
          <w:szCs w:val="24"/>
        </w:rPr>
        <w:t>成品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工艺：成品大小</w:t>
      </w:r>
      <w:r>
        <w:rPr>
          <w:rFonts w:hint="eastAsia"/>
          <w:sz w:val="24"/>
          <w:szCs w:val="24"/>
        </w:rPr>
        <w:t>260*185</w:t>
      </w:r>
      <w:r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16</w:t>
      </w:r>
      <w:r>
        <w:rPr>
          <w:rFonts w:hint="eastAsia"/>
          <w:sz w:val="24"/>
          <w:szCs w:val="24"/>
        </w:rPr>
        <w:t>开；</w:t>
      </w:r>
      <w:r w:rsidR="000101CD">
        <w:rPr>
          <w:rFonts w:hint="eastAsia"/>
          <w:sz w:val="24"/>
          <w:szCs w:val="24"/>
        </w:rPr>
        <w:t>软</w:t>
      </w:r>
      <w:r>
        <w:rPr>
          <w:rFonts w:hint="eastAsia"/>
          <w:sz w:val="24"/>
          <w:szCs w:val="24"/>
        </w:rPr>
        <w:t>精装：圆脊；全彩印，塑封</w:t>
      </w:r>
    </w:p>
    <w:p w:rsidR="00284935" w:rsidRDefault="00C87FB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数量：</w:t>
      </w:r>
      <w:r w:rsidR="000101CD">
        <w:rPr>
          <w:sz w:val="24"/>
          <w:szCs w:val="24"/>
        </w:rPr>
        <w:t>2000</w:t>
      </w:r>
      <w:r w:rsidR="000101CD">
        <w:rPr>
          <w:rFonts w:hint="eastAsia"/>
          <w:sz w:val="24"/>
          <w:szCs w:val="24"/>
        </w:rPr>
        <w:t>套</w:t>
      </w:r>
    </w:p>
    <w:p w:rsidR="00284935" w:rsidRDefault="00C87FB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内文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封面：内文</w:t>
      </w:r>
      <w:r>
        <w:rPr>
          <w:rFonts w:hint="eastAsia"/>
          <w:sz w:val="24"/>
          <w:szCs w:val="24"/>
        </w:rPr>
        <w:t>80g</w:t>
      </w:r>
      <w:r>
        <w:rPr>
          <w:rFonts w:hint="eastAsia"/>
          <w:sz w:val="24"/>
          <w:szCs w:val="24"/>
        </w:rPr>
        <w:t>胶版纸；封面铜版纸</w:t>
      </w:r>
    </w:p>
    <w:p w:rsidR="00284935" w:rsidRDefault="00C87FB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正文字号：</w:t>
      </w: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号字</w:t>
      </w:r>
    </w:p>
    <w:p w:rsidR="00284935" w:rsidRDefault="00C87FB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一套三本（第一册、第二册、第三册）</w:t>
      </w:r>
    </w:p>
    <w:p w:rsidR="00284935" w:rsidRDefault="000101CD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软</w:t>
      </w:r>
      <w:r w:rsidR="00C87FB1">
        <w:rPr>
          <w:rFonts w:hint="eastAsia"/>
          <w:sz w:val="24"/>
          <w:szCs w:val="24"/>
        </w:rPr>
        <w:t>精装：圆脊，硬封；全彩印，塑封</w:t>
      </w:r>
    </w:p>
    <w:p w:rsidR="00284935" w:rsidRDefault="00C87FB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其他要求：书盒，配送，排版，编校，书号</w:t>
      </w:r>
    </w:p>
    <w:p w:rsidR="00284935" w:rsidRDefault="00C87FB1">
      <w:pPr>
        <w:pStyle w:val="10"/>
        <w:ind w:firstLineChars="0" w:firstLine="0"/>
        <w:jc w:val="left"/>
      </w:pPr>
      <w:r>
        <w:rPr>
          <w:rStyle w:val="a8"/>
          <w:rFonts w:ascii="宋体" w:hAnsi="宋体" w:cs="宋体" w:hint="eastAsia"/>
          <w:kern w:val="0"/>
          <w:sz w:val="24"/>
          <w:szCs w:val="24"/>
          <w:lang w:bidi="ar"/>
        </w:rPr>
        <w:t>3.对出版社的要求：</w:t>
      </w:r>
      <w:r>
        <w:rPr>
          <w:rFonts w:ascii="宋体" w:hAnsi="宋体" w:cs="宋体" w:hint="eastAsia"/>
          <w:kern w:val="0"/>
          <w:sz w:val="24"/>
          <w:szCs w:val="24"/>
          <w:lang w:bidi="ar"/>
        </w:rPr>
        <w:br/>
        <w:t>全国百家出版社，可面向全国发行此书。提供《红星酒史》书籍的审核出版工作，按国家、行业相关规定、标准提供标准的编辑加工、校对、排版流程（三审三校</w:t>
      </w:r>
      <w:proofErr w:type="gramStart"/>
      <w:r>
        <w:rPr>
          <w:rFonts w:ascii="宋体" w:hAnsi="宋体" w:cs="宋体" w:hint="eastAsia"/>
          <w:kern w:val="0"/>
          <w:sz w:val="24"/>
          <w:szCs w:val="24"/>
          <w:lang w:bidi="ar"/>
        </w:rPr>
        <w:t>一</w:t>
      </w:r>
      <w:proofErr w:type="gramEnd"/>
      <w:r>
        <w:rPr>
          <w:rFonts w:ascii="宋体" w:hAnsi="宋体" w:cs="宋体" w:hint="eastAsia"/>
          <w:kern w:val="0"/>
          <w:sz w:val="24"/>
          <w:szCs w:val="24"/>
          <w:lang w:bidi="ar"/>
        </w:rPr>
        <w:t>通读）/服务，印刷质量达到相关规定的要求，保质、按时完成合同要求。</w:t>
      </w:r>
      <w:r>
        <w:rPr>
          <w:rFonts w:ascii="宋体" w:hAnsi="宋体" w:cs="宋体" w:hint="eastAsia"/>
          <w:kern w:val="0"/>
          <w:sz w:val="24"/>
          <w:szCs w:val="24"/>
          <w:lang w:bidi="ar"/>
        </w:rPr>
        <w:br/>
      </w:r>
      <w:r>
        <w:rPr>
          <w:rStyle w:val="a8"/>
          <w:rFonts w:ascii="宋体" w:hAnsi="宋体" w:cs="宋体" w:hint="eastAsia"/>
          <w:kern w:val="0"/>
          <w:sz w:val="24"/>
          <w:szCs w:val="24"/>
          <w:lang w:bidi="ar"/>
        </w:rPr>
        <w:t>4.报价要求：</w:t>
      </w:r>
    </w:p>
    <w:p w:rsidR="00284935" w:rsidRDefault="00C87FB1">
      <w:pPr>
        <w:widowControl/>
        <w:jc w:val="left"/>
        <w:rPr>
          <w:rFonts w:ascii="宋体" w:hAnsi="宋体" w:cs="宋体"/>
          <w:kern w:val="0"/>
          <w:sz w:val="24"/>
          <w:szCs w:val="24"/>
          <w:lang w:bidi="ar"/>
        </w:rPr>
      </w:pPr>
      <w:r>
        <w:rPr>
          <w:rFonts w:ascii="宋体" w:hAnsi="宋体" w:cs="宋体" w:hint="eastAsia"/>
          <w:kern w:val="0"/>
          <w:sz w:val="24"/>
          <w:szCs w:val="24"/>
          <w:lang w:bidi="ar"/>
        </w:rPr>
        <w:t>请报印数</w:t>
      </w:r>
      <w:r w:rsidR="000101CD">
        <w:rPr>
          <w:rFonts w:ascii="宋体" w:hAnsi="宋体" w:cs="宋体"/>
          <w:kern w:val="0"/>
          <w:sz w:val="24"/>
          <w:szCs w:val="24"/>
          <w:lang w:bidi="ar"/>
        </w:rPr>
        <w:t>2000</w:t>
      </w:r>
      <w:r w:rsidR="000101CD">
        <w:rPr>
          <w:rFonts w:ascii="宋体" w:hAnsi="宋体" w:cs="宋体" w:hint="eastAsia"/>
          <w:kern w:val="0"/>
          <w:sz w:val="24"/>
          <w:szCs w:val="24"/>
          <w:lang w:bidi="ar"/>
        </w:rPr>
        <w:t>套</w:t>
      </w:r>
      <w:r>
        <w:rPr>
          <w:rFonts w:ascii="宋体" w:hAnsi="宋体" w:cs="宋体" w:hint="eastAsia"/>
          <w:kern w:val="0"/>
          <w:sz w:val="24"/>
          <w:szCs w:val="24"/>
          <w:lang w:bidi="ar"/>
        </w:rPr>
        <w:t>的报价（含全部费用）。</w:t>
      </w:r>
    </w:p>
    <w:p w:rsidR="00284935" w:rsidRDefault="00C87FB1">
      <w:pPr>
        <w:widowControl/>
        <w:numPr>
          <w:ilvl w:val="0"/>
          <w:numId w:val="3"/>
        </w:numPr>
        <w:jc w:val="left"/>
        <w:rPr>
          <w:rFonts w:ascii="宋体" w:hAnsi="宋体" w:cs="宋体"/>
          <w:b/>
          <w:bCs/>
          <w:kern w:val="0"/>
          <w:sz w:val="24"/>
          <w:szCs w:val="24"/>
          <w:lang w:bidi="ar"/>
        </w:rPr>
      </w:pPr>
      <w:r>
        <w:rPr>
          <w:rFonts w:ascii="宋体" w:hAnsi="宋体" w:cs="宋体" w:hint="eastAsia"/>
          <w:b/>
          <w:bCs/>
          <w:kern w:val="0"/>
          <w:sz w:val="24"/>
          <w:szCs w:val="24"/>
          <w:lang w:bidi="ar"/>
        </w:rPr>
        <w:t>出版时间：</w:t>
      </w:r>
    </w:p>
    <w:p w:rsidR="00284935" w:rsidRDefault="00C87FB1" w:rsidP="006B5E59">
      <w:pPr>
        <w:pStyle w:val="10"/>
        <w:ind w:firstLineChars="0" w:firstLine="0"/>
        <w:jc w:val="left"/>
        <w:rPr>
          <w:rFonts w:ascii="宋体" w:hAnsi="宋体" w:cs="宋体"/>
          <w:kern w:val="0"/>
          <w:sz w:val="24"/>
          <w:szCs w:val="24"/>
          <w:lang w:bidi="ar"/>
        </w:rPr>
      </w:pPr>
      <w:r>
        <w:rPr>
          <w:rFonts w:ascii="宋体" w:hAnsi="宋体" w:cs="宋体" w:hint="eastAsia"/>
          <w:kern w:val="0"/>
          <w:sz w:val="24"/>
          <w:szCs w:val="24"/>
          <w:lang w:bidi="ar"/>
        </w:rPr>
        <w:t>2019年9月30日前印刷成书送至公司。</w:t>
      </w:r>
    </w:p>
    <w:p w:rsidR="006B5E59" w:rsidRPr="006B5E59" w:rsidRDefault="006B5E59" w:rsidP="006B5E59">
      <w:pPr>
        <w:pStyle w:val="10"/>
        <w:ind w:firstLineChars="0" w:firstLine="0"/>
        <w:jc w:val="left"/>
        <w:rPr>
          <w:rFonts w:ascii="宋体" w:hAnsi="宋体" w:cs="宋体"/>
          <w:kern w:val="0"/>
          <w:sz w:val="24"/>
          <w:szCs w:val="24"/>
          <w:lang w:bidi="ar"/>
        </w:rPr>
      </w:pPr>
    </w:p>
    <w:p w:rsidR="00284935" w:rsidRDefault="00C87FB1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284935" w:rsidRDefault="00C87FB1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100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284935" w:rsidRDefault="00C87FB1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284935" w:rsidRDefault="00C87FB1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284935" w:rsidRDefault="00C87FB1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284935" w:rsidRDefault="00C87FB1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/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/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284935" w:rsidRDefault="00C87FB1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/                          </w:t>
      </w:r>
    </w:p>
    <w:p w:rsidR="00284935" w:rsidRDefault="00284935">
      <w:pPr>
        <w:rPr>
          <w:rFonts w:asciiTheme="minorEastAsia" w:eastAsiaTheme="minorEastAsia" w:hAnsiTheme="minorEastAsia"/>
          <w:sz w:val="28"/>
          <w:szCs w:val="24"/>
        </w:rPr>
      </w:pPr>
    </w:p>
    <w:p w:rsidR="00284935" w:rsidRDefault="00C87FB1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284935" w:rsidRDefault="00C87FB1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284935" w:rsidRDefault="00C87FB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284935" w:rsidRDefault="00C87FB1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  <w:r w:rsidR="009E12DA">
        <w:rPr>
          <w:rFonts w:asciiTheme="minorEastAsia" w:eastAsiaTheme="minorEastAsia" w:hAnsiTheme="minorEastAsia" w:hint="eastAsia"/>
          <w:sz w:val="28"/>
          <w:szCs w:val="24"/>
        </w:rPr>
        <w:t>（必须提供）</w:t>
      </w:r>
    </w:p>
    <w:p w:rsidR="00284935" w:rsidRDefault="00C87FB1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附件（3）银行开户许可证</w:t>
      </w:r>
    </w:p>
    <w:p w:rsidR="00284935" w:rsidRDefault="00C87FB1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284935" w:rsidRDefault="00C87FB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  <w:r w:rsidR="009E12DA">
        <w:rPr>
          <w:rFonts w:asciiTheme="minorEastAsia" w:eastAsiaTheme="minorEastAsia" w:hAnsiTheme="minorEastAsia" w:hint="eastAsia"/>
          <w:sz w:val="28"/>
          <w:szCs w:val="24"/>
        </w:rPr>
        <w:t>（按公告内格式）</w:t>
      </w:r>
    </w:p>
    <w:p w:rsidR="00284935" w:rsidRDefault="00C87FB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附件（5）代理人身份证明</w:t>
      </w:r>
      <w:r w:rsidR="009E12DA">
        <w:rPr>
          <w:rFonts w:asciiTheme="minorEastAsia" w:eastAsiaTheme="minorEastAsia" w:hAnsiTheme="minorEastAsia" w:hint="eastAsia"/>
          <w:sz w:val="28"/>
          <w:szCs w:val="24"/>
        </w:rPr>
        <w:t>（按公告内格式）</w:t>
      </w:r>
    </w:p>
    <w:p w:rsidR="00284935" w:rsidRDefault="00C87FB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  <w:r w:rsidR="009E12DA">
        <w:rPr>
          <w:rFonts w:asciiTheme="minorEastAsia" w:eastAsiaTheme="minorEastAsia" w:hAnsiTheme="minorEastAsia" w:hint="eastAsia"/>
          <w:sz w:val="28"/>
          <w:szCs w:val="24"/>
        </w:rPr>
        <w:t>（按公告内格式）</w:t>
      </w:r>
    </w:p>
    <w:p w:rsidR="00284935" w:rsidRDefault="00C87FB1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/                    </w:t>
      </w:r>
    </w:p>
    <w:p w:rsidR="00284935" w:rsidRDefault="00C87FB1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284935" w:rsidRDefault="00C87FB1">
      <w:pPr>
        <w:pStyle w:val="ab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284935" w:rsidRDefault="00C87FB1">
      <w:pPr>
        <w:pStyle w:val="ab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284935" w:rsidRDefault="00C87FB1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284935" w:rsidRDefault="00C87FB1">
      <w:pPr>
        <w:pStyle w:val="ab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284935" w:rsidRDefault="00C87FB1">
      <w:pPr>
        <w:pStyle w:val="ab"/>
        <w:numPr>
          <w:ilvl w:val="2"/>
          <w:numId w:val="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 w:rsidR="00B2627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5月31日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结束前，邮寄至我公司指定地点、指定接收人处；</w:t>
      </w:r>
    </w:p>
    <w:p w:rsidR="00284935" w:rsidRDefault="00C87FB1">
      <w:pPr>
        <w:pStyle w:val="ab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附件（1）～（7）项所列资质文件盖红章扫描件</w:t>
      </w:r>
      <w:r w:rsidR="00B2627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在公告期5月31日结束前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发送至我公司指定邮箱。</w:t>
      </w:r>
    </w:p>
    <w:p w:rsidR="00284935" w:rsidRDefault="00284935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284935" w:rsidRDefault="00C87FB1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284935" w:rsidRDefault="0028493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84935" w:rsidRDefault="0028493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84935" w:rsidRDefault="00C87FB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284935" w:rsidRDefault="00C87FB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284935" w:rsidRDefault="0028493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84935" w:rsidRDefault="00C87FB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284935" w:rsidRDefault="00C87FB1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131F8">
        <w:rPr>
          <w:rFonts w:asciiTheme="minorEastAsia" w:eastAsiaTheme="minorEastAsia" w:hAnsiTheme="minorEastAsia" w:hint="eastAsia"/>
          <w:sz w:val="28"/>
          <w:szCs w:val="24"/>
          <w:u w:val="single"/>
        </w:rPr>
        <w:t>2019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131F8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131F8">
        <w:rPr>
          <w:rFonts w:asciiTheme="minorEastAsia" w:eastAsiaTheme="minorEastAsia" w:hAnsiTheme="minorEastAsia" w:hint="eastAsia"/>
          <w:sz w:val="28"/>
          <w:szCs w:val="24"/>
          <w:u w:val="single"/>
        </w:rPr>
        <w:t>31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284935" w:rsidRDefault="00C87FB1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284935" w:rsidRDefault="00C87FB1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131F8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131F8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131F8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131F8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284935" w:rsidRDefault="00C87FB1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284935" w:rsidRDefault="00C87FB1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284935" w:rsidRDefault="00C87FB1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284935" w:rsidRDefault="00284935">
      <w:pPr>
        <w:rPr>
          <w:rFonts w:asciiTheme="minorEastAsia" w:eastAsiaTheme="minorEastAsia" w:hAnsiTheme="minorEastAsia"/>
          <w:sz w:val="28"/>
          <w:szCs w:val="24"/>
        </w:rPr>
      </w:pPr>
    </w:p>
    <w:p w:rsidR="00284935" w:rsidRDefault="00C87FB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284935" w:rsidRDefault="00C87FB1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284935" w:rsidRDefault="00C87FB1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284935" w:rsidRDefault="00C87FB1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284935" w:rsidRDefault="00C87FB1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</w:t>
      </w:r>
      <w:r w:rsidR="00F7514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需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密封</w:t>
      </w:r>
      <w:r w:rsidR="00F7514D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完好，投标单位携带报价单参加开标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；（封皮及密封条参考附件（8））</w:t>
      </w:r>
    </w:p>
    <w:p w:rsidR="00284935" w:rsidRDefault="0028493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284935" w:rsidRDefault="00C87FB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284935" w:rsidRDefault="00C87FB1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1.</w:t>
      </w:r>
      <w:r w:rsidR="00F7514D">
        <w:rPr>
          <w:rFonts w:asciiTheme="minorEastAsia" w:eastAsiaTheme="minorEastAsia" w:hAnsiTheme="minorEastAsia" w:hint="eastAsia"/>
          <w:sz w:val="28"/>
          <w:szCs w:val="24"/>
        </w:rPr>
        <w:t>开标时间及地点</w:t>
      </w:r>
      <w:r>
        <w:rPr>
          <w:rFonts w:asciiTheme="minorEastAsia" w:eastAsiaTheme="minorEastAsia" w:hAnsiTheme="minorEastAsia" w:hint="eastAsia"/>
          <w:sz w:val="28"/>
          <w:szCs w:val="24"/>
        </w:rPr>
        <w:t>招标方另行</w:t>
      </w:r>
      <w:r w:rsidR="00F7514D">
        <w:rPr>
          <w:rFonts w:asciiTheme="minorEastAsia" w:eastAsiaTheme="minorEastAsia" w:hAnsiTheme="minorEastAsia" w:hint="eastAsia"/>
          <w:sz w:val="28"/>
          <w:szCs w:val="24"/>
        </w:rPr>
        <w:t>通知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  <w:bookmarkStart w:id="0" w:name="_GoBack"/>
      <w:bookmarkEnd w:id="0"/>
    </w:p>
    <w:p w:rsidR="00284935" w:rsidRDefault="00C87FB1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2.评标原则为综合评分。</w:t>
      </w:r>
    </w:p>
    <w:p w:rsidR="00284935" w:rsidRDefault="00C87FB1">
      <w:pPr>
        <w:ind w:firstLineChars="100" w:firstLine="28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3.</w:t>
      </w:r>
      <w:r w:rsidR="00F7514D">
        <w:rPr>
          <w:rFonts w:asciiTheme="minorEastAsia" w:eastAsiaTheme="minorEastAsia" w:hAnsiTheme="minorEastAsia" w:hint="eastAsia"/>
          <w:sz w:val="28"/>
          <w:szCs w:val="24"/>
        </w:rPr>
        <w:t>投标方携带报价单参加开标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84935" w:rsidRDefault="0028493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84935" w:rsidRDefault="00C87FB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284935" w:rsidRDefault="00C87FB1">
      <w:pPr>
        <w:pStyle w:val="ab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284935" w:rsidRDefault="00C87FB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王茜  </w:t>
      </w:r>
    </w:p>
    <w:p w:rsidR="00284935" w:rsidRDefault="00C87FB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284935" w:rsidRDefault="00C87FB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284935" w:rsidRDefault="00C87FB1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邮寄地址：（北京红星股份有限公司）北京市怀柔区怀柔镇红星路1号办公楼301室</w:t>
      </w:r>
    </w:p>
    <w:p w:rsidR="00284935" w:rsidRDefault="00C87FB1">
      <w:pPr>
        <w:pStyle w:val="ab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284935" w:rsidRDefault="00C87FB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7514D" w:rsidRPr="00F7514D">
        <w:rPr>
          <w:rFonts w:asciiTheme="minorEastAsia" w:eastAsiaTheme="minorEastAsia" w:hAnsiTheme="minorEastAsia"/>
          <w:sz w:val="28"/>
          <w:szCs w:val="24"/>
          <w:u w:val="single"/>
        </w:rPr>
        <w:t>阮籍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284935" w:rsidRDefault="00C87FB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F7514D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7514D" w:rsidRPr="00F7514D">
        <w:rPr>
          <w:rFonts w:asciiTheme="minorEastAsia" w:eastAsiaTheme="minorEastAsia" w:hAnsiTheme="minorEastAsia"/>
          <w:sz w:val="28"/>
          <w:szCs w:val="24"/>
          <w:u w:val="single"/>
        </w:rPr>
        <w:t>01051202902/51202903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84935" w:rsidRDefault="00C87FB1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284935" w:rsidRDefault="0028493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284935" w:rsidRDefault="00284935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84935" w:rsidRDefault="00C87FB1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F7514D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</w:p>
    <w:p w:rsidR="00284935" w:rsidRDefault="00C87FB1" w:rsidP="00F7514D">
      <w:pPr>
        <w:wordWrap w:val="0"/>
        <w:ind w:right="56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F7514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2019年5月17日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284935" w:rsidRDefault="0028493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E12DA" w:rsidRDefault="009E12D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E12DA" w:rsidRDefault="009E12D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E12DA" w:rsidRDefault="009E12D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E12DA" w:rsidRDefault="009E12D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E12DA" w:rsidRDefault="009E12D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E12DA" w:rsidRDefault="009E12D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E12DA" w:rsidRDefault="009E12D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E12DA" w:rsidRDefault="009E12D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E12DA" w:rsidRDefault="009E12D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9E12DA" w:rsidRDefault="009E12D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84935" w:rsidRDefault="00C87FB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284935" w:rsidRDefault="00C87FB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284935" w:rsidRDefault="00C87FB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84935" w:rsidRDefault="00C87FB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284935" w:rsidRDefault="00C87FB1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284935" w:rsidRDefault="00C87FB1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84935" w:rsidRDefault="00C87FB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284935" w:rsidRDefault="00C87FB1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284935" w:rsidRDefault="00C87FB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284935" w:rsidRDefault="00C87FB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284935" w:rsidRDefault="00C87FB1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284935" w:rsidRDefault="00284935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284935" w:rsidRDefault="00C87FB1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284935" w:rsidRDefault="0028493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84935" w:rsidRDefault="00C87FB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284935" w:rsidRDefault="0028493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84935" w:rsidRDefault="00C87FB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84935" w:rsidRDefault="00C87FB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84935" w:rsidRDefault="00C87FB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84935" w:rsidRDefault="00C87FB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84935" w:rsidRDefault="00C87FB1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84935" w:rsidRDefault="00C87FB1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84935" w:rsidRDefault="00284935">
      <w:pPr>
        <w:rPr>
          <w:rFonts w:asciiTheme="minorEastAsia" w:eastAsiaTheme="minorEastAsia" w:hAnsiTheme="minorEastAsia"/>
          <w:sz w:val="32"/>
        </w:rPr>
      </w:pPr>
    </w:p>
    <w:p w:rsidR="00284935" w:rsidRDefault="00284935">
      <w:pPr>
        <w:rPr>
          <w:rFonts w:asciiTheme="minorEastAsia" w:eastAsiaTheme="minorEastAsia" w:hAnsiTheme="minorEastAsia"/>
          <w:sz w:val="32"/>
        </w:rPr>
      </w:pPr>
    </w:p>
    <w:p w:rsidR="00284935" w:rsidRDefault="00284935">
      <w:pPr>
        <w:rPr>
          <w:rFonts w:asciiTheme="minorEastAsia" w:eastAsiaTheme="minorEastAsia" w:hAnsiTheme="minorEastAsia"/>
          <w:sz w:val="32"/>
        </w:rPr>
      </w:pPr>
    </w:p>
    <w:p w:rsidR="00284935" w:rsidRDefault="00284935">
      <w:pPr>
        <w:rPr>
          <w:rFonts w:asciiTheme="minorEastAsia" w:eastAsiaTheme="minorEastAsia" w:hAnsiTheme="minorEastAsia"/>
          <w:sz w:val="32"/>
        </w:rPr>
      </w:pPr>
    </w:p>
    <w:p w:rsidR="00284935" w:rsidRDefault="00C87FB1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284935" w:rsidRDefault="00C87FB1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284935">
        <w:trPr>
          <w:trHeight w:val="5460"/>
        </w:trPr>
        <w:tc>
          <w:tcPr>
            <w:tcW w:w="9000" w:type="dxa"/>
          </w:tcPr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84935" w:rsidRDefault="00C87FB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284935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84935" w:rsidRDefault="00C87FB1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84935" w:rsidRDefault="00284935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284935" w:rsidRDefault="0028493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84935" w:rsidRDefault="0028493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84935" w:rsidRDefault="00C87FB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284935" w:rsidRDefault="00284935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284935" w:rsidRDefault="00C87FB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284935" w:rsidRDefault="00284935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284935" w:rsidRDefault="00C87FB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284935" w:rsidRDefault="00284935">
      <w:pPr>
        <w:ind w:firstLine="648"/>
        <w:rPr>
          <w:rFonts w:asciiTheme="minorEastAsia" w:eastAsiaTheme="minorEastAsia" w:hAnsiTheme="minorEastAsia"/>
          <w:sz w:val="28"/>
        </w:rPr>
      </w:pPr>
    </w:p>
    <w:p w:rsidR="00284935" w:rsidRDefault="00284935">
      <w:pPr>
        <w:ind w:firstLine="648"/>
        <w:rPr>
          <w:rFonts w:asciiTheme="minorEastAsia" w:eastAsiaTheme="minorEastAsia" w:hAnsiTheme="minorEastAsia"/>
          <w:sz w:val="28"/>
        </w:rPr>
      </w:pPr>
    </w:p>
    <w:p w:rsidR="00284935" w:rsidRDefault="00284935">
      <w:pPr>
        <w:ind w:firstLine="648"/>
        <w:rPr>
          <w:rFonts w:asciiTheme="minorEastAsia" w:eastAsiaTheme="minorEastAsia" w:hAnsiTheme="minorEastAsia"/>
          <w:sz w:val="28"/>
        </w:rPr>
      </w:pPr>
    </w:p>
    <w:p w:rsidR="00284935" w:rsidRDefault="00C87FB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284935" w:rsidRDefault="00284935">
      <w:pPr>
        <w:ind w:firstLine="648"/>
        <w:rPr>
          <w:rFonts w:asciiTheme="minorEastAsia" w:eastAsiaTheme="minorEastAsia" w:hAnsiTheme="minorEastAsia"/>
          <w:sz w:val="28"/>
        </w:rPr>
      </w:pPr>
    </w:p>
    <w:p w:rsidR="00284935" w:rsidRDefault="00284935">
      <w:pPr>
        <w:ind w:firstLine="648"/>
        <w:rPr>
          <w:rFonts w:asciiTheme="minorEastAsia" w:eastAsiaTheme="minorEastAsia" w:hAnsiTheme="minorEastAsia"/>
          <w:sz w:val="28"/>
        </w:rPr>
      </w:pPr>
    </w:p>
    <w:p w:rsidR="00284935" w:rsidRDefault="00284935">
      <w:pPr>
        <w:ind w:firstLine="648"/>
        <w:rPr>
          <w:rFonts w:asciiTheme="minorEastAsia" w:eastAsiaTheme="minorEastAsia" w:hAnsiTheme="minorEastAsia"/>
          <w:sz w:val="28"/>
        </w:rPr>
      </w:pPr>
    </w:p>
    <w:p w:rsidR="00284935" w:rsidRDefault="00284935">
      <w:pPr>
        <w:ind w:firstLine="648"/>
        <w:rPr>
          <w:rFonts w:asciiTheme="minorEastAsia" w:eastAsiaTheme="minorEastAsia" w:hAnsiTheme="minorEastAsia"/>
          <w:sz w:val="28"/>
        </w:rPr>
      </w:pPr>
    </w:p>
    <w:p w:rsidR="00284935" w:rsidRDefault="00C87FB1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284935" w:rsidRDefault="00284935">
      <w:pPr>
        <w:ind w:firstLine="648"/>
        <w:rPr>
          <w:rFonts w:asciiTheme="minorEastAsia" w:eastAsiaTheme="minorEastAsia" w:hAnsiTheme="minorEastAsia"/>
          <w:sz w:val="28"/>
        </w:rPr>
      </w:pPr>
    </w:p>
    <w:p w:rsidR="00284935" w:rsidRDefault="00C87FB1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284935" w:rsidRDefault="0028493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84935" w:rsidRDefault="0028493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84935" w:rsidRDefault="0028493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84935" w:rsidRDefault="0028493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84935" w:rsidRDefault="00C87FB1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284935" w:rsidRDefault="00C87FB1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284935" w:rsidRDefault="00C87FB1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284935" w:rsidRDefault="00C87FB1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84935" w:rsidRDefault="00C87FB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附件（8）投标文件封皮示例：（封皮贴于密封袋外）</w:t>
      </w:r>
    </w:p>
    <w:p w:rsidR="00284935" w:rsidRDefault="00C87FB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284935" w:rsidRDefault="00284935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284935" w:rsidRDefault="00C87FB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284935" w:rsidRDefault="0028493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84935" w:rsidRDefault="00284935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284935" w:rsidRDefault="00C87FB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284935" w:rsidRDefault="00C87FB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284935" w:rsidRDefault="0028493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84935" w:rsidRDefault="0028493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84935" w:rsidRDefault="0028493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84935" w:rsidRDefault="0028493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84935" w:rsidRDefault="0028493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84935" w:rsidRDefault="0028493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84935" w:rsidRDefault="00C87FB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284935" w:rsidRDefault="00C87FB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284935" w:rsidRDefault="00C87FB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284935" w:rsidRDefault="00284935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284935" w:rsidRDefault="0028493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84935" w:rsidRDefault="0028493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84935" w:rsidRDefault="0028493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84935" w:rsidRDefault="0028493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84935" w:rsidRDefault="00C87FB1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284935" w:rsidRDefault="00C87FB1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284935" w:rsidRDefault="00284935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284935" w:rsidRDefault="00C87FB1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284935" w:rsidRDefault="0028493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84935" w:rsidRDefault="00284935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284935" w:rsidRDefault="00C87FB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284935" w:rsidRDefault="00C87FB1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284935" w:rsidRDefault="0028493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84935" w:rsidRDefault="00284935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84935" w:rsidRDefault="0028493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84935" w:rsidRDefault="0028493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84935" w:rsidRDefault="0028493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84935" w:rsidRDefault="00284935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84935" w:rsidRDefault="00C87FB1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284935" w:rsidRDefault="00C87FB1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284935" w:rsidRDefault="00C87FB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284935" w:rsidRDefault="0028493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284935" w:rsidRDefault="00C87FB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284935" w:rsidRDefault="00284935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284935" w:rsidRDefault="00284935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284935" w:rsidRDefault="00284935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284935" w:rsidRDefault="00C87FB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284935">
        <w:trPr>
          <w:cantSplit/>
          <w:trHeight w:val="13011"/>
        </w:trPr>
        <w:tc>
          <w:tcPr>
            <w:tcW w:w="4219" w:type="dxa"/>
            <w:textDirection w:val="tbRl"/>
          </w:tcPr>
          <w:p w:rsidR="00284935" w:rsidRDefault="0028493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284935" w:rsidRDefault="00C87FB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284935" w:rsidRDefault="0028493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284935" w:rsidRDefault="00C87FB1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284935" w:rsidRDefault="0028493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84935" w:rsidRDefault="00284935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84935" w:rsidRDefault="00C87FB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284935" w:rsidRDefault="00C87FB1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284935" w:rsidRDefault="0028493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284935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92E" w:rsidRDefault="00F9692E" w:rsidP="000101CD">
      <w:r>
        <w:separator/>
      </w:r>
    </w:p>
  </w:endnote>
  <w:endnote w:type="continuationSeparator" w:id="0">
    <w:p w:rsidR="00F9692E" w:rsidRDefault="00F9692E" w:rsidP="00010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92E" w:rsidRDefault="00F9692E" w:rsidP="000101CD">
      <w:r>
        <w:separator/>
      </w:r>
    </w:p>
  </w:footnote>
  <w:footnote w:type="continuationSeparator" w:id="0">
    <w:p w:rsidR="00F9692E" w:rsidRDefault="00F9692E" w:rsidP="000101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6272" w:rsidRDefault="00B26272">
    <w:pPr>
      <w:pStyle w:val="a6"/>
    </w:pPr>
    <w:r>
      <w:ptab w:relativeTo="margin" w:alignment="center" w:leader="none"/>
    </w:r>
    <w:r>
      <w:ptab w:relativeTo="margin" w:alignment="right" w:leader="none"/>
    </w:r>
    <w:r w:rsidRPr="00B26272">
      <w:t>HX-GYLY-2019-ZB-002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4B3BA3C"/>
    <w:multiLevelType w:val="singleLevel"/>
    <w:tmpl w:val="24B3BA3C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5CB93486"/>
    <w:multiLevelType w:val="singleLevel"/>
    <w:tmpl w:val="5CB93486"/>
    <w:lvl w:ilvl="0">
      <w:start w:val="1"/>
      <w:numFmt w:val="decimal"/>
      <w:suff w:val="nothing"/>
      <w:lvlText w:val="%1."/>
      <w:lvlJc w:val="left"/>
    </w:lvl>
  </w:abstractNum>
  <w:abstractNum w:abstractNumId="11">
    <w:nsid w:val="63F1AE9F"/>
    <w:multiLevelType w:val="singleLevel"/>
    <w:tmpl w:val="63F1AE9F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0"/>
  </w:num>
  <w:num w:numId="3">
    <w:abstractNumId w:val="11"/>
  </w:num>
  <w:num w:numId="4">
    <w:abstractNumId w:val="7"/>
  </w:num>
  <w:num w:numId="5">
    <w:abstractNumId w:val="12"/>
  </w:num>
  <w:num w:numId="6">
    <w:abstractNumId w:val="0"/>
  </w:num>
  <w:num w:numId="7">
    <w:abstractNumId w:val="5"/>
  </w:num>
  <w:num w:numId="8">
    <w:abstractNumId w:val="8"/>
  </w:num>
  <w:num w:numId="9">
    <w:abstractNumId w:val="6"/>
  </w:num>
  <w:num w:numId="10">
    <w:abstractNumId w:val="13"/>
  </w:num>
  <w:num w:numId="11">
    <w:abstractNumId w:val="9"/>
  </w:num>
  <w:num w:numId="12">
    <w:abstractNumId w:val="1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01CD"/>
    <w:rsid w:val="000210C2"/>
    <w:rsid w:val="0003678A"/>
    <w:rsid w:val="00040183"/>
    <w:rsid w:val="00046770"/>
    <w:rsid w:val="00070801"/>
    <w:rsid w:val="00073EF4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4F7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4935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E3D16"/>
    <w:rsid w:val="005F4934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B5E59"/>
    <w:rsid w:val="006C00DF"/>
    <w:rsid w:val="006C02CE"/>
    <w:rsid w:val="006D1732"/>
    <w:rsid w:val="006E57C4"/>
    <w:rsid w:val="006F6925"/>
    <w:rsid w:val="007130F5"/>
    <w:rsid w:val="007131F8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2DE4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901FC8"/>
    <w:rsid w:val="00906F59"/>
    <w:rsid w:val="009306AF"/>
    <w:rsid w:val="00942576"/>
    <w:rsid w:val="00956A3C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E12DA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4AE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26272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87FB1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74973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514D"/>
    <w:rsid w:val="00F77E64"/>
    <w:rsid w:val="00F8271D"/>
    <w:rsid w:val="00F843FC"/>
    <w:rsid w:val="00F84E72"/>
    <w:rsid w:val="00F9692E"/>
    <w:rsid w:val="00FC5D83"/>
    <w:rsid w:val="00FD446D"/>
    <w:rsid w:val="11D13845"/>
    <w:rsid w:val="125938FF"/>
    <w:rsid w:val="1C7F652D"/>
    <w:rsid w:val="1E5E5E27"/>
    <w:rsid w:val="1E8D11EB"/>
    <w:rsid w:val="2236384B"/>
    <w:rsid w:val="37074CE5"/>
    <w:rsid w:val="3814414B"/>
    <w:rsid w:val="3AA17591"/>
    <w:rsid w:val="4BC65292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表段落1"/>
    <w:basedOn w:val="a"/>
    <w:uiPriority w:val="99"/>
    <w:unhideWhenUsed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表段落1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3D245F-38F8-4E39-B430-B2A48EE6F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77</TotalTime>
  <Pages>15</Pages>
  <Words>517</Words>
  <Characters>2952</Characters>
  <Application>Microsoft Office Word</Application>
  <DocSecurity>0</DocSecurity>
  <Lines>24</Lines>
  <Paragraphs>6</Paragraphs>
  <ScaleCrop>false</ScaleCrop>
  <Company>Dell Computer</Company>
  <LinksUpToDate>false</LinksUpToDate>
  <CharactersWithSpaces>3463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9</cp:revision>
  <dcterms:created xsi:type="dcterms:W3CDTF">2019-05-07T05:17:00Z</dcterms:created>
  <dcterms:modified xsi:type="dcterms:W3CDTF">2019-05-17T07:38:00Z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