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761" w:rsidRDefault="009903A9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FB2761" w:rsidRDefault="00FB2761">
      <w:pPr>
        <w:rPr>
          <w:rFonts w:ascii="微软雅黑" w:eastAsia="微软雅黑" w:hAnsi="微软雅黑"/>
          <w:b/>
          <w:sz w:val="24"/>
          <w:szCs w:val="24"/>
        </w:rPr>
      </w:pPr>
    </w:p>
    <w:p w:rsidR="00FB2761" w:rsidRDefault="009903A9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 w:rsidR="00FD736E" w:rsidRPr="00FD73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升级改造项目怀柔厂区围墙翻新工程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投资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D736E">
        <w:rPr>
          <w:rFonts w:ascii="微软雅黑" w:eastAsia="微软雅黑" w:hAnsi="微软雅黑" w:hint="eastAsia"/>
          <w:bCs/>
          <w:sz w:val="28"/>
          <w:szCs w:val="24"/>
          <w:u w:val="single"/>
        </w:rPr>
        <w:t>升</w:t>
      </w:r>
      <w:r w:rsidR="00FD736E" w:rsidRPr="00FD736E">
        <w:rPr>
          <w:rFonts w:ascii="微软雅黑" w:eastAsia="微软雅黑" w:hAnsi="微软雅黑" w:hint="eastAsia"/>
          <w:bCs/>
          <w:sz w:val="28"/>
          <w:szCs w:val="24"/>
          <w:u w:val="single"/>
        </w:rPr>
        <w:t>级改造项目怀柔厂区围墙翻新工程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进行</w:t>
      </w:r>
      <w:r w:rsidR="00FD736E">
        <w:rPr>
          <w:rFonts w:asciiTheme="minorEastAsia" w:eastAsiaTheme="minorEastAsia" w:hAnsiTheme="minorEastAsia" w:hint="eastAsia"/>
          <w:b/>
          <w:sz w:val="28"/>
          <w:szCs w:val="24"/>
        </w:rPr>
        <w:t>公开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FB2761" w:rsidRDefault="009903A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Cs/>
          <w:sz w:val="28"/>
          <w:szCs w:val="24"/>
          <w:u w:val="single"/>
        </w:rPr>
        <w:t>北京红星股份有限公司</w:t>
      </w:r>
      <w:r w:rsidR="00FD736E" w:rsidRPr="00FD736E">
        <w:rPr>
          <w:rFonts w:ascii="微软雅黑" w:eastAsia="微软雅黑" w:hAnsi="微软雅黑" w:hint="eastAsia"/>
          <w:bCs/>
          <w:sz w:val="28"/>
          <w:szCs w:val="24"/>
          <w:u w:val="single"/>
        </w:rPr>
        <w:t>升级改造项目怀柔厂区围墙翻新工程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FB2761" w:rsidRDefault="00FB276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9903A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北京市怀柔区红星路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号</w:t>
      </w:r>
    </w:p>
    <w:p w:rsidR="00FB2761" w:rsidRDefault="00FB276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FB2761" w:rsidRDefault="009903A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sz w:val="28"/>
          <w:szCs w:val="24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31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p w:rsidR="00FB2761" w:rsidRDefault="009903A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由甲乙双方协商并书面约定正式施工工期（包括开工、完工日期）</w:t>
      </w:r>
    </w:p>
    <w:p w:rsidR="00FB2761" w:rsidRDefault="00FB276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四、项目简介：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北京红星股份有限公司升级改造项目怀柔厂区围墙工程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，位于北京市怀柔区红星路一号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。</w:t>
      </w: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工程内容及要求：完成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北京红星股份有限公司升级改造项目怀柔厂区围墙工程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等与之相关的全部内容，达到满足厂区生产生活需要。</w:t>
      </w:r>
    </w:p>
    <w:p w:rsidR="00FB2761" w:rsidRDefault="009903A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FB2761" w:rsidRDefault="009903A9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FB2761" w:rsidRDefault="009903A9">
      <w:pPr>
        <w:pStyle w:val="aa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FB2761" w:rsidRDefault="009903A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FB2761" w:rsidRDefault="009903A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FB2761" w:rsidRDefault="009903A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>
        <w:rPr>
          <w:rFonts w:asciiTheme="minorEastAsia" w:eastAsiaTheme="minorEastAsia" w:hAnsiTheme="minorEastAsia" w:hint="eastAsia"/>
          <w:sz w:val="28"/>
          <w:szCs w:val="24"/>
        </w:rPr>
        <w:t>类似</w:t>
      </w:r>
      <w:r>
        <w:rPr>
          <w:rFonts w:asciiTheme="minorEastAsia" w:eastAsiaTheme="minorEastAsia" w:hAnsiTheme="minorEastAsia" w:hint="eastAsia"/>
          <w:sz w:val="28"/>
          <w:szCs w:val="24"/>
        </w:rPr>
        <w:t>项目经验的优先；</w:t>
      </w:r>
    </w:p>
    <w:p w:rsidR="00FB2761" w:rsidRDefault="009903A9">
      <w:pPr>
        <w:pStyle w:val="aa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建筑工程施工总承包或建筑装饰装修专业承包叁级及以上资质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B2761" w:rsidRDefault="00FB2761">
      <w:pPr>
        <w:rPr>
          <w:rFonts w:asciiTheme="minorEastAsia" w:eastAsiaTheme="minorEastAsia" w:hAnsiTheme="minorEastAsia"/>
          <w:sz w:val="28"/>
          <w:szCs w:val="24"/>
        </w:rPr>
      </w:pPr>
    </w:p>
    <w:p w:rsidR="00FB2761" w:rsidRDefault="009903A9">
      <w:pPr>
        <w:pStyle w:val="aa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FB2761" w:rsidRDefault="009903A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FB2761" w:rsidRDefault="009903A9" w:rsidP="00FD736E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）营业执照（副本）（三证合一）</w:t>
      </w:r>
    </w:p>
    <w:p w:rsidR="00FB2761" w:rsidRDefault="009903A9" w:rsidP="00FD736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）银行开户许可证</w:t>
      </w:r>
    </w:p>
    <w:p w:rsidR="00FB2761" w:rsidRDefault="009903A9" w:rsidP="00FD736E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</w:rPr>
        <w:t>一般纳税人证明</w:t>
      </w:r>
    </w:p>
    <w:p w:rsidR="00FB2761" w:rsidRDefault="009903A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</w:rPr>
        <w:t>）代理人身份证明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FB2761" w:rsidRDefault="009903A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</w:t>
      </w:r>
      <w:r>
        <w:rPr>
          <w:rFonts w:asciiTheme="minorEastAsia" w:eastAsiaTheme="minorEastAsia" w:hAnsiTheme="minorEastAsia" w:hint="eastAsia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</w:rPr>
        <w:t>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建筑工程施工总承包叁级及以上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资质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B2761" w:rsidRDefault="009903A9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FB2761" w:rsidRDefault="009903A9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FB2761" w:rsidRDefault="009903A9">
      <w:pPr>
        <w:pStyle w:val="aa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FB2761" w:rsidRDefault="009903A9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FB2761" w:rsidRDefault="009903A9" w:rsidP="00FD736E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FB2761" w:rsidRDefault="009903A9" w:rsidP="00FD736E">
      <w:pPr>
        <w:pStyle w:val="aa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FD73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结束前，邮寄至我公司指定地点、指定接收人处；</w:t>
      </w:r>
    </w:p>
    <w:p w:rsidR="00FB2761" w:rsidRDefault="009903A9" w:rsidP="00FD736E">
      <w:pPr>
        <w:pStyle w:val="aa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 w:rsidR="00FD73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19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FB2761" w:rsidRDefault="00FB2761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9903A9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FB2761" w:rsidRDefault="00FB276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FD736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3A9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9903A9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9903A9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FB2761" w:rsidRDefault="009903A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投标意向人提供纸质资料的同时应提供电子版；</w:t>
      </w:r>
    </w:p>
    <w:p w:rsidR="00FB2761" w:rsidRDefault="009903A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FB2761" w:rsidRDefault="009903A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投标人根据自身需求选择是否踏勘现场；</w:t>
      </w:r>
    </w:p>
    <w:p w:rsidR="00FB2761" w:rsidRDefault="009903A9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</w:t>
      </w: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sz w:val="28"/>
          <w:szCs w:val="24"/>
        </w:rPr>
        <w:t>的规定时间内，将纸质版资质文件送至或寄送至我公司指定地址，由指定财务人员接收。</w:t>
      </w:r>
    </w:p>
    <w:p w:rsidR="00FB2761" w:rsidRPr="00FD736E" w:rsidRDefault="009903A9" w:rsidP="00FD736E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投标意向人需在本次</w:t>
      </w: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>
        <w:rPr>
          <w:rFonts w:asciiTheme="minorEastAsia" w:eastAsiaTheme="minorEastAsia" w:hAnsiTheme="minorEastAsia" w:hint="eastAsia"/>
          <w:sz w:val="28"/>
          <w:szCs w:val="24"/>
        </w:rPr>
        <w:t>的规定时间内，将电子版资质文件发送至我公司指定邮箱；</w:t>
      </w:r>
    </w:p>
    <w:p w:rsidR="00FB2761" w:rsidRDefault="00FD736E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</w:t>
      </w:r>
      <w:r w:rsidR="009903A9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FB2761" w:rsidRDefault="009903A9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2019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FB2761" w:rsidRDefault="009903A9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FB2761" w:rsidRDefault="009903A9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5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>23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FB2761" w:rsidRDefault="009903A9">
      <w:pPr>
        <w:pStyle w:val="aa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FB2761" w:rsidRDefault="009903A9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FB2761" w:rsidRDefault="009903A9" w:rsidP="00FD736E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标人认为有必要核实、确认的其他事项。</w:t>
      </w:r>
    </w:p>
    <w:p w:rsidR="00FB2761" w:rsidRDefault="00FB2761">
      <w:pPr>
        <w:rPr>
          <w:rFonts w:asciiTheme="minorEastAsia" w:eastAsiaTheme="minorEastAsia" w:hAnsiTheme="minorEastAsia"/>
          <w:sz w:val="28"/>
          <w:szCs w:val="24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FD736E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D73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FD736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B2761" w:rsidRDefault="009903A9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投标意向人按照招</w:t>
      </w:r>
      <w:r>
        <w:rPr>
          <w:rFonts w:asciiTheme="minorEastAsia" w:eastAsiaTheme="minorEastAsia" w:hAnsiTheme="minorEastAsia" w:hint="eastAsia"/>
          <w:sz w:val="28"/>
          <w:szCs w:val="24"/>
        </w:rPr>
        <w:t>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中时间、地点投标</w:t>
      </w:r>
    </w:p>
    <w:p w:rsidR="00FB2761" w:rsidRDefault="00FB2761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FB2761" w:rsidRDefault="009903A9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 w:rsidR="00FD736E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FB2761" w:rsidRDefault="009903A9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FD736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评标原则为低价中标，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不需供应商到场参加。</w:t>
      </w:r>
    </w:p>
    <w:p w:rsidR="00FB2761" w:rsidRDefault="00FB2761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FD736E"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FB2761" w:rsidRDefault="009903A9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B2761" w:rsidRDefault="009903A9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FB2761" w:rsidRDefault="009903A9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项目技术咨询联系人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宋光明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18001389009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FB2761" w:rsidRDefault="009903A9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FB2761" w:rsidRDefault="00FB276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FB2761" w:rsidRDefault="00FB2761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9903A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FB2761" w:rsidRDefault="009903A9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FD736E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B2761" w:rsidRDefault="009903A9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FB2761" w:rsidRDefault="009903A9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B2761" w:rsidRDefault="009903A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银行开户许可证</w:t>
      </w:r>
    </w:p>
    <w:p w:rsidR="00FB2761" w:rsidRDefault="00FB276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FB2761" w:rsidRDefault="009903A9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一般纳税人证明</w:t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B2761" w:rsidRDefault="009903A9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FB2761" w:rsidRDefault="00FB2761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FB2761" w:rsidRDefault="009903A9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FB2761" w:rsidRDefault="00FB276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B2761" w:rsidRDefault="009903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FB2761" w:rsidRDefault="00FB2761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FB2761" w:rsidRDefault="009903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9903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9903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9903A9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9903A9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9903A9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FB2761" w:rsidRDefault="00FB2761">
      <w:pPr>
        <w:rPr>
          <w:rFonts w:asciiTheme="minorEastAsia" w:eastAsiaTheme="minorEastAsia" w:hAnsiTheme="minorEastAsia"/>
          <w:sz w:val="32"/>
        </w:rPr>
      </w:pPr>
    </w:p>
    <w:p w:rsidR="00FB2761" w:rsidRDefault="00FB2761">
      <w:pPr>
        <w:rPr>
          <w:rFonts w:asciiTheme="minorEastAsia" w:eastAsiaTheme="minorEastAsia" w:hAnsiTheme="minorEastAsia"/>
          <w:sz w:val="32"/>
        </w:rPr>
      </w:pPr>
    </w:p>
    <w:p w:rsidR="00FB2761" w:rsidRDefault="00FB2761">
      <w:pPr>
        <w:rPr>
          <w:rFonts w:asciiTheme="minorEastAsia" w:eastAsiaTheme="minorEastAsia" w:hAnsiTheme="minorEastAsia"/>
          <w:sz w:val="32"/>
        </w:rPr>
      </w:pPr>
    </w:p>
    <w:p w:rsidR="00FB2761" w:rsidRDefault="00FB2761">
      <w:pPr>
        <w:rPr>
          <w:rFonts w:asciiTheme="minorEastAsia" w:eastAsiaTheme="minorEastAsia" w:hAnsiTheme="minorEastAsia"/>
          <w:sz w:val="32"/>
        </w:rPr>
      </w:pPr>
    </w:p>
    <w:p w:rsidR="00FB2761" w:rsidRDefault="009903A9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B2761" w:rsidRDefault="009903A9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FB2761">
        <w:trPr>
          <w:trHeight w:val="5460"/>
        </w:trPr>
        <w:tc>
          <w:tcPr>
            <w:tcW w:w="9000" w:type="dxa"/>
          </w:tcPr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9903A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FB2761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9903A9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FB2761" w:rsidRDefault="00FB2761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FB2761" w:rsidRDefault="00FB276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B2761" w:rsidRDefault="00FB2761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B2761" w:rsidRDefault="009903A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B2761" w:rsidRDefault="00FB276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B2761" w:rsidRDefault="009903A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FB2761" w:rsidRDefault="00FB2761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FB2761" w:rsidRDefault="009903A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9903A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</w:t>
      </w:r>
      <w:r>
        <w:rPr>
          <w:rFonts w:asciiTheme="minorEastAsia" w:eastAsiaTheme="minorEastAsia" w:hAnsiTheme="minorEastAsia" w:hint="eastAsia"/>
          <w:sz w:val="28"/>
        </w:rPr>
        <w:t xml:space="preserve">   </w:t>
      </w:r>
      <w:r>
        <w:rPr>
          <w:rFonts w:asciiTheme="minorEastAsia" w:eastAsiaTheme="minorEastAsia" w:hAnsiTheme="minorEastAsia" w:hint="eastAsia"/>
          <w:sz w:val="28"/>
        </w:rPr>
        <w:t>签章（样本）</w:t>
      </w: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9903A9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FB2761" w:rsidRDefault="00FB2761">
      <w:pPr>
        <w:ind w:firstLine="648"/>
        <w:rPr>
          <w:rFonts w:asciiTheme="minorEastAsia" w:eastAsiaTheme="minorEastAsia" w:hAnsiTheme="minorEastAsia"/>
          <w:sz w:val="28"/>
        </w:rPr>
      </w:pPr>
    </w:p>
    <w:p w:rsidR="00FB2761" w:rsidRDefault="009903A9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9903A9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FB2761" w:rsidRDefault="009903A9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FB2761" w:rsidRDefault="009903A9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FB2761" w:rsidRDefault="009903A9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FB2761" w:rsidRDefault="009903A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</w:rPr>
        <w:t>）投标文件封皮示例：（封皮贴于密封袋外）</w:t>
      </w:r>
    </w:p>
    <w:p w:rsidR="00FB2761" w:rsidRDefault="009903A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B2761" w:rsidRDefault="009903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B2761" w:rsidRDefault="009903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9903A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B2761" w:rsidRDefault="009903A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B2761" w:rsidRDefault="009903A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B2761" w:rsidRDefault="00FB2761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FB2761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FB2761" w:rsidRDefault="009903A9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FB2761" w:rsidRDefault="009903A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FB2761" w:rsidRDefault="009903A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FB2761" w:rsidRDefault="009903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FB2761" w:rsidRDefault="009903A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FB2761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FB2761" w:rsidRDefault="009903A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FB2761" w:rsidRDefault="009903A9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FB2761" w:rsidRDefault="009903A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FB2761" w:rsidRDefault="00FB276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B2761" w:rsidRDefault="009903A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FB2761" w:rsidRDefault="00FB276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B2761" w:rsidRDefault="00FB276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B2761" w:rsidRDefault="00FB2761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FB2761" w:rsidRDefault="009903A9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FB2761">
        <w:trPr>
          <w:cantSplit/>
          <w:trHeight w:val="13011"/>
        </w:trPr>
        <w:tc>
          <w:tcPr>
            <w:tcW w:w="4219" w:type="dxa"/>
            <w:textDirection w:val="tbRl"/>
          </w:tcPr>
          <w:p w:rsidR="00FB2761" w:rsidRDefault="00FB2761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FB2761" w:rsidRDefault="009903A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FB2761" w:rsidRDefault="00FB276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FB2761" w:rsidRDefault="009903A9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FB2761" w:rsidRDefault="00FB276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B2761" w:rsidRDefault="00FB2761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FB2761" w:rsidRDefault="009903A9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FB2761" w:rsidRDefault="009903A9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FB2761" w:rsidRDefault="00FB2761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FB276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03A9" w:rsidRDefault="009903A9" w:rsidP="00FD736E">
      <w:r>
        <w:separator/>
      </w:r>
    </w:p>
  </w:endnote>
  <w:endnote w:type="continuationSeparator" w:id="0">
    <w:p w:rsidR="009903A9" w:rsidRDefault="009903A9" w:rsidP="00FD7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03A9" w:rsidRDefault="009903A9" w:rsidP="00FD736E">
      <w:r>
        <w:separator/>
      </w:r>
    </w:p>
  </w:footnote>
  <w:footnote w:type="continuationSeparator" w:id="0">
    <w:p w:rsidR="009903A9" w:rsidRDefault="009903A9" w:rsidP="00FD73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736E" w:rsidRDefault="00FD736E">
    <w:pPr>
      <w:pStyle w:val="a6"/>
    </w:pPr>
    <w:r>
      <w:ptab w:relativeTo="margin" w:alignment="center" w:leader="none"/>
    </w:r>
    <w:r>
      <w:ptab w:relativeTo="margin" w:alignment="right" w:leader="none"/>
    </w:r>
    <w:r w:rsidRPr="00FD736E">
      <w:t>HX-JJB-2019-ZB-004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756265F"/>
    <w:multiLevelType w:val="multilevel"/>
    <w:tmpl w:val="3756265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3"/>
  </w:num>
  <w:num w:numId="5">
    <w:abstractNumId w:val="7"/>
  </w:num>
  <w:num w:numId="6">
    <w:abstractNumId w:val="5"/>
  </w:num>
  <w:num w:numId="7">
    <w:abstractNumId w:val="4"/>
  </w:num>
  <w:num w:numId="8">
    <w:abstractNumId w:val="10"/>
  </w:num>
  <w:num w:numId="9">
    <w:abstractNumId w:val="8"/>
  </w:num>
  <w:num w:numId="10">
    <w:abstractNumId w:val="1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85A4B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28E0"/>
    <w:rsid w:val="004829AD"/>
    <w:rsid w:val="00482EE8"/>
    <w:rsid w:val="004A5AB0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903A9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ED9"/>
    <w:rsid w:val="00E1012D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B2761"/>
    <w:rsid w:val="00FC5D83"/>
    <w:rsid w:val="00FD446D"/>
    <w:rsid w:val="00FD736E"/>
    <w:rsid w:val="04F03EE6"/>
    <w:rsid w:val="0745637E"/>
    <w:rsid w:val="07985E79"/>
    <w:rsid w:val="0F983720"/>
    <w:rsid w:val="11D13845"/>
    <w:rsid w:val="17622C5D"/>
    <w:rsid w:val="19AE3080"/>
    <w:rsid w:val="1C7F652D"/>
    <w:rsid w:val="1E5E5E27"/>
    <w:rsid w:val="1E8D11EB"/>
    <w:rsid w:val="20AB264A"/>
    <w:rsid w:val="2236384B"/>
    <w:rsid w:val="231026F8"/>
    <w:rsid w:val="25EB1569"/>
    <w:rsid w:val="27552A62"/>
    <w:rsid w:val="301A2026"/>
    <w:rsid w:val="34237FBB"/>
    <w:rsid w:val="36912014"/>
    <w:rsid w:val="37074CE5"/>
    <w:rsid w:val="3814414B"/>
    <w:rsid w:val="3AA17591"/>
    <w:rsid w:val="474C5330"/>
    <w:rsid w:val="4D2E4321"/>
    <w:rsid w:val="51464CCF"/>
    <w:rsid w:val="54CA17A6"/>
    <w:rsid w:val="5694614E"/>
    <w:rsid w:val="5B4B755E"/>
    <w:rsid w:val="5CBA6693"/>
    <w:rsid w:val="5E3F0E6B"/>
    <w:rsid w:val="61E12F68"/>
    <w:rsid w:val="64F3651E"/>
    <w:rsid w:val="687C31EF"/>
    <w:rsid w:val="6A6B1E2D"/>
    <w:rsid w:val="6CB3496E"/>
    <w:rsid w:val="716B25F9"/>
    <w:rsid w:val="7A217BDB"/>
    <w:rsid w:val="7B685F8D"/>
    <w:rsid w:val="7C50646B"/>
    <w:rsid w:val="7FE5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1C374E-4668-4FC8-A17D-E883DC446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28</TotalTime>
  <Pages>15</Pages>
  <Words>476</Words>
  <Characters>2714</Characters>
  <Application>Microsoft Office Word</Application>
  <DocSecurity>0</DocSecurity>
  <Lines>22</Lines>
  <Paragraphs>6</Paragraphs>
  <ScaleCrop>false</ScaleCrop>
  <Company>Dell Computer</Company>
  <LinksUpToDate>false</LinksUpToDate>
  <CharactersWithSpaces>3184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92</cp:revision>
  <dcterms:created xsi:type="dcterms:W3CDTF">2017-08-23T03:19:00Z</dcterms:created>
  <dcterms:modified xsi:type="dcterms:W3CDTF">2019-05-05T07:29:00Z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