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B51" w:rsidRDefault="00480F3E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6C1B51" w:rsidRDefault="006C1B51">
      <w:pPr>
        <w:rPr>
          <w:rFonts w:ascii="微软雅黑" w:eastAsia="微软雅黑" w:hAnsi="微软雅黑"/>
          <w:b/>
          <w:sz w:val="24"/>
          <w:szCs w:val="24"/>
        </w:rPr>
      </w:pPr>
    </w:p>
    <w:p w:rsidR="006C1B51" w:rsidRDefault="00480F3E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北京红星股份有限公司怀柔厂区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砖混旧建筑物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外墙翻新工程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投资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怀柔厂区</w:t>
      </w:r>
      <w:proofErr w:type="gramStart"/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砖混旧建筑物</w:t>
      </w:r>
      <w:proofErr w:type="gramEnd"/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外墙翻新工程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项目，进行</w:t>
      </w:r>
      <w:r w:rsidR="009F11EC">
        <w:rPr>
          <w:rFonts w:asciiTheme="minorEastAsia" w:eastAsiaTheme="minorEastAsia" w:hAnsiTheme="minorEastAsia" w:hint="eastAsia"/>
          <w:b/>
          <w:sz w:val="28"/>
          <w:szCs w:val="24"/>
        </w:rPr>
        <w:t>公开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招标。现发布招标公告，诚邀供应商参加，也欢迎公司全体员工推荐供应商。</w:t>
      </w:r>
    </w:p>
    <w:p w:rsidR="006C1B51" w:rsidRDefault="00480F3E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6C1B51" w:rsidRDefault="00480F3E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北京红星股份有限公司</w:t>
      </w:r>
      <w:bookmarkStart w:id="0" w:name="_GoBack"/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怀柔厂区</w:t>
      </w:r>
      <w:proofErr w:type="gramStart"/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砖混旧建筑物</w:t>
      </w:r>
      <w:proofErr w:type="gramEnd"/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外墙翻新工程</w:t>
      </w:r>
      <w:bookmarkEnd w:id="0"/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:rsidR="006C1B51" w:rsidRDefault="006C1B51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6C1B51" w:rsidRDefault="00480F3E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北京市怀柔区红星路1号</w:t>
      </w:r>
    </w:p>
    <w:p w:rsidR="006C1B51" w:rsidRDefault="006C1B51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6C1B51" w:rsidRDefault="00480F3E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6C1B51" w:rsidRDefault="00480F3E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2019年 5 月 30 日-2019年7月31日</w:t>
      </w:r>
    </w:p>
    <w:p w:rsidR="006C1B51" w:rsidRDefault="00480F3E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由甲乙双方协商并书面约定正式施工工期（包括开工、完工日期）</w:t>
      </w:r>
    </w:p>
    <w:p w:rsidR="006C1B51" w:rsidRDefault="006C1B51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6C1B51" w:rsidRDefault="00480F3E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6C1B51" w:rsidRDefault="00480F3E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  北京红星股份有限公司怀柔厂区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</w:rPr>
        <w:t>砖混旧建筑物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</w:rPr>
        <w:t>外墙翻新工程，位于北京市怀柔区红星路一号。</w:t>
      </w:r>
    </w:p>
    <w:p w:rsidR="006C1B51" w:rsidRDefault="00480F3E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工程内容及要求：完成北京红星股份有限公司怀柔厂区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</w:rPr>
        <w:t>砖混旧建筑物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</w:rPr>
        <w:t>外墙翻新工程等与之相关的全部内容，达到满足厂区生产生活需要。</w:t>
      </w:r>
    </w:p>
    <w:p w:rsidR="006C1B51" w:rsidRDefault="00480F3E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6C1B51" w:rsidRDefault="00480F3E">
      <w:pPr>
        <w:pStyle w:val="aa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6C1B51" w:rsidRDefault="00480F3E">
      <w:pPr>
        <w:pStyle w:val="aa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6C1B51" w:rsidRDefault="00480F3E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6C1B51" w:rsidRDefault="00480F3E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、严重违纪的不良行为；</w:t>
      </w:r>
    </w:p>
    <w:p w:rsidR="006C1B51" w:rsidRDefault="00480F3E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3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3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项及以上类似项目经验的优先；</w:t>
      </w:r>
    </w:p>
    <w:p w:rsidR="006C1B51" w:rsidRDefault="00480F3E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建筑工程施工总承包或建筑装饰装修专业承包叁级及以上资质  </w:t>
      </w:r>
    </w:p>
    <w:p w:rsidR="006C1B51" w:rsidRDefault="006C1B51">
      <w:pPr>
        <w:rPr>
          <w:rFonts w:asciiTheme="minorEastAsia" w:eastAsiaTheme="minorEastAsia" w:hAnsiTheme="minorEastAsia"/>
          <w:sz w:val="28"/>
          <w:szCs w:val="24"/>
        </w:rPr>
      </w:pPr>
    </w:p>
    <w:p w:rsidR="006C1B51" w:rsidRDefault="00480F3E">
      <w:pPr>
        <w:pStyle w:val="aa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</w:t>
      </w:r>
    </w:p>
    <w:p w:rsidR="006C1B51" w:rsidRDefault="00480F3E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企业基本资质材料：</w:t>
      </w:r>
    </w:p>
    <w:p w:rsidR="006C1B51" w:rsidRDefault="00480F3E" w:rsidP="009F11EC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附件（1）营业执照（副本）（三证合一）</w:t>
      </w:r>
    </w:p>
    <w:p w:rsidR="006C1B51" w:rsidRDefault="00480F3E" w:rsidP="009F11EC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附件（2）银行开户许可证</w:t>
      </w:r>
    </w:p>
    <w:p w:rsidR="006C1B51" w:rsidRDefault="00480F3E" w:rsidP="009F11EC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附件（3）一般纳税人证明</w:t>
      </w:r>
    </w:p>
    <w:p w:rsidR="006C1B51" w:rsidRDefault="00480F3E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其他材料：</w:t>
      </w:r>
    </w:p>
    <w:p w:rsidR="006C1B51" w:rsidRDefault="00480F3E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附件（4）法定代表人授权</w:t>
      </w:r>
      <w:r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6C1B51" w:rsidRDefault="00480F3E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附件（5）代理人身份证明</w:t>
      </w:r>
    </w:p>
    <w:p w:rsidR="006C1B51" w:rsidRDefault="00480F3E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>
        <w:rPr>
          <w:rFonts w:asciiTheme="minorEastAsia" w:eastAsiaTheme="minorEastAsia" w:hAnsiTheme="minorEastAsia"/>
          <w:sz w:val="28"/>
          <w:szCs w:val="24"/>
        </w:rPr>
        <w:t>法人身份证明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6C1B51" w:rsidRDefault="00480F3E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sz w:val="28"/>
          <w:szCs w:val="24"/>
        </w:rPr>
        <w:t>：附件（7）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建筑工程施工总承包或建筑装饰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lastRenderedPageBreak/>
        <w:t xml:space="preserve">装修专业承包叁级及以上资质   </w:t>
      </w:r>
    </w:p>
    <w:p w:rsidR="006C1B51" w:rsidRDefault="00480F3E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6C1B51" w:rsidRDefault="00480F3E">
      <w:pPr>
        <w:pStyle w:val="aa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6C1B51" w:rsidRDefault="00480F3E">
      <w:pPr>
        <w:pStyle w:val="aa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6C1B51" w:rsidRDefault="00480F3E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6C1B51" w:rsidRDefault="00480F3E" w:rsidP="009F11EC">
      <w:pPr>
        <w:pStyle w:val="aa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所有资质文件一式二份；</w:t>
      </w:r>
    </w:p>
    <w:p w:rsidR="006C1B51" w:rsidRDefault="00480F3E" w:rsidP="009F11EC">
      <w:pPr>
        <w:pStyle w:val="aa"/>
        <w:numPr>
          <w:ilvl w:val="2"/>
          <w:numId w:val="4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 5月</w:t>
      </w:r>
      <w:r w:rsidR="009F11EC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19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日结束前，邮寄至我公司指定地点、指定接收人处；</w:t>
      </w:r>
    </w:p>
    <w:p w:rsidR="006C1B51" w:rsidRDefault="00480F3E" w:rsidP="009F11EC">
      <w:pPr>
        <w:pStyle w:val="aa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组成里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附件（1）～（7）项所列资质文件盖红章扫描件在公告期 5月 </w:t>
      </w:r>
      <w:r w:rsidR="009F11EC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19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6C1B51" w:rsidRDefault="006C1B51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6C1B51" w:rsidRDefault="00480F3E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:rsidR="006C1B51" w:rsidRDefault="006C1B51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6C1B51" w:rsidRDefault="009F11E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</w:t>
      </w:r>
      <w:r w:rsidR="00480F3E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480F3E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480F3E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6C1B51" w:rsidRDefault="00480F3E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投标意向人提供纸质资料的同时应提供电子版；</w:t>
      </w:r>
    </w:p>
    <w:p w:rsidR="006C1B51" w:rsidRDefault="00480F3E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6C1B51" w:rsidRDefault="00480F3E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投标人根据自身需求选择是否踏勘现场；</w:t>
      </w:r>
    </w:p>
    <w:p w:rsidR="006C1B51" w:rsidRDefault="00480F3E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投标意向人需在本次招标的规定时间内，将纸质版资质文件送至或寄送至我公司指定地址，由指定财务人员接收。</w:t>
      </w:r>
    </w:p>
    <w:p w:rsidR="006C1B51" w:rsidRPr="009F11EC" w:rsidRDefault="00480F3E" w:rsidP="009F11EC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投标意向人需在本次招标的规定时间内，将电子版资质文件发送至我公司指定邮箱；</w:t>
      </w:r>
    </w:p>
    <w:p w:rsidR="006C1B51" w:rsidRDefault="009F11E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九</w:t>
      </w:r>
      <w:r w:rsidR="00480F3E">
        <w:rPr>
          <w:rFonts w:asciiTheme="minorEastAsia" w:eastAsiaTheme="minorEastAsia" w:hAnsiTheme="minorEastAsia" w:hint="eastAsia"/>
          <w:b/>
          <w:sz w:val="28"/>
          <w:szCs w:val="24"/>
        </w:rPr>
        <w:t>、公告期：</w:t>
      </w:r>
    </w:p>
    <w:p w:rsidR="006C1B51" w:rsidRDefault="00480F3E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2019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5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F11EC">
        <w:rPr>
          <w:rFonts w:asciiTheme="minorEastAsia" w:eastAsiaTheme="minorEastAsia" w:hAnsiTheme="minorEastAsia" w:hint="eastAsia"/>
          <w:sz w:val="28"/>
          <w:szCs w:val="24"/>
          <w:u w:val="single"/>
        </w:rPr>
        <w:t>19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6C1B51" w:rsidRDefault="00480F3E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6C1B51" w:rsidRDefault="00480F3E">
      <w:pPr>
        <w:pStyle w:val="aa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5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F11EC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日-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5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F11EC">
        <w:rPr>
          <w:rFonts w:asciiTheme="minorEastAsia" w:eastAsiaTheme="minorEastAsia" w:hAnsiTheme="minorEastAsia" w:hint="eastAsia"/>
          <w:sz w:val="28"/>
          <w:szCs w:val="24"/>
          <w:u w:val="single"/>
        </w:rPr>
        <w:t>23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6C1B51" w:rsidRDefault="00480F3E">
      <w:pPr>
        <w:pStyle w:val="aa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6C1B51" w:rsidRDefault="00480F3E">
      <w:pPr>
        <w:pStyle w:val="aa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6C1B51" w:rsidRDefault="00480F3E" w:rsidP="009F11EC">
      <w:pPr>
        <w:pStyle w:val="aa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标人认为有必要核实、确认的其他事项。</w:t>
      </w:r>
    </w:p>
    <w:p w:rsidR="006C1B51" w:rsidRDefault="006C1B51">
      <w:pPr>
        <w:rPr>
          <w:rFonts w:asciiTheme="minorEastAsia" w:eastAsiaTheme="minorEastAsia" w:hAnsiTheme="minorEastAsia"/>
          <w:sz w:val="28"/>
          <w:szCs w:val="24"/>
        </w:rPr>
      </w:pPr>
    </w:p>
    <w:p w:rsidR="006C1B51" w:rsidRDefault="00480F3E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9F11EC">
        <w:rPr>
          <w:rFonts w:asciiTheme="minorEastAsia" w:eastAsiaTheme="minorEastAsia" w:hAnsiTheme="minorEastAsia" w:hint="eastAsia"/>
          <w:b/>
          <w:sz w:val="28"/>
          <w:szCs w:val="24"/>
        </w:rPr>
        <w:t>一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、投标期：</w:t>
      </w:r>
    </w:p>
    <w:p w:rsidR="006C1B51" w:rsidRDefault="00480F3E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5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9F11E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24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日-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5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9F11E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6C1B51" w:rsidRDefault="00480F3E">
      <w:pPr>
        <w:pStyle w:val="aa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投标意向人按照招招标文件中时间、地点投标</w:t>
      </w:r>
    </w:p>
    <w:p w:rsidR="006C1B51" w:rsidRDefault="006C1B51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6C1B51" w:rsidRDefault="00480F3E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</w:t>
      </w:r>
      <w:r w:rsidR="009F11EC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二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、开标期</w:t>
      </w:r>
    </w:p>
    <w:p w:rsidR="006C1B51" w:rsidRDefault="00480F3E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招标方另行确定，</w:t>
      </w:r>
      <w:r w:rsidR="009F11EC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评标原则为底价中标，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不需供应商到场参加。</w:t>
      </w:r>
    </w:p>
    <w:p w:rsidR="006C1B51" w:rsidRDefault="006C1B51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6C1B51" w:rsidRDefault="00480F3E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9F11EC">
        <w:rPr>
          <w:rFonts w:asciiTheme="minorEastAsia" w:eastAsiaTheme="minorEastAsia" w:hAnsiTheme="minorEastAsia" w:hint="eastAsia"/>
          <w:b/>
          <w:sz w:val="28"/>
          <w:szCs w:val="24"/>
        </w:rPr>
        <w:t>三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、联系方式：</w:t>
      </w:r>
    </w:p>
    <w:p w:rsidR="006C1B51" w:rsidRDefault="00480F3E">
      <w:pPr>
        <w:pStyle w:val="aa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6C1B51" w:rsidRDefault="00480F3E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王茜  </w:t>
      </w:r>
    </w:p>
    <w:p w:rsidR="006C1B51" w:rsidRDefault="00480F3E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6C1B51" w:rsidRDefault="00480F3E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6C1B51" w:rsidRDefault="00480F3E">
      <w:pPr>
        <w:pStyle w:val="aa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邮寄地址：（北京红星股份有限公司）北京市怀柔区怀柔镇红星路1号办公楼30</w:t>
      </w:r>
      <w:r w:rsidR="009F11EC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6C1B51" w:rsidRDefault="00480F3E">
      <w:pPr>
        <w:pStyle w:val="aa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项目技术咨询联系人</w:t>
      </w:r>
    </w:p>
    <w:p w:rsidR="006C1B51" w:rsidRDefault="00480F3E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宋光明   </w:t>
      </w:r>
    </w:p>
    <w:p w:rsidR="006C1B51" w:rsidRDefault="00480F3E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18001389009 </w:t>
      </w:r>
    </w:p>
    <w:p w:rsidR="006C1B51" w:rsidRDefault="00480F3E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6C1B51" w:rsidRDefault="006C1B51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6C1B51" w:rsidRDefault="006C1B51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6C1B51" w:rsidRDefault="00480F3E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北京红星股份有限公司  </w:t>
      </w:r>
    </w:p>
    <w:p w:rsidR="006C1B51" w:rsidRDefault="00480F3E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2019年 </w:t>
      </w:r>
      <w:r w:rsidR="009F11EC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月 </w:t>
      </w:r>
      <w:r w:rsidR="009F11EC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日   </w:t>
      </w:r>
    </w:p>
    <w:p w:rsidR="006C1B51" w:rsidRDefault="00480F3E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6C1B51" w:rsidRDefault="00480F3E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6C1B51" w:rsidRDefault="00480F3E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6C1B51" w:rsidRDefault="00480F3E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6C1B51" w:rsidRDefault="00480F3E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附件（2）：</w:t>
      </w:r>
    </w:p>
    <w:p w:rsidR="006C1B51" w:rsidRDefault="00480F3E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6C1B51" w:rsidRDefault="006C1B51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6C1B51" w:rsidRDefault="00480F3E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6C1B51" w:rsidRDefault="00480F3E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附件（3）：</w:t>
      </w:r>
    </w:p>
    <w:p w:rsidR="006C1B51" w:rsidRDefault="00480F3E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投标单位-一般纳税人证明</w:t>
      </w:r>
    </w:p>
    <w:p w:rsidR="006C1B51" w:rsidRDefault="00480F3E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6C1B51" w:rsidRDefault="00480F3E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附件（4）：</w:t>
      </w:r>
    </w:p>
    <w:p w:rsidR="006C1B51" w:rsidRDefault="00480F3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6C1B51" w:rsidRDefault="006C1B51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6C1B51" w:rsidRDefault="00480F3E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6C1B51" w:rsidRDefault="006C1B5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6C1B51" w:rsidRDefault="00480F3E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6C1B51" w:rsidRDefault="006C1B5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6C1B51" w:rsidRDefault="00480F3E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6C1B51" w:rsidRDefault="00480F3E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6C1B51" w:rsidRDefault="00480F3E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6C1B51" w:rsidRDefault="00480F3E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6C1B51" w:rsidRDefault="00480F3E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6C1B51" w:rsidRDefault="00480F3E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6C1B51" w:rsidRDefault="006C1B51">
      <w:pPr>
        <w:rPr>
          <w:rFonts w:asciiTheme="minorEastAsia" w:eastAsiaTheme="minorEastAsia" w:hAnsiTheme="minorEastAsia"/>
          <w:sz w:val="32"/>
        </w:rPr>
      </w:pPr>
    </w:p>
    <w:p w:rsidR="006C1B51" w:rsidRDefault="006C1B51">
      <w:pPr>
        <w:rPr>
          <w:rFonts w:asciiTheme="minorEastAsia" w:eastAsiaTheme="minorEastAsia" w:hAnsiTheme="minorEastAsia"/>
          <w:sz w:val="32"/>
        </w:rPr>
      </w:pPr>
    </w:p>
    <w:p w:rsidR="006C1B51" w:rsidRDefault="006C1B51">
      <w:pPr>
        <w:rPr>
          <w:rFonts w:asciiTheme="minorEastAsia" w:eastAsiaTheme="minorEastAsia" w:hAnsiTheme="minorEastAsia"/>
          <w:sz w:val="32"/>
        </w:rPr>
      </w:pPr>
    </w:p>
    <w:p w:rsidR="006C1B51" w:rsidRDefault="006C1B51">
      <w:pPr>
        <w:rPr>
          <w:rFonts w:asciiTheme="minorEastAsia" w:eastAsiaTheme="minorEastAsia" w:hAnsiTheme="minorEastAsia"/>
          <w:sz w:val="32"/>
        </w:rPr>
      </w:pPr>
    </w:p>
    <w:p w:rsidR="006C1B51" w:rsidRDefault="00480F3E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附件（5）：</w:t>
      </w:r>
    </w:p>
    <w:p w:rsidR="006C1B51" w:rsidRDefault="00480F3E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6C1B51">
        <w:trPr>
          <w:trHeight w:val="5460"/>
        </w:trPr>
        <w:tc>
          <w:tcPr>
            <w:tcW w:w="9000" w:type="dxa"/>
          </w:tcPr>
          <w:p w:rsidR="006C1B51" w:rsidRDefault="006C1B5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C1B51" w:rsidRDefault="006C1B5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C1B51" w:rsidRDefault="006C1B5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C1B51" w:rsidRDefault="006C1B5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C1B51" w:rsidRDefault="00480F3E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6C1B51" w:rsidRDefault="006C1B5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C1B51" w:rsidRDefault="006C1B5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C1B51" w:rsidRDefault="006C1B5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C1B51" w:rsidRDefault="006C1B5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6C1B51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B51" w:rsidRDefault="006C1B5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C1B51" w:rsidRDefault="006C1B5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C1B51" w:rsidRDefault="006C1B5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C1B51" w:rsidRDefault="006C1B5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C1B51" w:rsidRDefault="00480F3E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6C1B51" w:rsidRDefault="006C1B5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C1B51" w:rsidRDefault="006C1B5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C1B51" w:rsidRDefault="006C1B5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C1B51" w:rsidRDefault="006C1B5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6C1B51" w:rsidRDefault="006C1B51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6C1B51" w:rsidRDefault="006C1B51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6C1B51" w:rsidRDefault="00480F3E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附件（6）：</w:t>
      </w:r>
    </w:p>
    <w:p w:rsidR="006C1B51" w:rsidRDefault="006C1B51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6C1B51" w:rsidRDefault="00480F3E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6C1B51" w:rsidRDefault="006C1B51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6C1B51" w:rsidRDefault="00480F3E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>
        <w:rPr>
          <w:rFonts w:asciiTheme="minorEastAsia" w:eastAsiaTheme="minorEastAsia" w:hAnsiTheme="minorEastAsia" w:hint="eastAsia"/>
          <w:sz w:val="28"/>
        </w:rPr>
        <w:t xml:space="preserve">为我单位法定代表人（授权人），身份证号为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6C1B51" w:rsidRDefault="006C1B51">
      <w:pPr>
        <w:ind w:firstLine="648"/>
        <w:rPr>
          <w:rFonts w:asciiTheme="minorEastAsia" w:eastAsiaTheme="minorEastAsia" w:hAnsiTheme="minorEastAsia"/>
          <w:sz w:val="28"/>
        </w:rPr>
      </w:pPr>
    </w:p>
    <w:p w:rsidR="006C1B51" w:rsidRDefault="006C1B51">
      <w:pPr>
        <w:ind w:firstLine="648"/>
        <w:rPr>
          <w:rFonts w:asciiTheme="minorEastAsia" w:eastAsiaTheme="minorEastAsia" w:hAnsiTheme="minorEastAsia"/>
          <w:sz w:val="28"/>
        </w:rPr>
      </w:pPr>
    </w:p>
    <w:p w:rsidR="006C1B51" w:rsidRDefault="006C1B51">
      <w:pPr>
        <w:ind w:firstLine="648"/>
        <w:rPr>
          <w:rFonts w:asciiTheme="minorEastAsia" w:eastAsiaTheme="minorEastAsia" w:hAnsiTheme="minorEastAsia"/>
          <w:sz w:val="28"/>
        </w:rPr>
      </w:pPr>
    </w:p>
    <w:p w:rsidR="006C1B51" w:rsidRDefault="00480F3E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法定代表人   签章（样本）</w:t>
      </w:r>
    </w:p>
    <w:p w:rsidR="006C1B51" w:rsidRDefault="006C1B51">
      <w:pPr>
        <w:ind w:firstLine="648"/>
        <w:rPr>
          <w:rFonts w:asciiTheme="minorEastAsia" w:eastAsiaTheme="minorEastAsia" w:hAnsiTheme="minorEastAsia"/>
          <w:sz w:val="28"/>
        </w:rPr>
      </w:pPr>
    </w:p>
    <w:p w:rsidR="006C1B51" w:rsidRDefault="006C1B51">
      <w:pPr>
        <w:ind w:firstLine="648"/>
        <w:rPr>
          <w:rFonts w:asciiTheme="minorEastAsia" w:eastAsiaTheme="minorEastAsia" w:hAnsiTheme="minorEastAsia"/>
          <w:sz w:val="28"/>
        </w:rPr>
      </w:pPr>
    </w:p>
    <w:p w:rsidR="006C1B51" w:rsidRDefault="006C1B51">
      <w:pPr>
        <w:ind w:firstLine="648"/>
        <w:rPr>
          <w:rFonts w:asciiTheme="minorEastAsia" w:eastAsiaTheme="minorEastAsia" w:hAnsiTheme="minorEastAsia"/>
          <w:sz w:val="28"/>
        </w:rPr>
      </w:pPr>
    </w:p>
    <w:p w:rsidR="006C1B51" w:rsidRDefault="006C1B51">
      <w:pPr>
        <w:ind w:firstLine="648"/>
        <w:rPr>
          <w:rFonts w:asciiTheme="minorEastAsia" w:eastAsiaTheme="minorEastAsia" w:hAnsiTheme="minorEastAsia"/>
          <w:sz w:val="28"/>
        </w:rPr>
      </w:pPr>
    </w:p>
    <w:p w:rsidR="006C1B51" w:rsidRDefault="00480F3E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6C1B51" w:rsidRDefault="006C1B51">
      <w:pPr>
        <w:ind w:firstLine="648"/>
        <w:rPr>
          <w:rFonts w:asciiTheme="minorEastAsia" w:eastAsiaTheme="minorEastAsia" w:hAnsiTheme="minorEastAsia"/>
          <w:sz w:val="28"/>
        </w:rPr>
      </w:pPr>
    </w:p>
    <w:p w:rsidR="006C1B51" w:rsidRDefault="00480F3E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6C1B51" w:rsidRDefault="006C1B5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6C1B51" w:rsidRDefault="006C1B5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6C1B51" w:rsidRDefault="006C1B5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6C1B51" w:rsidRDefault="006C1B5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6C1B51" w:rsidRDefault="00480F3E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6C1B51" w:rsidRDefault="00480F3E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附件（7）：</w:t>
      </w:r>
    </w:p>
    <w:p w:rsidR="006C1B51" w:rsidRDefault="00480F3E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6C1B51" w:rsidRDefault="00480F3E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6C1B51" w:rsidRDefault="00480F3E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附件（8）投标文件封皮示例：（封皮贴于密封袋外）</w:t>
      </w:r>
    </w:p>
    <w:p w:rsidR="006C1B51" w:rsidRDefault="00480F3E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投  标 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6C1B51" w:rsidRDefault="006C1B51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6C1B51" w:rsidRDefault="00480F3E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6C1B51" w:rsidRDefault="006C1B51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6C1B51" w:rsidRDefault="006C1B51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6C1B51" w:rsidRDefault="00480F3E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6C1B51" w:rsidRDefault="00480F3E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6C1B51" w:rsidRDefault="006C1B51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6C1B51" w:rsidRDefault="006C1B51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6C1B51" w:rsidRDefault="006C1B5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6C1B51" w:rsidRDefault="006C1B5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6C1B51" w:rsidRDefault="006C1B5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6C1B51" w:rsidRDefault="006C1B5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6C1B51" w:rsidRDefault="00480F3E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6C1B51" w:rsidRDefault="00480F3E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6C1B51" w:rsidRDefault="00480F3E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6C1B51" w:rsidRDefault="006C1B51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6C1B51" w:rsidRDefault="006C1B5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6C1B51" w:rsidRDefault="006C1B5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6C1B51" w:rsidRDefault="006C1B5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6C1B51" w:rsidRDefault="006C1B5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6C1B51" w:rsidRDefault="00480F3E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投标报价封皮示例：（封皮贴于密封袋外）</w:t>
      </w:r>
    </w:p>
    <w:p w:rsidR="006C1B51" w:rsidRDefault="00480F3E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6C1B51" w:rsidRDefault="006C1B51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6C1B51" w:rsidRDefault="00480F3E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6C1B51" w:rsidRDefault="006C1B51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6C1B51" w:rsidRDefault="006C1B51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6C1B51" w:rsidRDefault="00480F3E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6C1B51" w:rsidRDefault="00480F3E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6C1B51" w:rsidRDefault="006C1B51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6C1B51" w:rsidRDefault="006C1B51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6C1B51" w:rsidRDefault="006C1B5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6C1B51" w:rsidRDefault="006C1B5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6C1B51" w:rsidRDefault="006C1B5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6C1B51" w:rsidRDefault="006C1B5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6C1B51" w:rsidRDefault="00480F3E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6C1B51" w:rsidRDefault="00480F3E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6C1B51" w:rsidRDefault="00480F3E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6C1B51" w:rsidRDefault="006C1B51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6C1B51" w:rsidRDefault="00480F3E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6C1B51" w:rsidRDefault="006C1B51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6C1B51" w:rsidRDefault="006C1B51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6C1B51" w:rsidRDefault="006C1B51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6C1B51" w:rsidRDefault="00480F3E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421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</w:tblGrid>
      <w:tr w:rsidR="006C1B51">
        <w:trPr>
          <w:cantSplit/>
          <w:trHeight w:val="13011"/>
        </w:trPr>
        <w:tc>
          <w:tcPr>
            <w:tcW w:w="4219" w:type="dxa"/>
            <w:textDirection w:val="tbRl"/>
          </w:tcPr>
          <w:p w:rsidR="006C1B51" w:rsidRDefault="006C1B51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6C1B51" w:rsidRDefault="00480F3E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6C1B51" w:rsidRDefault="006C1B51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6C1B51" w:rsidRDefault="00480F3E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6C1B51" w:rsidRDefault="006C1B51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6C1B51" w:rsidRDefault="006C1B51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6C1B51" w:rsidRDefault="00480F3E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6C1B51" w:rsidRDefault="00480F3E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6C1B51" w:rsidRDefault="006C1B51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6C1B51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1B9A" w:rsidRDefault="00FC1B9A" w:rsidP="009F11EC">
      <w:r>
        <w:separator/>
      </w:r>
    </w:p>
  </w:endnote>
  <w:endnote w:type="continuationSeparator" w:id="0">
    <w:p w:rsidR="00FC1B9A" w:rsidRDefault="00FC1B9A" w:rsidP="009F11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1B9A" w:rsidRDefault="00FC1B9A" w:rsidP="009F11EC">
      <w:r>
        <w:separator/>
      </w:r>
    </w:p>
  </w:footnote>
  <w:footnote w:type="continuationSeparator" w:id="0">
    <w:p w:rsidR="00FC1B9A" w:rsidRDefault="00FC1B9A" w:rsidP="009F11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2446" w:rsidRDefault="002F2446">
    <w:pPr>
      <w:pStyle w:val="a6"/>
    </w:pPr>
    <w:r>
      <w:ptab w:relativeTo="margin" w:alignment="center" w:leader="none"/>
    </w:r>
    <w:r>
      <w:ptab w:relativeTo="margin" w:alignment="right" w:leader="none"/>
    </w:r>
    <w:r w:rsidRPr="002F2446">
      <w:t>HX-JJB-2019-ZB-003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756265F"/>
    <w:multiLevelType w:val="multilevel"/>
    <w:tmpl w:val="3756265F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9"/>
  </w:num>
  <w:num w:numId="3">
    <w:abstractNumId w:val="0"/>
  </w:num>
  <w:num w:numId="4">
    <w:abstractNumId w:val="3"/>
  </w:num>
  <w:num w:numId="5">
    <w:abstractNumId w:val="7"/>
  </w:num>
  <w:num w:numId="6">
    <w:abstractNumId w:val="5"/>
  </w:num>
  <w:num w:numId="7">
    <w:abstractNumId w:val="4"/>
  </w:num>
  <w:num w:numId="8">
    <w:abstractNumId w:val="10"/>
  </w:num>
  <w:num w:numId="9">
    <w:abstractNumId w:val="8"/>
  </w:num>
  <w:num w:numId="10">
    <w:abstractNumId w:val="1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6770"/>
    <w:rsid w:val="00070801"/>
    <w:rsid w:val="00085A4B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2119F2"/>
    <w:rsid w:val="00215EB1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909B1"/>
    <w:rsid w:val="00295A06"/>
    <w:rsid w:val="002A7876"/>
    <w:rsid w:val="002C68A0"/>
    <w:rsid w:val="002E1CDF"/>
    <w:rsid w:val="002E2030"/>
    <w:rsid w:val="002F2446"/>
    <w:rsid w:val="00304E01"/>
    <w:rsid w:val="00321082"/>
    <w:rsid w:val="0033212F"/>
    <w:rsid w:val="003533D9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73D9C"/>
    <w:rsid w:val="00480F3E"/>
    <w:rsid w:val="004828E0"/>
    <w:rsid w:val="004829AD"/>
    <w:rsid w:val="00482EE8"/>
    <w:rsid w:val="004A5AB0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C1B51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E2E7C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2A8"/>
    <w:rsid w:val="00990E23"/>
    <w:rsid w:val="009946FE"/>
    <w:rsid w:val="00996EF6"/>
    <w:rsid w:val="009C73A0"/>
    <w:rsid w:val="009E0C89"/>
    <w:rsid w:val="009F11EC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C784D"/>
    <w:rsid w:val="00BD3E57"/>
    <w:rsid w:val="00BD4303"/>
    <w:rsid w:val="00BD6201"/>
    <w:rsid w:val="00BD73D1"/>
    <w:rsid w:val="00BE2846"/>
    <w:rsid w:val="00BF6492"/>
    <w:rsid w:val="00C3620A"/>
    <w:rsid w:val="00C406FD"/>
    <w:rsid w:val="00C75544"/>
    <w:rsid w:val="00C94771"/>
    <w:rsid w:val="00C95940"/>
    <w:rsid w:val="00CC1BDB"/>
    <w:rsid w:val="00CC1EBC"/>
    <w:rsid w:val="00CC58C0"/>
    <w:rsid w:val="00CD0B3C"/>
    <w:rsid w:val="00CD7897"/>
    <w:rsid w:val="00D1667C"/>
    <w:rsid w:val="00D2464F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ED9"/>
    <w:rsid w:val="00E1012D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1B9A"/>
    <w:rsid w:val="00FC5D83"/>
    <w:rsid w:val="00FD446D"/>
    <w:rsid w:val="04F03EE6"/>
    <w:rsid w:val="0745637E"/>
    <w:rsid w:val="07985E79"/>
    <w:rsid w:val="0D1B2CD1"/>
    <w:rsid w:val="0F983720"/>
    <w:rsid w:val="11D13845"/>
    <w:rsid w:val="19AE3080"/>
    <w:rsid w:val="1C7F652D"/>
    <w:rsid w:val="1E5E5E27"/>
    <w:rsid w:val="1E8D11EB"/>
    <w:rsid w:val="20AB264A"/>
    <w:rsid w:val="2236384B"/>
    <w:rsid w:val="231026F8"/>
    <w:rsid w:val="25EB1569"/>
    <w:rsid w:val="301A2026"/>
    <w:rsid w:val="34237FBB"/>
    <w:rsid w:val="36912014"/>
    <w:rsid w:val="37074CE5"/>
    <w:rsid w:val="3814414B"/>
    <w:rsid w:val="3AA17591"/>
    <w:rsid w:val="474C5330"/>
    <w:rsid w:val="4D2E4321"/>
    <w:rsid w:val="51464CCF"/>
    <w:rsid w:val="54CA17A6"/>
    <w:rsid w:val="5694614E"/>
    <w:rsid w:val="5B4B755E"/>
    <w:rsid w:val="5CBA6693"/>
    <w:rsid w:val="5E3F0E6B"/>
    <w:rsid w:val="61E12F68"/>
    <w:rsid w:val="64F3651E"/>
    <w:rsid w:val="687C31EF"/>
    <w:rsid w:val="6A6B1E2D"/>
    <w:rsid w:val="6CB3496E"/>
    <w:rsid w:val="716B25F9"/>
    <w:rsid w:val="7A217BDB"/>
    <w:rsid w:val="7B685F8D"/>
    <w:rsid w:val="7C50646B"/>
    <w:rsid w:val="7FE55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annotation subject" w:semiHidden="0" w:qFormat="1"/>
    <w:lsdException w:name="Balloon Text" w:semiHidden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unhideWhenUsed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annotation subject" w:semiHidden="0" w:qFormat="1"/>
    <w:lsdException w:name="Balloon Text" w:semiHidden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unhideWhenUsed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D13117E-44E0-4EA5-9257-219E5769E6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28</TotalTime>
  <Pages>1</Pages>
  <Words>478</Words>
  <Characters>2727</Characters>
  <Application>Microsoft Office Word</Application>
  <DocSecurity>0</DocSecurity>
  <Lines>22</Lines>
  <Paragraphs>6</Paragraphs>
  <ScaleCrop>false</ScaleCrop>
  <Company>Dell Computer</Company>
  <LinksUpToDate>false</LinksUpToDate>
  <CharactersWithSpaces>3199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94</cp:revision>
  <dcterms:created xsi:type="dcterms:W3CDTF">2017-08-23T03:19:00Z</dcterms:created>
  <dcterms:modified xsi:type="dcterms:W3CDTF">2019-05-05T07:05:00Z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