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B08CB" w:rsidRPr="00164E81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82175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包装材料采购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（酒瓶）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2175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包装材料采购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900EA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2019年-2020年包装材料采购（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酒瓶</w:t>
      </w:r>
      <w:r w:rsidR="00900EA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）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1E5E9E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 w:rsidRPr="00A71A0B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900EA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2019年-2020年包装材料采购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(酒瓶)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r w:rsidR="00FF054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本部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、</w:t>
      </w:r>
      <w:r w:rsidR="002374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天津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一分、</w:t>
      </w:r>
      <w:r w:rsidR="002374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六曲香、</w:t>
      </w:r>
      <w:r w:rsidR="002374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天津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渔阳、</w:t>
      </w:r>
      <w:r w:rsidR="002374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成都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金龙、</w:t>
      </w:r>
      <w:r w:rsidR="0023749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四川泸州</w:t>
      </w:r>
      <w:r w:rsidR="001E5E9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国之酿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900EA7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2019年</w:t>
      </w:r>
      <w:r w:rsidR="001E5E9E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7</w:t>
      </w:r>
      <w:r w:rsidR="00900EA7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月1日-2020年6月30日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913E75" w:rsidRDefault="00913E75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13E75" w:rsidRDefault="00913E75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13E75" w:rsidRDefault="00913E75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13E75" w:rsidRDefault="00913E75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13E75" w:rsidRDefault="00913E75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13E75" w:rsidRDefault="00913E75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13E75" w:rsidRPr="00237493" w:rsidRDefault="00913E75" w:rsidP="00237493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237493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白料瓶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426"/>
        <w:gridCol w:w="925"/>
        <w:gridCol w:w="925"/>
        <w:gridCol w:w="1275"/>
        <w:gridCol w:w="1560"/>
        <w:gridCol w:w="1134"/>
        <w:gridCol w:w="1134"/>
      </w:tblGrid>
      <w:tr w:rsidR="00237493" w:rsidRPr="00237493" w:rsidTr="009C0B97">
        <w:trPr>
          <w:trHeight w:val="300"/>
        </w:trPr>
        <w:tc>
          <w:tcPr>
            <w:tcW w:w="14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品种</w:t>
            </w:r>
          </w:p>
        </w:tc>
        <w:tc>
          <w:tcPr>
            <w:tcW w:w="46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数量（万支）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供应商承担的破损率（%）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克重（g）</w:t>
            </w:r>
          </w:p>
        </w:tc>
      </w:tr>
      <w:tr w:rsidR="00237493" w:rsidRPr="00237493" w:rsidTr="009C0B97">
        <w:trPr>
          <w:trHeight w:val="555"/>
        </w:trPr>
        <w:tc>
          <w:tcPr>
            <w:tcW w:w="14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本部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proofErr w:type="gramStart"/>
            <w:r w:rsidRPr="00237493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六曲香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一分+渔阳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金龙+国之酿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</w:p>
        </w:tc>
      </w:tr>
      <w:tr w:rsidR="00237493" w:rsidRPr="00237493" w:rsidTr="009C0B97">
        <w:trPr>
          <w:trHeight w:val="540"/>
        </w:trPr>
        <w:tc>
          <w:tcPr>
            <w:tcW w:w="14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100ml白瓶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1110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2994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3433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3.00%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150±10 </w:t>
            </w:r>
          </w:p>
        </w:tc>
      </w:tr>
      <w:tr w:rsidR="00237493" w:rsidRPr="00237493" w:rsidTr="009C0B97">
        <w:trPr>
          <w:trHeight w:val="300"/>
        </w:trPr>
        <w:tc>
          <w:tcPr>
            <w:tcW w:w="1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（D12）</w:t>
            </w:r>
          </w:p>
        </w:tc>
        <w:tc>
          <w:tcPr>
            <w:tcW w:w="9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237493" w:rsidRPr="00237493" w:rsidTr="009C0B97">
        <w:trPr>
          <w:trHeight w:val="525"/>
        </w:trPr>
        <w:tc>
          <w:tcPr>
            <w:tcW w:w="1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500ml白瓶（D40/E09）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1.10%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360±10</w:t>
            </w:r>
          </w:p>
        </w:tc>
      </w:tr>
      <w:tr w:rsidR="00237493" w:rsidRPr="00237493" w:rsidTr="009C0B97">
        <w:trPr>
          <w:trHeight w:val="555"/>
        </w:trPr>
        <w:tc>
          <w:tcPr>
            <w:tcW w:w="1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（出口酒为2%）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237493" w:rsidRPr="00237493" w:rsidTr="009C0B97">
        <w:trPr>
          <w:trHeight w:val="825"/>
        </w:trPr>
        <w:tc>
          <w:tcPr>
            <w:tcW w:w="1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150ml白扁瓶（L44）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="0098018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220±10　</w:t>
            </w:r>
          </w:p>
        </w:tc>
      </w:tr>
      <w:tr w:rsidR="00237493" w:rsidRPr="00237493" w:rsidTr="009C0B97">
        <w:trPr>
          <w:trHeight w:val="885"/>
        </w:trPr>
        <w:tc>
          <w:tcPr>
            <w:tcW w:w="1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eastAsia="等线"/>
                <w:color w:val="000000"/>
                <w:kern w:val="0"/>
                <w:sz w:val="22"/>
                <w:szCs w:val="22"/>
              </w:rPr>
              <w:t>250ml</w:t>
            </w:r>
            <w:proofErr w:type="gramStart"/>
            <w:r w:rsidRPr="0023749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兼香陈酿</w:t>
            </w:r>
            <w:proofErr w:type="gramEnd"/>
            <w:r w:rsidRPr="0023749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瓶（</w:t>
            </w:r>
            <w:r w:rsidRPr="00237493">
              <w:rPr>
                <w:rFonts w:eastAsia="等线"/>
                <w:color w:val="000000"/>
                <w:kern w:val="0"/>
                <w:sz w:val="22"/>
                <w:szCs w:val="22"/>
              </w:rPr>
              <w:t>IDB</w:t>
            </w:r>
            <w:r w:rsidRPr="0023749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CC0050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0.60%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0±10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37493" w:rsidRPr="00237493" w:rsidTr="009C0B97">
        <w:trPr>
          <w:trHeight w:val="885"/>
        </w:trPr>
        <w:tc>
          <w:tcPr>
            <w:tcW w:w="1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eastAsia="等线"/>
                <w:color w:val="000000"/>
                <w:kern w:val="0"/>
                <w:sz w:val="22"/>
                <w:szCs w:val="22"/>
              </w:rPr>
              <w:t>500ml</w:t>
            </w:r>
            <w:proofErr w:type="gramStart"/>
            <w:r w:rsidRPr="0023749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兼香陈酿</w:t>
            </w:r>
            <w:proofErr w:type="gramEnd"/>
            <w:r w:rsidRPr="0023749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瓶（</w:t>
            </w:r>
            <w:r w:rsidRPr="00237493">
              <w:rPr>
                <w:rFonts w:eastAsia="等线"/>
                <w:color w:val="000000"/>
                <w:kern w:val="0"/>
                <w:sz w:val="22"/>
                <w:szCs w:val="22"/>
              </w:rPr>
              <w:t>I68/IB7)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237493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CC0050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0.60%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7493" w:rsidRPr="00237493" w:rsidRDefault="00980188" w:rsidP="002374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  <w:r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0±10</w:t>
            </w:r>
            <w:r w:rsidR="00237493" w:rsidRPr="002374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913E75" w:rsidRDefault="00913E75" w:rsidP="00437FF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37FFA" w:rsidRDefault="00913E75" w:rsidP="00437FF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2、绿料瓶</w:t>
      </w:r>
    </w:p>
    <w:tbl>
      <w:tblPr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1842"/>
        <w:gridCol w:w="1276"/>
        <w:gridCol w:w="1418"/>
        <w:gridCol w:w="1134"/>
        <w:gridCol w:w="1134"/>
      </w:tblGrid>
      <w:tr w:rsidR="00913E75" w:rsidRPr="00913E75" w:rsidTr="009C0B97">
        <w:trPr>
          <w:trHeight w:val="40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品种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数量（万支）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供应商承担的破损率（%）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克重（g）</w:t>
            </w:r>
          </w:p>
        </w:tc>
      </w:tr>
      <w:tr w:rsidR="00913E75" w:rsidRPr="00913E75" w:rsidTr="009C0B97">
        <w:trPr>
          <w:trHeight w:val="402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E75" w:rsidRPr="00913E75" w:rsidRDefault="00913E75" w:rsidP="00913E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本部+一分+渔阳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proofErr w:type="gramStart"/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六曲香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金龙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E75" w:rsidRPr="00913E75" w:rsidRDefault="00913E75" w:rsidP="00913E75">
            <w:pPr>
              <w:widowControl/>
              <w:jc w:val="left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E75" w:rsidRPr="00913E75" w:rsidRDefault="00913E75" w:rsidP="00913E75">
            <w:pPr>
              <w:widowControl/>
              <w:jc w:val="left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</w:p>
        </w:tc>
      </w:tr>
      <w:tr w:rsidR="00913E75" w:rsidRPr="00913E75" w:rsidTr="009C0B97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100ml绿扁瓶（DB7）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150± 10 </w:t>
            </w:r>
          </w:p>
        </w:tc>
      </w:tr>
      <w:tr w:rsidR="00913E75" w:rsidRPr="00913E75" w:rsidTr="009C0B97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500ml</w:t>
            </w:r>
            <w:proofErr w:type="gramStart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凹腰绿</w:t>
            </w:r>
            <w:proofErr w:type="gramEnd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瓶（DBC）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1.10%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310±10</w:t>
            </w:r>
          </w:p>
        </w:tc>
      </w:tr>
      <w:tr w:rsidR="00913E75" w:rsidRPr="00913E75" w:rsidTr="009C0B97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Default="00913E75" w:rsidP="00913E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500ml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端肩绿瓶</w:t>
            </w:r>
            <w:proofErr w:type="gramEnd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（D02/D03</w:t>
            </w:r>
          </w:p>
          <w:p w:rsidR="00913E75" w:rsidRPr="00913E75" w:rsidRDefault="00913E75" w:rsidP="00913E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/D06/DB2）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1.10%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340±10</w:t>
            </w:r>
          </w:p>
        </w:tc>
      </w:tr>
      <w:tr w:rsidR="00913E75" w:rsidRPr="00913E75" w:rsidTr="009C0B97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750ml</w:t>
            </w:r>
            <w:proofErr w:type="gramStart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端肩绿瓶</w:t>
            </w:r>
            <w:proofErr w:type="gramEnd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（DB5/DBF)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80188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913E75"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80188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  <w:r w:rsidR="00913E75"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3E75" w:rsidRPr="00913E75" w:rsidRDefault="00913E75" w:rsidP="00913E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490±10</w:t>
            </w:r>
          </w:p>
        </w:tc>
      </w:tr>
    </w:tbl>
    <w:p w:rsidR="00913E75" w:rsidRDefault="00913E75" w:rsidP="00437FF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7892" w:rsidRDefault="00CD7892" w:rsidP="00437FF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7892" w:rsidRDefault="00CD7892" w:rsidP="00437FF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7892" w:rsidRDefault="00CD7892" w:rsidP="00437FF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13E75" w:rsidRDefault="00913E75" w:rsidP="00437FF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3、高档瓶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2268"/>
        <w:gridCol w:w="1417"/>
        <w:gridCol w:w="1418"/>
        <w:gridCol w:w="1043"/>
        <w:gridCol w:w="1559"/>
      </w:tblGrid>
      <w:tr w:rsidR="00CD7892" w:rsidRPr="00913E75" w:rsidTr="00CD7892">
        <w:trPr>
          <w:trHeight w:val="624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品种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数量（万支）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数量（万支）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供应商承担的破损率（%）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克重（g）</w:t>
            </w:r>
          </w:p>
        </w:tc>
      </w:tr>
      <w:tr w:rsidR="00CD7892" w:rsidRPr="00913E75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D0D0D"/>
                <w:kern w:val="0"/>
                <w:sz w:val="22"/>
                <w:szCs w:val="22"/>
              </w:rPr>
              <w:t>本部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  <w:t>金龙</w:t>
            </w: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D0D0D"/>
                <w:kern w:val="0"/>
                <w:sz w:val="22"/>
                <w:szCs w:val="22"/>
              </w:rPr>
            </w:pPr>
          </w:p>
        </w:tc>
      </w:tr>
      <w:tr w:rsidR="00CD7892" w:rsidRPr="00913E75" w:rsidTr="00CD7892">
        <w:trPr>
          <w:trHeight w:val="624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 w:rsidRPr="00CD7892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150ml苏扁瓶（D89）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3.00%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330±15</w:t>
            </w:r>
          </w:p>
        </w:tc>
      </w:tr>
      <w:tr w:rsidR="00CD7892" w:rsidRPr="00913E75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500ml苏扁瓶（D87）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3.50%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670±10</w:t>
            </w:r>
          </w:p>
        </w:tc>
      </w:tr>
      <w:tr w:rsidR="00CD7892" w:rsidRPr="00913E75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500ml内部品鉴酒瓶（DBA/DB9）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2.50%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600±15</w:t>
            </w:r>
          </w:p>
        </w:tc>
      </w:tr>
      <w:tr w:rsidR="00CD7892" w:rsidRPr="00913E75" w:rsidTr="00CD7892">
        <w:trPr>
          <w:trHeight w:val="624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 w:rsidRPr="00CD7892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125ml</w:t>
            </w:r>
            <w:proofErr w:type="gramStart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古酿瓶</w:t>
            </w:r>
            <w:proofErr w:type="gramEnd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（DBE）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2.50%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250±10</w:t>
            </w:r>
          </w:p>
        </w:tc>
      </w:tr>
      <w:tr w:rsidR="00CD7892" w:rsidRPr="00913E75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500ml</w:t>
            </w:r>
            <w:proofErr w:type="gramStart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古酿瓶</w:t>
            </w:r>
            <w:proofErr w:type="gramEnd"/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（DBD）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2.50%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913E75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13E7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650±15</w:t>
            </w:r>
          </w:p>
        </w:tc>
      </w:tr>
      <w:tr w:rsidR="00CD7892" w:rsidRPr="0053759F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蓝盒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12酒瓶（LDP）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．00%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53759F" w:rsidRDefault="00CD7892" w:rsidP="00CC00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650±</w:t>
            </w:r>
            <w:r w:rsidR="00CC005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CD7892" w:rsidRPr="0053759F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蓝盒</w:t>
            </w:r>
            <w:proofErr w:type="gramEnd"/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酒瓶（LEP）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D7892" w:rsidRPr="00980188" w:rsidTr="00CD7892">
        <w:trPr>
          <w:trHeight w:val="624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7892" w:rsidRPr="00CD7892" w:rsidRDefault="00CD7892" w:rsidP="00CD7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 w:rsidRPr="00CD7892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醇和紫坛（ID5）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．00%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892" w:rsidRPr="0053759F" w:rsidRDefault="00CD7892" w:rsidP="00CC00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560±10</w:t>
            </w:r>
          </w:p>
        </w:tc>
      </w:tr>
      <w:tr w:rsidR="00CD7892" w:rsidRPr="00980188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892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醇和红坛（IDA）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D7892" w:rsidRPr="00980188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892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醇和黑坛（ID9）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D7892" w:rsidRPr="00980188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7892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红星百年（ID7）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CC005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510±</w:t>
            </w:r>
            <w:r w:rsidR="00CC005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CD7892" w:rsidRPr="00980188" w:rsidTr="00CD7892">
        <w:trPr>
          <w:trHeight w:val="624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892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红星百年（ID8）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3759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892" w:rsidRPr="0053759F" w:rsidRDefault="00CD7892" w:rsidP="0098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913E75" w:rsidRPr="00980188" w:rsidRDefault="00913E75" w:rsidP="00437FFA">
      <w:pPr>
        <w:rPr>
          <w:rFonts w:ascii="宋体" w:hAnsi="宋体" w:cs="宋体"/>
          <w:color w:val="000000"/>
          <w:kern w:val="0"/>
          <w:sz w:val="22"/>
          <w:szCs w:val="22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81941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E83464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>/   。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酒瓶</w:t>
      </w:r>
      <w:r w:rsidR="004D16F7">
        <w:rPr>
          <w:rFonts w:asciiTheme="minorEastAsia" w:eastAsiaTheme="minorEastAsia" w:hAnsiTheme="minorEastAsia" w:hint="eastAsia"/>
          <w:sz w:val="28"/>
          <w:szCs w:val="24"/>
          <w:u w:val="single"/>
        </w:rPr>
        <w:t>外检报告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</w:t>
      </w:r>
    </w:p>
    <w:p w:rsidR="00581E05" w:rsidRPr="00232B19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232B19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232B19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232B19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232B19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232B19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232B19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232B19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 w:rsidRPr="00232B19">
        <w:rPr>
          <w:rFonts w:asciiTheme="minorEastAsia" w:eastAsiaTheme="minorEastAsia" w:hAnsiTheme="minorEastAsia" w:hint="eastAsia"/>
          <w:color w:val="FF0000"/>
          <w:sz w:val="28"/>
        </w:rPr>
        <w:t>现行合作</w:t>
      </w:r>
      <w:proofErr w:type="gramEnd"/>
      <w:r w:rsidRPr="00232B19">
        <w:rPr>
          <w:rFonts w:asciiTheme="minorEastAsia" w:eastAsiaTheme="minorEastAsia" w:hAnsiTheme="minorEastAsia" w:hint="eastAsia"/>
          <w:color w:val="FF0000"/>
          <w:sz w:val="28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232B1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4月16日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6649C5" w:rsidP="00F573B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232B19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232B1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4月16日</w:t>
      </w:r>
      <w:r w:rsidR="00232B19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32B19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232B19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32B19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F0547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10 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BE3BFF" w:rsidRPr="001D4CB3" w:rsidRDefault="00BE3BFF" w:rsidP="00BE3BFF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BE3BFF" w:rsidRPr="001D4CB3" w:rsidRDefault="00BE3BFF" w:rsidP="00BE3BFF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BE3BFF" w:rsidRPr="001D4CB3" w:rsidRDefault="00BE3BFF" w:rsidP="00BE3BFF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32B19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E834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435D6"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435D6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lastRenderedPageBreak/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D435D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="00E8346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D435D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D435D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D435D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13</w:t>
      </w:r>
      <w:r w:rsidR="00E8346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6649C5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232B1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，不需供应商参加，评标原则为低价中标。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232B19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刘英杰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C60EE">
        <w:rPr>
          <w:rFonts w:asciiTheme="minorEastAsia" w:eastAsiaTheme="minorEastAsia" w:hAnsiTheme="minorEastAsia" w:hint="eastAsia"/>
          <w:sz w:val="28"/>
          <w:szCs w:val="24"/>
          <w:u w:val="single"/>
        </w:rPr>
        <w:t>010-</w:t>
      </w:r>
      <w:r w:rsidR="008C60EE" w:rsidRPr="008C60EE">
        <w:rPr>
          <w:rFonts w:asciiTheme="minorEastAsia" w:eastAsiaTheme="minorEastAsia" w:hAnsiTheme="minorEastAsia"/>
          <w:sz w:val="28"/>
          <w:szCs w:val="24"/>
          <w:u w:val="single"/>
        </w:rPr>
        <w:t>5120</w:t>
      </w:r>
      <w:r w:rsidR="005A44B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1E5E9E">
        <w:rPr>
          <w:rFonts w:asciiTheme="minorEastAsia" w:eastAsiaTheme="minorEastAsia" w:hAnsiTheme="minorEastAsia" w:hint="eastAsia"/>
          <w:sz w:val="28"/>
          <w:szCs w:val="24"/>
          <w:u w:val="single"/>
        </w:rPr>
        <w:t>850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626DA" w:rsidRDefault="001626DA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626DA" w:rsidRPr="00164E81" w:rsidRDefault="001626DA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37FFA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</w:t>
      </w:r>
      <w:r w:rsidR="004001E8"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815B8C" w:rsidRDefault="004001E8" w:rsidP="005A44B6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F0547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F0547">
        <w:rPr>
          <w:rFonts w:asciiTheme="minorEastAsia" w:eastAsiaTheme="minorEastAsia" w:hAnsiTheme="minorEastAsia" w:hint="eastAsia"/>
          <w:sz w:val="28"/>
          <w:szCs w:val="24"/>
          <w:u w:val="single"/>
        </w:rPr>
        <w:t>2019年3月1</w:t>
      </w:r>
      <w:r w:rsidR="00232B19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bookmarkStart w:id="0" w:name="_GoBack"/>
      <w:bookmarkEnd w:id="0"/>
      <w:r w:rsidR="00FF0547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</w:t>
      </w:r>
    </w:p>
    <w:p w:rsidR="00DF7758" w:rsidRDefault="00DF775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68B" w:rsidRDefault="00CB468B" w:rsidP="00AA7763">
      <w:r>
        <w:separator/>
      </w:r>
    </w:p>
  </w:endnote>
  <w:endnote w:type="continuationSeparator" w:id="0">
    <w:p w:rsidR="00CB468B" w:rsidRDefault="00CB468B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68B" w:rsidRDefault="00CB468B" w:rsidP="00AA7763">
      <w:r>
        <w:separator/>
      </w:r>
    </w:p>
  </w:footnote>
  <w:footnote w:type="continuationSeparator" w:id="0">
    <w:p w:rsidR="00CB468B" w:rsidRDefault="00CB468B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B19" w:rsidRDefault="00232B19">
    <w:pPr>
      <w:pStyle w:val="a4"/>
    </w:pPr>
    <w:r>
      <w:ptab w:relativeTo="margin" w:alignment="center" w:leader="none"/>
    </w:r>
    <w:r>
      <w:ptab w:relativeTo="margin" w:alignment="right" w:leader="none"/>
    </w:r>
    <w:r w:rsidRPr="00232B19">
      <w:t>HX-CGB-2019-ZB-006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93078E"/>
    <w:multiLevelType w:val="hybridMultilevel"/>
    <w:tmpl w:val="BA66694C"/>
    <w:lvl w:ilvl="0" w:tplc="24703F2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872D8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26DA"/>
    <w:rsid w:val="00164E81"/>
    <w:rsid w:val="00175D73"/>
    <w:rsid w:val="00185190"/>
    <w:rsid w:val="001970C4"/>
    <w:rsid w:val="001A7380"/>
    <w:rsid w:val="001D1F26"/>
    <w:rsid w:val="001E5E9E"/>
    <w:rsid w:val="002119F2"/>
    <w:rsid w:val="00215EB1"/>
    <w:rsid w:val="002229DB"/>
    <w:rsid w:val="00231E91"/>
    <w:rsid w:val="00232B19"/>
    <w:rsid w:val="00233F1A"/>
    <w:rsid w:val="00237493"/>
    <w:rsid w:val="0024416C"/>
    <w:rsid w:val="00251A5F"/>
    <w:rsid w:val="00267709"/>
    <w:rsid w:val="00271F5C"/>
    <w:rsid w:val="0027429D"/>
    <w:rsid w:val="00277BC2"/>
    <w:rsid w:val="00284C02"/>
    <w:rsid w:val="002855DF"/>
    <w:rsid w:val="002909B1"/>
    <w:rsid w:val="00295A06"/>
    <w:rsid w:val="002A7876"/>
    <w:rsid w:val="002B30FA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D1BBF"/>
    <w:rsid w:val="003E1C4F"/>
    <w:rsid w:val="003F1E06"/>
    <w:rsid w:val="003F5719"/>
    <w:rsid w:val="003F65A2"/>
    <w:rsid w:val="004001E8"/>
    <w:rsid w:val="0041212A"/>
    <w:rsid w:val="00422F46"/>
    <w:rsid w:val="004332A9"/>
    <w:rsid w:val="00437FFA"/>
    <w:rsid w:val="004530AE"/>
    <w:rsid w:val="0046300E"/>
    <w:rsid w:val="00473D9C"/>
    <w:rsid w:val="004828E0"/>
    <w:rsid w:val="004829AD"/>
    <w:rsid w:val="00482EE8"/>
    <w:rsid w:val="004A5AB0"/>
    <w:rsid w:val="004C5D00"/>
    <w:rsid w:val="004D16F7"/>
    <w:rsid w:val="004D2AFA"/>
    <w:rsid w:val="004D44D6"/>
    <w:rsid w:val="004E532C"/>
    <w:rsid w:val="004E7EF2"/>
    <w:rsid w:val="004F365B"/>
    <w:rsid w:val="005255EB"/>
    <w:rsid w:val="00533B73"/>
    <w:rsid w:val="00535910"/>
    <w:rsid w:val="0053759F"/>
    <w:rsid w:val="0055783A"/>
    <w:rsid w:val="00564586"/>
    <w:rsid w:val="005762A9"/>
    <w:rsid w:val="00581941"/>
    <w:rsid w:val="00581E05"/>
    <w:rsid w:val="00594C3C"/>
    <w:rsid w:val="005A44B6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6535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175F"/>
    <w:rsid w:val="00823402"/>
    <w:rsid w:val="008538D2"/>
    <w:rsid w:val="0085534E"/>
    <w:rsid w:val="008622E3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0EE"/>
    <w:rsid w:val="008C6BEE"/>
    <w:rsid w:val="008D34F8"/>
    <w:rsid w:val="00900EA7"/>
    <w:rsid w:val="00901FC8"/>
    <w:rsid w:val="00906F59"/>
    <w:rsid w:val="00913E75"/>
    <w:rsid w:val="00923EBF"/>
    <w:rsid w:val="009306AF"/>
    <w:rsid w:val="00942576"/>
    <w:rsid w:val="0096688D"/>
    <w:rsid w:val="00975EE2"/>
    <w:rsid w:val="00980188"/>
    <w:rsid w:val="009822A8"/>
    <w:rsid w:val="00990E23"/>
    <w:rsid w:val="009946FE"/>
    <w:rsid w:val="00996EF6"/>
    <w:rsid w:val="009A74DA"/>
    <w:rsid w:val="009C0B97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A0B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344C2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3620A"/>
    <w:rsid w:val="00C406FD"/>
    <w:rsid w:val="00C94771"/>
    <w:rsid w:val="00C95940"/>
    <w:rsid w:val="00CB468B"/>
    <w:rsid w:val="00CC0050"/>
    <w:rsid w:val="00CC1BDB"/>
    <w:rsid w:val="00CC1EBC"/>
    <w:rsid w:val="00CC58C0"/>
    <w:rsid w:val="00CD0B3C"/>
    <w:rsid w:val="00CD7892"/>
    <w:rsid w:val="00CD7897"/>
    <w:rsid w:val="00D1667C"/>
    <w:rsid w:val="00D2464F"/>
    <w:rsid w:val="00D435D6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DF7758"/>
    <w:rsid w:val="00E1012D"/>
    <w:rsid w:val="00E23B94"/>
    <w:rsid w:val="00E47FFB"/>
    <w:rsid w:val="00E54125"/>
    <w:rsid w:val="00E5701B"/>
    <w:rsid w:val="00E65E20"/>
    <w:rsid w:val="00E71CAF"/>
    <w:rsid w:val="00E7216D"/>
    <w:rsid w:val="00E80528"/>
    <w:rsid w:val="00E83464"/>
    <w:rsid w:val="00E845F5"/>
    <w:rsid w:val="00E85950"/>
    <w:rsid w:val="00E95C88"/>
    <w:rsid w:val="00EA1C72"/>
    <w:rsid w:val="00EA593E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11CF"/>
    <w:rsid w:val="00F843FC"/>
    <w:rsid w:val="00F84E72"/>
    <w:rsid w:val="00FC5D83"/>
    <w:rsid w:val="00FD446D"/>
    <w:rsid w:val="00FF0547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AB575D-691A-4DD6-91E4-5AD6E52F6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49</TotalTime>
  <Pages>1</Pages>
  <Words>647</Words>
  <Characters>3689</Characters>
  <Application>Microsoft Office Word</Application>
  <DocSecurity>0</DocSecurity>
  <Lines>30</Lines>
  <Paragraphs>8</Paragraphs>
  <ScaleCrop>false</ScaleCrop>
  <Company>Dell Computer</Company>
  <LinksUpToDate>false</LinksUpToDate>
  <CharactersWithSpaces>4328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</cp:revision>
  <dcterms:created xsi:type="dcterms:W3CDTF">2019-03-13T07:48:00Z</dcterms:created>
  <dcterms:modified xsi:type="dcterms:W3CDTF">2019-03-18T10:06:00Z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