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9E6B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公司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包装材料采购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05E9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</w:t>
      </w:r>
      <w:r w:rsidR="009E6BAF">
        <w:rPr>
          <w:rFonts w:asciiTheme="minorEastAsia" w:eastAsiaTheme="minorEastAsia" w:hAnsiTheme="minorEastAsia" w:hint="eastAsia"/>
          <w:b/>
          <w:sz w:val="28"/>
          <w:szCs w:val="24"/>
        </w:rPr>
        <w:t>三方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F6577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年-202</w:t>
      </w:r>
      <w:r w:rsidR="008B194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FB7A1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公司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包装材料采购（</w:t>
      </w:r>
      <w:r w:rsidR="00FB7A1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纸箱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）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F6577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年-202</w:t>
      </w:r>
      <w:r w:rsidR="008B194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FB7A1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公司包装材料采购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（</w:t>
      </w:r>
      <w:r w:rsidR="00FB7A1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纸箱</w:t>
      </w:r>
      <w:r w:rsidR="004C770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）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9175E0" w:rsidRPr="009175E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</w:t>
      </w:r>
      <w:r w:rsidR="009175E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r w:rsidR="0063759B" w:rsidRPr="0063759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本部</w:t>
      </w:r>
      <w:r w:rsidR="009175E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</w:t>
      </w:r>
    </w:p>
    <w:p w:rsidR="00F65777" w:rsidRDefault="002E2030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B31DE2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65777" w:rsidRPr="00F65777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2019年</w:t>
      </w:r>
      <w:r w:rsidR="0063759B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7</w:t>
      </w:r>
      <w:r w:rsidR="00F65777" w:rsidRPr="00F65777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月1日-202</w:t>
      </w:r>
      <w:r w:rsidR="008B1940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</w:t>
      </w:r>
      <w:r w:rsidR="00F65777" w:rsidRPr="00F65777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年6月30日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403F7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5403F7" w:rsidRDefault="009175E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noProof/>
          <w:sz w:val="28"/>
          <w:szCs w:val="24"/>
        </w:rPr>
        <w:drawing>
          <wp:inline distT="0" distB="0" distL="0" distR="0" wp14:anchorId="49515852" wp14:editId="50B623CB">
            <wp:extent cx="5274310" cy="2374265"/>
            <wp:effectExtent l="0" t="0" r="2540" b="6985"/>
            <wp:docPr id="3" name="图片 3" descr="C:\Users\JJH\AppData\Local\Temp\155298062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JH\AppData\Local\Temp\1552980629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5E0" w:rsidRDefault="009175E0" w:rsidP="00A25FB9">
      <w:pPr>
        <w:tabs>
          <w:tab w:val="center" w:pos="4153"/>
        </w:tabs>
        <w:rPr>
          <w:rFonts w:asciiTheme="minorEastAsia" w:eastAsiaTheme="minorEastAsia" w:hAnsiTheme="minorEastAsia" w:hint="eastAsia"/>
          <w:b/>
          <w:sz w:val="28"/>
          <w:szCs w:val="24"/>
        </w:rPr>
      </w:pPr>
      <w:bookmarkStart w:id="0" w:name="_GoBack"/>
      <w:bookmarkEnd w:id="0"/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723E0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723E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707B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7723E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974DA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254A5B">
        <w:rPr>
          <w:rFonts w:asciiTheme="minorEastAsia" w:eastAsiaTheme="minorEastAsia" w:hAnsiTheme="minorEastAsia" w:hint="eastAsia"/>
          <w:sz w:val="28"/>
          <w:szCs w:val="24"/>
          <w:u w:val="single"/>
        </w:rPr>
        <w:t>印刷经营许可证、商品条码资格证书</w:t>
      </w:r>
      <w:r w:rsidR="00974DA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</w:t>
      </w:r>
      <w:r w:rsidR="00974DA3" w:rsidRPr="007723E0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C6F96" w:rsidRPr="000C6F96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717B0" w:rsidRPr="00974DA3" w:rsidRDefault="00A34BF4" w:rsidP="000C6F9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974DA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03B2D">
        <w:rPr>
          <w:rFonts w:asciiTheme="minorEastAsia" w:eastAsiaTheme="minorEastAsia" w:hAnsiTheme="minorEastAsia" w:hint="eastAsia"/>
          <w:sz w:val="28"/>
          <w:szCs w:val="24"/>
          <w:u w:val="single"/>
        </w:rPr>
        <w:t>印刷经营许可证、商品条码资格证书</w:t>
      </w:r>
    </w:p>
    <w:p w:rsidR="00581E05" w:rsidRPr="00403B2D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403B2D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403B2D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403B2D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403B2D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403B2D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403B2D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403B2D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403B2D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proofErr w:type="gramStart"/>
      <w:r w:rsidRPr="00403B2D"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 w:rsidRPr="00403B2D"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03B2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4月16日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6649C5" w:rsidP="00F573B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403B2D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03B2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4月16日</w:t>
      </w:r>
      <w:r w:rsidR="00403B2D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723E0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403B2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723E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Pr="007723E0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22262C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723E0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723E0" w:rsidRPr="007723E0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7723E0" w:rsidRPr="007723E0">
        <w:rPr>
          <w:rFonts w:asciiTheme="minorEastAsia" w:eastAsiaTheme="minorEastAsia" w:hAnsiTheme="minorEastAsia"/>
          <w:sz w:val="28"/>
          <w:szCs w:val="24"/>
        </w:rPr>
        <w:t>北京红星股份有限公司</w:t>
      </w:r>
    </w:p>
    <w:p w:rsidR="007723E0" w:rsidRPr="007723E0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7723E0" w:rsidRPr="007723E0">
        <w:rPr>
          <w:rFonts w:asciiTheme="minorEastAsia" w:eastAsiaTheme="minorEastAsia" w:hAnsiTheme="minorEastAsia"/>
          <w:sz w:val="28"/>
          <w:szCs w:val="24"/>
        </w:rPr>
        <w:t>华夏银行北京国贸支行</w:t>
      </w:r>
    </w:p>
    <w:p w:rsidR="007723E0" w:rsidRPr="007723E0" w:rsidRDefault="00750D08" w:rsidP="007723E0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7723E0" w:rsidRPr="007723E0">
        <w:rPr>
          <w:rFonts w:asciiTheme="minorEastAsia" w:eastAsiaTheme="minorEastAsia" w:hAnsiTheme="minorEastAsia"/>
          <w:sz w:val="28"/>
          <w:szCs w:val="24"/>
        </w:rPr>
        <w:t>10263000000671743</w:t>
      </w:r>
    </w:p>
    <w:p w:rsidR="0027429D" w:rsidRPr="0027429D" w:rsidRDefault="0027429D" w:rsidP="007723E0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A2B0B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403B2D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07F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B07F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B07F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B07F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6649C5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724C6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，不需供应商参加开标，评标原则为低价中标。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03B2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proofErr w:type="gramStart"/>
      <w:r w:rsidR="006905BF"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905BF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010-51202571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905B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3369D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51B7D" w:rsidRPr="00164E81" w:rsidRDefault="004001E8" w:rsidP="0043369D">
      <w:pPr>
        <w:wordWrap w:val="0"/>
        <w:ind w:right="42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3369D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43369D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43369D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07F7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403B2D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43369D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B88" w:rsidRDefault="00C32B88" w:rsidP="00AA7763">
      <w:r>
        <w:separator/>
      </w:r>
    </w:p>
  </w:endnote>
  <w:endnote w:type="continuationSeparator" w:id="0">
    <w:p w:rsidR="00C32B88" w:rsidRDefault="00C32B88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B88" w:rsidRDefault="00C32B88" w:rsidP="00AA7763">
      <w:r>
        <w:separator/>
      </w:r>
    </w:p>
  </w:footnote>
  <w:footnote w:type="continuationSeparator" w:id="0">
    <w:p w:rsidR="00C32B88" w:rsidRDefault="00C32B88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173" w:rsidRDefault="00973173">
    <w:pPr>
      <w:pStyle w:val="a4"/>
    </w:pPr>
    <w:r>
      <w:ptab w:relativeTo="margin" w:alignment="center" w:leader="none"/>
    </w:r>
    <w:r>
      <w:ptab w:relativeTo="margin" w:alignment="right" w:leader="none"/>
    </w:r>
    <w:r w:rsidRPr="00973173">
      <w:t>HX-CGB-2019-ZB-003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6F96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C4AE9"/>
    <w:rsid w:val="001D1F26"/>
    <w:rsid w:val="00205E95"/>
    <w:rsid w:val="002119F2"/>
    <w:rsid w:val="00215EB1"/>
    <w:rsid w:val="0022262C"/>
    <w:rsid w:val="002229DB"/>
    <w:rsid w:val="00231E91"/>
    <w:rsid w:val="00233F1A"/>
    <w:rsid w:val="0024416C"/>
    <w:rsid w:val="00251A5F"/>
    <w:rsid w:val="00254A5B"/>
    <w:rsid w:val="00271F5C"/>
    <w:rsid w:val="0027429D"/>
    <w:rsid w:val="00277BC2"/>
    <w:rsid w:val="002855DF"/>
    <w:rsid w:val="002909B1"/>
    <w:rsid w:val="00295A06"/>
    <w:rsid w:val="002A7876"/>
    <w:rsid w:val="002C24A0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A2B0B"/>
    <w:rsid w:val="003B46B3"/>
    <w:rsid w:val="003E1C4F"/>
    <w:rsid w:val="003F1E06"/>
    <w:rsid w:val="003F5719"/>
    <w:rsid w:val="003F65A2"/>
    <w:rsid w:val="004001E8"/>
    <w:rsid w:val="00403B2D"/>
    <w:rsid w:val="0041212A"/>
    <w:rsid w:val="00422F46"/>
    <w:rsid w:val="004260B0"/>
    <w:rsid w:val="004332A9"/>
    <w:rsid w:val="0043369D"/>
    <w:rsid w:val="004530AE"/>
    <w:rsid w:val="0046300E"/>
    <w:rsid w:val="004707BB"/>
    <w:rsid w:val="00473D9C"/>
    <w:rsid w:val="004828E0"/>
    <w:rsid w:val="004829AD"/>
    <w:rsid w:val="00482EE8"/>
    <w:rsid w:val="004A5AB0"/>
    <w:rsid w:val="004C5D00"/>
    <w:rsid w:val="004C770E"/>
    <w:rsid w:val="004D2AFA"/>
    <w:rsid w:val="004D44D6"/>
    <w:rsid w:val="004E532C"/>
    <w:rsid w:val="004E7EF2"/>
    <w:rsid w:val="004F365B"/>
    <w:rsid w:val="005255EB"/>
    <w:rsid w:val="00533B73"/>
    <w:rsid w:val="00535910"/>
    <w:rsid w:val="005403F7"/>
    <w:rsid w:val="00564586"/>
    <w:rsid w:val="005762A9"/>
    <w:rsid w:val="00576CDB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759B"/>
    <w:rsid w:val="00645358"/>
    <w:rsid w:val="00651383"/>
    <w:rsid w:val="00651447"/>
    <w:rsid w:val="00656D62"/>
    <w:rsid w:val="006649C5"/>
    <w:rsid w:val="00670D42"/>
    <w:rsid w:val="0067429F"/>
    <w:rsid w:val="00676B07"/>
    <w:rsid w:val="006905BF"/>
    <w:rsid w:val="00691CD1"/>
    <w:rsid w:val="006B1903"/>
    <w:rsid w:val="006C02CE"/>
    <w:rsid w:val="006D1732"/>
    <w:rsid w:val="006F6925"/>
    <w:rsid w:val="007130F5"/>
    <w:rsid w:val="00724C69"/>
    <w:rsid w:val="007309EF"/>
    <w:rsid w:val="00743A8C"/>
    <w:rsid w:val="00750D08"/>
    <w:rsid w:val="00753490"/>
    <w:rsid w:val="007641DA"/>
    <w:rsid w:val="007710CB"/>
    <w:rsid w:val="007723E0"/>
    <w:rsid w:val="00777933"/>
    <w:rsid w:val="007828B4"/>
    <w:rsid w:val="007851EE"/>
    <w:rsid w:val="0079760E"/>
    <w:rsid w:val="007A33DC"/>
    <w:rsid w:val="007B468F"/>
    <w:rsid w:val="007B6C16"/>
    <w:rsid w:val="007C0DEC"/>
    <w:rsid w:val="007C545A"/>
    <w:rsid w:val="007D1D8D"/>
    <w:rsid w:val="007E2E7C"/>
    <w:rsid w:val="007F4323"/>
    <w:rsid w:val="007F7205"/>
    <w:rsid w:val="007F7D85"/>
    <w:rsid w:val="00802A36"/>
    <w:rsid w:val="0080702D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87319"/>
    <w:rsid w:val="008A48A6"/>
    <w:rsid w:val="008B1940"/>
    <w:rsid w:val="008C1FAE"/>
    <w:rsid w:val="008C6BEE"/>
    <w:rsid w:val="008D34F8"/>
    <w:rsid w:val="00901FC8"/>
    <w:rsid w:val="00906F59"/>
    <w:rsid w:val="009175E0"/>
    <w:rsid w:val="00930126"/>
    <w:rsid w:val="009306AF"/>
    <w:rsid w:val="00942576"/>
    <w:rsid w:val="00943011"/>
    <w:rsid w:val="00962048"/>
    <w:rsid w:val="0096688D"/>
    <w:rsid w:val="00973173"/>
    <w:rsid w:val="00974DA3"/>
    <w:rsid w:val="00975EE2"/>
    <w:rsid w:val="009822A8"/>
    <w:rsid w:val="009903C5"/>
    <w:rsid w:val="00990E23"/>
    <w:rsid w:val="009946FE"/>
    <w:rsid w:val="00996EF6"/>
    <w:rsid w:val="009C73A0"/>
    <w:rsid w:val="009D2FAF"/>
    <w:rsid w:val="009E0C89"/>
    <w:rsid w:val="009E6BAF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2DE8"/>
    <w:rsid w:val="00AD360C"/>
    <w:rsid w:val="00AD6CD9"/>
    <w:rsid w:val="00AE2937"/>
    <w:rsid w:val="00B0370E"/>
    <w:rsid w:val="00B05E3C"/>
    <w:rsid w:val="00B07F7F"/>
    <w:rsid w:val="00B31DE2"/>
    <w:rsid w:val="00B4134D"/>
    <w:rsid w:val="00B51C87"/>
    <w:rsid w:val="00B52A60"/>
    <w:rsid w:val="00B60C02"/>
    <w:rsid w:val="00B61860"/>
    <w:rsid w:val="00B64A27"/>
    <w:rsid w:val="00B7069B"/>
    <w:rsid w:val="00B75E69"/>
    <w:rsid w:val="00B75FD6"/>
    <w:rsid w:val="00B77876"/>
    <w:rsid w:val="00B81CE3"/>
    <w:rsid w:val="00B86D37"/>
    <w:rsid w:val="00B86E47"/>
    <w:rsid w:val="00BA00A4"/>
    <w:rsid w:val="00BB628C"/>
    <w:rsid w:val="00BC2E76"/>
    <w:rsid w:val="00BC784D"/>
    <w:rsid w:val="00BD3E57"/>
    <w:rsid w:val="00BD4303"/>
    <w:rsid w:val="00BD6201"/>
    <w:rsid w:val="00BD73D1"/>
    <w:rsid w:val="00BE2846"/>
    <w:rsid w:val="00BF6492"/>
    <w:rsid w:val="00C00C71"/>
    <w:rsid w:val="00C115FB"/>
    <w:rsid w:val="00C32B88"/>
    <w:rsid w:val="00C3620A"/>
    <w:rsid w:val="00C406FD"/>
    <w:rsid w:val="00C94771"/>
    <w:rsid w:val="00C95940"/>
    <w:rsid w:val="00CA03F7"/>
    <w:rsid w:val="00CC1BDB"/>
    <w:rsid w:val="00CC1EBC"/>
    <w:rsid w:val="00CC58C0"/>
    <w:rsid w:val="00CD0B3C"/>
    <w:rsid w:val="00CD7897"/>
    <w:rsid w:val="00D1667C"/>
    <w:rsid w:val="00D2464F"/>
    <w:rsid w:val="00D45924"/>
    <w:rsid w:val="00D70E69"/>
    <w:rsid w:val="00D7507B"/>
    <w:rsid w:val="00D76D27"/>
    <w:rsid w:val="00D80E0C"/>
    <w:rsid w:val="00D83C87"/>
    <w:rsid w:val="00DA18DA"/>
    <w:rsid w:val="00DA509B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04AAC"/>
    <w:rsid w:val="00F04B71"/>
    <w:rsid w:val="00F214F8"/>
    <w:rsid w:val="00F418CC"/>
    <w:rsid w:val="00F51198"/>
    <w:rsid w:val="00F573BF"/>
    <w:rsid w:val="00F61A03"/>
    <w:rsid w:val="00F65777"/>
    <w:rsid w:val="00F6743E"/>
    <w:rsid w:val="00F77E64"/>
    <w:rsid w:val="00F843FC"/>
    <w:rsid w:val="00F84E72"/>
    <w:rsid w:val="00FB7A19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4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2CD0F3-D87A-411E-96ED-7DAE0AD38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1550</TotalTime>
  <Pages>15</Pages>
  <Words>497</Words>
  <Characters>2834</Characters>
  <Application>Microsoft Office Word</Application>
  <DocSecurity>0</DocSecurity>
  <Lines>23</Lines>
  <Paragraphs>6</Paragraphs>
  <ScaleCrop>false</ScaleCrop>
  <Company>Dell Computer</Company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120</cp:revision>
  <dcterms:created xsi:type="dcterms:W3CDTF">2017-08-23T03:19:00Z</dcterms:created>
  <dcterms:modified xsi:type="dcterms:W3CDTF">2019-03-19T07:39:00Z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