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2924C5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 w:rsidR="002924C5" w:rsidRPr="002924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</w:t>
      </w:r>
      <w:r w:rsidR="002924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8C0133" w:rsidRP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区域市场部</w:t>
      </w:r>
      <w:r w:rsidR="00851D8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</w:t>
      </w:r>
      <w:r w:rsidR="008C0133" w:rsidRP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9309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印刷品</w:t>
      </w:r>
      <w:r w:rsid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51D8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</w:t>
      </w:r>
      <w:r w:rsidR="008C0133" w:rsidRP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9309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印刷品</w:t>
      </w:r>
      <w:r w:rsidR="002924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8C0133" w:rsidRP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区域市场部</w:t>
      </w:r>
      <w:r w:rsidR="00851D8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</w:t>
      </w:r>
      <w:r w:rsidR="008C0133" w:rsidRP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9309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印刷品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8C0133" w:rsidRP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区域市场部</w:t>
      </w:r>
      <w:r w:rsidR="00851D8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</w:t>
      </w:r>
      <w:r w:rsidR="008C0133" w:rsidRP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9309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印刷品</w:t>
      </w:r>
      <w:r w:rsid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招标</w:t>
      </w:r>
    </w:p>
    <w:p w:rsidR="00185190" w:rsidRDefault="00185190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3291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红星大厦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851D83">
        <w:rPr>
          <w:rFonts w:asciiTheme="minorEastAsia" w:eastAsiaTheme="minorEastAsia" w:hAnsiTheme="minorEastAsia" w:hint="eastAsia"/>
          <w:b/>
          <w:sz w:val="28"/>
          <w:szCs w:val="24"/>
        </w:rPr>
        <w:t>2019</w:t>
      </w:r>
      <w:r w:rsidR="00487A17" w:rsidRPr="00487A17"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 w:rsidR="008C0133"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 w:rsidR="00487A17" w:rsidRPr="00487A1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647906">
        <w:rPr>
          <w:rFonts w:asciiTheme="minorEastAsia" w:eastAsiaTheme="minorEastAsia" w:hAnsiTheme="minorEastAsia" w:hint="eastAsia"/>
          <w:b/>
          <w:sz w:val="28"/>
          <w:szCs w:val="24"/>
        </w:rPr>
        <w:t>30</w:t>
      </w:r>
      <w:r w:rsidR="00487A17" w:rsidRPr="00487A17">
        <w:rPr>
          <w:rFonts w:asciiTheme="minorEastAsia" w:eastAsiaTheme="minorEastAsia" w:hAnsiTheme="minorEastAsia" w:hint="eastAsia"/>
          <w:b/>
          <w:sz w:val="28"/>
          <w:szCs w:val="24"/>
        </w:rPr>
        <w:t>日至</w:t>
      </w:r>
      <w:r w:rsidR="002B3DCE">
        <w:rPr>
          <w:rFonts w:asciiTheme="minorEastAsia" w:eastAsiaTheme="minorEastAsia" w:hAnsiTheme="minorEastAsia" w:hint="eastAsia"/>
          <w:b/>
          <w:sz w:val="28"/>
          <w:szCs w:val="24"/>
        </w:rPr>
        <w:t>2021</w:t>
      </w:r>
      <w:r w:rsidR="005F036E" w:rsidRPr="002924C5"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 w:rsidR="008C0133" w:rsidRPr="002924C5"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 w:rsidR="005F036E" w:rsidRPr="002924C5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647906">
        <w:rPr>
          <w:rFonts w:asciiTheme="minorEastAsia" w:eastAsiaTheme="minorEastAsia" w:hAnsiTheme="minorEastAsia" w:hint="eastAsia"/>
          <w:b/>
          <w:sz w:val="28"/>
          <w:szCs w:val="24"/>
        </w:rPr>
        <w:t>30</w:t>
      </w:r>
      <w:r w:rsidR="005F036E" w:rsidRPr="002924C5"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3B2643">
        <w:rPr>
          <w:rFonts w:asciiTheme="minorEastAsia" w:eastAsiaTheme="minorEastAsia" w:hAnsiTheme="minorEastAsia" w:hint="eastAsia"/>
          <w:b/>
          <w:sz w:val="28"/>
          <w:szCs w:val="24"/>
        </w:rPr>
        <w:t>2019年市场部常规印刷物料年度招标</w:t>
      </w:r>
    </w:p>
    <w:p w:rsidR="00815B8C" w:rsidRPr="00164E81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32911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32911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329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 w:rsidR="002924C5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 w:rsidR="0018519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</w:t>
      </w:r>
    </w:p>
    <w:p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</w:t>
      </w:r>
      <w:r w:rsidR="002924C5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851D8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</w:t>
      </w:r>
      <w:r w:rsidR="002924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851D83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15</w:t>
      </w:r>
      <w:r w:rsidR="002924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6649C5" w:rsidP="00F573B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2924C5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851D83" w:rsidRPr="005A74BF">
        <w:rPr>
          <w:rFonts w:asciiTheme="minorEastAsia" w:eastAsiaTheme="minorEastAsia" w:hAnsiTheme="minorEastAsia" w:hint="eastAsia"/>
          <w:sz w:val="28"/>
          <w:szCs w:val="24"/>
        </w:rPr>
        <w:t>3月15日</w:t>
      </w:r>
      <w:r w:rsidR="002924C5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D83"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535910" w:rsidRPr="008A48A6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C0133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D83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32911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436F2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="00990E23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32911">
        <w:rPr>
          <w:rFonts w:asciiTheme="minorEastAsia" w:eastAsiaTheme="minorEastAsia" w:hAnsiTheme="minorEastAsia" w:hint="eastAsia"/>
          <w:sz w:val="28"/>
          <w:szCs w:val="24"/>
        </w:rPr>
        <w:t>北京</w:t>
      </w:r>
      <w:proofErr w:type="gramStart"/>
      <w:r w:rsidR="00F32911"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 w:rsidR="00F32911"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587E65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  <w:r w:rsidR="00990E23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587E65">
        <w:rPr>
          <w:rFonts w:asciiTheme="minorEastAsia" w:eastAsiaTheme="minorEastAsia" w:hAnsiTheme="minorEastAsia" w:hint="eastAsia"/>
          <w:sz w:val="28"/>
          <w:szCs w:val="24"/>
          <w:u w:val="single"/>
        </w:rPr>
        <w:t>10263000000671186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D83"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E2F87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E2F87"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E2F87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4205D">
        <w:rPr>
          <w:rFonts w:asciiTheme="minorEastAsia" w:eastAsiaTheme="minorEastAsia" w:hAnsiTheme="minorEastAsia" w:hint="eastAsia"/>
          <w:sz w:val="28"/>
          <w:szCs w:val="24"/>
          <w:u w:val="single"/>
        </w:rPr>
        <w:t>18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C0133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E2F87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F84E72" w:rsidRDefault="00BB628C" w:rsidP="00BB628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924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 w:rsidR="004545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bookmarkStart w:id="0" w:name="_GoBack"/>
      <w:bookmarkEnd w:id="0"/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C013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E2F8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15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保证金到账后发送招标文件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文件分别密封；（封皮及密封条参考附件（8））</w:t>
      </w:r>
    </w:p>
    <w:p w:rsidR="002924C5" w:rsidRPr="002924C5" w:rsidRDefault="002924C5" w:rsidP="002924C5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924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3．开标日投标单位携标书及报价单现场开标。</w:t>
      </w:r>
    </w:p>
    <w:p w:rsidR="00BB628C" w:rsidRPr="002924C5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BB628C" w:rsidRDefault="006649C5" w:rsidP="00AA7763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 w:rsidR="005B738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另行通知，投标单位携标书及报价单现场参与开标</w:t>
      </w:r>
    </w:p>
    <w:p w:rsidR="005B7380" w:rsidRDefault="005B738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81758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BB180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proofErr w:type="gramStart"/>
      <w:r w:rsidR="00BB180F">
        <w:rPr>
          <w:rFonts w:asciiTheme="minorEastAsia" w:eastAsiaTheme="minorEastAsia" w:hAnsiTheme="minorEastAsia" w:hint="eastAsia"/>
          <w:sz w:val="28"/>
          <w:szCs w:val="24"/>
          <w:u w:val="single"/>
        </w:rPr>
        <w:t>侯亚宁</w:t>
      </w:r>
      <w:proofErr w:type="gramEnd"/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921BD">
        <w:rPr>
          <w:rFonts w:asciiTheme="minorEastAsia" w:eastAsiaTheme="minorEastAsia" w:hAnsiTheme="minorEastAsia" w:hint="eastAsia"/>
          <w:sz w:val="28"/>
          <w:szCs w:val="24"/>
          <w:u w:val="single"/>
        </w:rPr>
        <w:t>010-51202518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B180F" w:rsidRPr="00164E81" w:rsidRDefault="004001E8" w:rsidP="00BB180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B180F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BB180F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BB180F" w:rsidRDefault="00BB180F" w:rsidP="00BB180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星泰商贸有限公司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B180F" w:rsidRPr="00C825BD" w:rsidRDefault="00BB180F" w:rsidP="00BB180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北京红星酒业商贸有限公司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B180F" w:rsidRPr="00C825BD" w:rsidRDefault="00BB180F" w:rsidP="00BB180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祁县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六曲香商贸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有限公司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B180F" w:rsidRPr="003662FF" w:rsidRDefault="00BB180F" w:rsidP="00BB180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尼木县红星商贸有限公司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851D83"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 w:rsidR="002924C5">
        <w:rPr>
          <w:rFonts w:asciiTheme="minorEastAsia" w:eastAsiaTheme="minorEastAsia" w:hAnsiTheme="minorEastAsia" w:hint="eastAsia"/>
          <w:sz w:val="28"/>
          <w:szCs w:val="24"/>
          <w:u w:val="single"/>
        </w:rPr>
        <w:t>年2月</w:t>
      </w:r>
      <w:r w:rsidR="00BB180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9C7B77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2924C5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689" w:rsidRDefault="00B42689" w:rsidP="00AA7763">
      <w:r>
        <w:separator/>
      </w:r>
    </w:p>
  </w:endnote>
  <w:endnote w:type="continuationSeparator" w:id="0">
    <w:p w:rsidR="00B42689" w:rsidRDefault="00B42689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689" w:rsidRDefault="00B42689" w:rsidP="00AA7763">
      <w:r>
        <w:separator/>
      </w:r>
    </w:p>
  </w:footnote>
  <w:footnote w:type="continuationSeparator" w:id="0">
    <w:p w:rsidR="00B42689" w:rsidRDefault="00B42689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7B77" w:rsidRDefault="009C7B77">
    <w:pPr>
      <w:pStyle w:val="a4"/>
    </w:pPr>
    <w:r>
      <w:ptab w:relativeTo="margin" w:alignment="center" w:leader="none"/>
    </w:r>
    <w:r>
      <w:ptab w:relativeTo="margin" w:alignment="right" w:leader="none"/>
    </w:r>
    <w:r w:rsidRPr="009C7B77">
      <w:t>HX-QYSCB-2019-ZB-001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22C3C"/>
    <w:rsid w:val="000258D9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1051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24C5"/>
    <w:rsid w:val="00295A06"/>
    <w:rsid w:val="002A7876"/>
    <w:rsid w:val="002B3DCE"/>
    <w:rsid w:val="002C591E"/>
    <w:rsid w:val="002C68A0"/>
    <w:rsid w:val="002E1CDF"/>
    <w:rsid w:val="002E2030"/>
    <w:rsid w:val="00304E01"/>
    <w:rsid w:val="00321082"/>
    <w:rsid w:val="0033212F"/>
    <w:rsid w:val="0034205D"/>
    <w:rsid w:val="003533D9"/>
    <w:rsid w:val="003815A4"/>
    <w:rsid w:val="00397256"/>
    <w:rsid w:val="003A159D"/>
    <w:rsid w:val="003B2643"/>
    <w:rsid w:val="003B46B3"/>
    <w:rsid w:val="003B71A5"/>
    <w:rsid w:val="003E1C4F"/>
    <w:rsid w:val="003F1E06"/>
    <w:rsid w:val="003F5719"/>
    <w:rsid w:val="003F65A2"/>
    <w:rsid w:val="004001E8"/>
    <w:rsid w:val="00401CFF"/>
    <w:rsid w:val="0041212A"/>
    <w:rsid w:val="00422F46"/>
    <w:rsid w:val="004332A9"/>
    <w:rsid w:val="00436F2E"/>
    <w:rsid w:val="004530AE"/>
    <w:rsid w:val="004545C6"/>
    <w:rsid w:val="0046300E"/>
    <w:rsid w:val="00473D9C"/>
    <w:rsid w:val="004828E0"/>
    <w:rsid w:val="004829AD"/>
    <w:rsid w:val="00482EE8"/>
    <w:rsid w:val="00487A17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35DED"/>
    <w:rsid w:val="00564586"/>
    <w:rsid w:val="005762A9"/>
    <w:rsid w:val="00581E05"/>
    <w:rsid w:val="00587E65"/>
    <w:rsid w:val="005921BD"/>
    <w:rsid w:val="00594C3C"/>
    <w:rsid w:val="005B54DB"/>
    <w:rsid w:val="005B7380"/>
    <w:rsid w:val="005C1A60"/>
    <w:rsid w:val="005C336E"/>
    <w:rsid w:val="005D107E"/>
    <w:rsid w:val="005D128E"/>
    <w:rsid w:val="005D2121"/>
    <w:rsid w:val="005F036E"/>
    <w:rsid w:val="005F752C"/>
    <w:rsid w:val="005F77D7"/>
    <w:rsid w:val="006129A6"/>
    <w:rsid w:val="00645358"/>
    <w:rsid w:val="00647906"/>
    <w:rsid w:val="00651383"/>
    <w:rsid w:val="00651447"/>
    <w:rsid w:val="006649C5"/>
    <w:rsid w:val="00670D42"/>
    <w:rsid w:val="0067429F"/>
    <w:rsid w:val="00676B07"/>
    <w:rsid w:val="0068094B"/>
    <w:rsid w:val="00691CD1"/>
    <w:rsid w:val="006C02CE"/>
    <w:rsid w:val="006D1732"/>
    <w:rsid w:val="006F6925"/>
    <w:rsid w:val="007130F5"/>
    <w:rsid w:val="00722D2F"/>
    <w:rsid w:val="007309EF"/>
    <w:rsid w:val="00743A8C"/>
    <w:rsid w:val="00750D08"/>
    <w:rsid w:val="00753490"/>
    <w:rsid w:val="00753682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0748C"/>
    <w:rsid w:val="00815B8C"/>
    <w:rsid w:val="00817581"/>
    <w:rsid w:val="008175B0"/>
    <w:rsid w:val="00823402"/>
    <w:rsid w:val="00851D83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6AE9"/>
    <w:rsid w:val="008A48A6"/>
    <w:rsid w:val="008C0133"/>
    <w:rsid w:val="008C1FAE"/>
    <w:rsid w:val="008C52E7"/>
    <w:rsid w:val="008C6BEE"/>
    <w:rsid w:val="008D34F8"/>
    <w:rsid w:val="00901FC8"/>
    <w:rsid w:val="00906F59"/>
    <w:rsid w:val="009306AF"/>
    <w:rsid w:val="0093090A"/>
    <w:rsid w:val="00942576"/>
    <w:rsid w:val="0096688D"/>
    <w:rsid w:val="00970907"/>
    <w:rsid w:val="00975EE2"/>
    <w:rsid w:val="009822A8"/>
    <w:rsid w:val="00990E23"/>
    <w:rsid w:val="009946FE"/>
    <w:rsid w:val="00996EF6"/>
    <w:rsid w:val="009C73A0"/>
    <w:rsid w:val="009C7B77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2B43"/>
    <w:rsid w:val="00AD360C"/>
    <w:rsid w:val="00AD6CD9"/>
    <w:rsid w:val="00AE2937"/>
    <w:rsid w:val="00B0370E"/>
    <w:rsid w:val="00B05E3C"/>
    <w:rsid w:val="00B4134D"/>
    <w:rsid w:val="00B42689"/>
    <w:rsid w:val="00B446F8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9082C"/>
    <w:rsid w:val="00BA00A4"/>
    <w:rsid w:val="00BB180F"/>
    <w:rsid w:val="00BB628C"/>
    <w:rsid w:val="00BC784D"/>
    <w:rsid w:val="00BD3E57"/>
    <w:rsid w:val="00BD4303"/>
    <w:rsid w:val="00BD6201"/>
    <w:rsid w:val="00BD73D1"/>
    <w:rsid w:val="00BE2846"/>
    <w:rsid w:val="00BE2F87"/>
    <w:rsid w:val="00BF6492"/>
    <w:rsid w:val="00C14C54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53FCC"/>
    <w:rsid w:val="00D76D27"/>
    <w:rsid w:val="00D80E0C"/>
    <w:rsid w:val="00D83C87"/>
    <w:rsid w:val="00DA18DA"/>
    <w:rsid w:val="00DA6140"/>
    <w:rsid w:val="00DC2239"/>
    <w:rsid w:val="00DC6EEB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32911"/>
    <w:rsid w:val="00F418CC"/>
    <w:rsid w:val="00F51198"/>
    <w:rsid w:val="00F573BF"/>
    <w:rsid w:val="00F61A03"/>
    <w:rsid w:val="00F6743E"/>
    <w:rsid w:val="00F77E64"/>
    <w:rsid w:val="00F843FC"/>
    <w:rsid w:val="00F84E72"/>
    <w:rsid w:val="00FC0EE3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BF4FA5-590F-4A7F-AA7E-82A4720B2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821</TotalTime>
  <Pages>1</Pages>
  <Words>508</Words>
  <Characters>2897</Characters>
  <Application>Microsoft Office Word</Application>
  <DocSecurity>0</DocSecurity>
  <Lines>24</Lines>
  <Paragraphs>6</Paragraphs>
  <ScaleCrop>false</ScaleCrop>
  <Company>Dell Computer</Company>
  <LinksUpToDate>false</LinksUpToDate>
  <CharactersWithSpaces>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129</cp:revision>
  <dcterms:created xsi:type="dcterms:W3CDTF">2017-08-23T03:19:00Z</dcterms:created>
  <dcterms:modified xsi:type="dcterms:W3CDTF">2019-02-18T08:18:00Z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