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2019年度</w:t>
      </w:r>
      <w:r w:rsidR="00CC0A5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办公用品采购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C0A5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2019年度</w:t>
      </w:r>
      <w:r w:rsidR="00CC0A5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办公用品采购</w:t>
      </w:r>
      <w:r w:rsidR="00032F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032F3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2019年度办公用品采购</w:t>
      </w:r>
    </w:p>
    <w:p w:rsidR="00CD13DA" w:rsidRDefault="00CD13D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3A25F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年1月</w:t>
      </w:r>
      <w:r w:rsidR="00BE3D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日——20</w:t>
      </w:r>
      <w:r w:rsidR="00BE3D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BE3D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 w:rsidR="00BE3DA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27</w:t>
      </w:r>
      <w:r w:rsidR="00FA02A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15B8C" w:rsidRPr="00164E81" w:rsidRDefault="00FA02A0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该项目为股份公司及所属京星泰、酒业子公司</w:t>
      </w:r>
      <w:r w:rsidR="0068159C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2019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年度的办公用品采购，按要求进行年度采购比价。</w:t>
      </w:r>
    </w:p>
    <w:p w:rsidR="00CD13DA" w:rsidRPr="00FA02A0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05EE8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34185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05EE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05EE8">
        <w:rPr>
          <w:rFonts w:asciiTheme="minorEastAsia" w:eastAsiaTheme="minorEastAsia" w:hAnsiTheme="minorEastAsia" w:hint="eastAsia"/>
          <w:sz w:val="28"/>
          <w:szCs w:val="24"/>
          <w:u w:val="single"/>
        </w:rPr>
        <w:t>符合我公司要求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3322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83322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405EE8" w:rsidRDefault="008A3404" w:rsidP="004C411F">
      <w:pPr>
        <w:pStyle w:val="a5"/>
        <w:numPr>
          <w:ilvl w:val="2"/>
          <w:numId w:val="17"/>
        </w:numPr>
        <w:ind w:left="0"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，于公告期结束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05EE8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12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</w:t>
      </w:r>
      <w:r w:rsidR="0073641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8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405E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3A25F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73641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05EE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A25F6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05EE8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36418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05EE8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A3384" w:rsidRDefault="006A3384" w:rsidP="006A3384">
      <w:pPr>
        <w:ind w:firstLineChars="253" w:firstLine="708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公司名称：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6A3384" w:rsidRDefault="006A3384" w:rsidP="006A3384">
      <w:pPr>
        <w:pStyle w:val="a5"/>
        <w:ind w:leftChars="200"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6A3384" w:rsidRDefault="006A3384" w:rsidP="006A3384">
      <w:pPr>
        <w:pStyle w:val="a5"/>
        <w:ind w:leftChars="200" w:left="420"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10263000000671743</w:t>
      </w:r>
    </w:p>
    <w:p w:rsidR="005C336E" w:rsidRPr="00090F4F" w:rsidRDefault="0027429D" w:rsidP="006A338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A25F6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879B7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A25F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36418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879B7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36418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879B7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36418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A879B7" w:rsidRDefault="00CD13DA" w:rsidP="00A879B7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A879B7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A879B7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A879B7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A879B7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  <w:r w:rsidR="00032F31">
        <w:rPr>
          <w:rFonts w:asciiTheme="minorEastAsia" w:eastAsiaTheme="minorEastAsia" w:hAnsiTheme="minorEastAsia" w:hint="eastAsia"/>
          <w:sz w:val="28"/>
          <w:szCs w:val="24"/>
        </w:rPr>
        <w:t>，不需供应商到场参与开标</w:t>
      </w:r>
    </w:p>
    <w:p w:rsidR="00032F31" w:rsidRPr="00090F4F" w:rsidRDefault="00032F31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2366B9">
        <w:rPr>
          <w:rFonts w:asciiTheme="minorEastAsia" w:eastAsiaTheme="minorEastAsia" w:hAnsiTheme="minorEastAsia" w:hint="eastAsia"/>
          <w:sz w:val="28"/>
          <w:szCs w:val="24"/>
        </w:rPr>
        <w:t>本次评标</w:t>
      </w:r>
      <w:r w:rsidR="0006367B">
        <w:rPr>
          <w:rFonts w:asciiTheme="minorEastAsia" w:eastAsiaTheme="minorEastAsia" w:hAnsiTheme="minorEastAsia" w:hint="eastAsia"/>
          <w:sz w:val="28"/>
          <w:szCs w:val="24"/>
        </w:rPr>
        <w:t>办法为</w:t>
      </w:r>
      <w:r>
        <w:rPr>
          <w:rFonts w:asciiTheme="minorEastAsia" w:eastAsiaTheme="minorEastAsia" w:hAnsiTheme="minorEastAsia" w:hint="eastAsia"/>
          <w:sz w:val="28"/>
          <w:szCs w:val="24"/>
        </w:rPr>
        <w:t>低价中标</w:t>
      </w:r>
      <w:r w:rsidR="0006367B">
        <w:rPr>
          <w:rFonts w:asciiTheme="minorEastAsia" w:eastAsiaTheme="minorEastAsia" w:hAnsiTheme="minorEastAsia" w:hint="eastAsia"/>
          <w:sz w:val="28"/>
          <w:szCs w:val="24"/>
        </w:rPr>
        <w:t>。</w:t>
      </w:r>
      <w:bookmarkStart w:id="0" w:name="_GoBack"/>
      <w:bookmarkEnd w:id="0"/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96CBA">
        <w:rPr>
          <w:rFonts w:asciiTheme="minorEastAsia" w:eastAsiaTheme="minorEastAsia" w:hAnsiTheme="minorEastAsia" w:hint="eastAsia"/>
          <w:sz w:val="28"/>
          <w:szCs w:val="24"/>
          <w:u w:val="single"/>
        </w:rPr>
        <w:t>于歌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96CBA">
        <w:rPr>
          <w:rFonts w:asciiTheme="minorEastAsia" w:eastAsiaTheme="minorEastAsia" w:hAnsiTheme="minorEastAsia" w:hint="eastAsia"/>
          <w:sz w:val="28"/>
          <w:szCs w:val="24"/>
          <w:u w:val="single"/>
        </w:rPr>
        <w:t>13716118719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A51B7D" w:rsidRPr="00164E81" w:rsidRDefault="004001E8" w:rsidP="00032F31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2018年12月1</w:t>
      </w:r>
      <w:r w:rsidR="00736418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32F3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1B2" w:rsidRDefault="00CB31B2" w:rsidP="00AA7763">
      <w:r>
        <w:separator/>
      </w:r>
    </w:p>
  </w:endnote>
  <w:endnote w:type="continuationSeparator" w:id="0">
    <w:p w:rsidR="00CB31B2" w:rsidRDefault="00CB31B2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1B2" w:rsidRDefault="00CB31B2" w:rsidP="00AA7763">
      <w:r>
        <w:separator/>
      </w:r>
    </w:p>
  </w:footnote>
  <w:footnote w:type="continuationSeparator" w:id="0">
    <w:p w:rsidR="00CB31B2" w:rsidRDefault="00CB31B2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D08" w:rsidRDefault="00E30D08">
    <w:pPr>
      <w:pStyle w:val="a4"/>
    </w:pPr>
    <w:r>
      <w:ptab w:relativeTo="margin" w:alignment="center" w:leader="none"/>
    </w:r>
    <w:r>
      <w:ptab w:relativeTo="margin" w:alignment="right" w:leader="none"/>
    </w:r>
    <w:r w:rsidRPr="00E30D08">
      <w:t>HX-BGS-2018-BJ-002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2F31"/>
    <w:rsid w:val="0003678A"/>
    <w:rsid w:val="00040183"/>
    <w:rsid w:val="0004322F"/>
    <w:rsid w:val="00046770"/>
    <w:rsid w:val="0006367B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366B9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2E40A1"/>
    <w:rsid w:val="00304E01"/>
    <w:rsid w:val="0033212F"/>
    <w:rsid w:val="00334710"/>
    <w:rsid w:val="003815A4"/>
    <w:rsid w:val="00397256"/>
    <w:rsid w:val="003A159D"/>
    <w:rsid w:val="003A25F6"/>
    <w:rsid w:val="003B46B3"/>
    <w:rsid w:val="003B7237"/>
    <w:rsid w:val="003E1C4F"/>
    <w:rsid w:val="003F1E06"/>
    <w:rsid w:val="003F5719"/>
    <w:rsid w:val="003F65A2"/>
    <w:rsid w:val="004001E8"/>
    <w:rsid w:val="00405EE8"/>
    <w:rsid w:val="00407D4F"/>
    <w:rsid w:val="0041212A"/>
    <w:rsid w:val="00413947"/>
    <w:rsid w:val="00422F46"/>
    <w:rsid w:val="004332A9"/>
    <w:rsid w:val="004530AE"/>
    <w:rsid w:val="0045468D"/>
    <w:rsid w:val="0046300E"/>
    <w:rsid w:val="00473D9C"/>
    <w:rsid w:val="004828E0"/>
    <w:rsid w:val="004829AD"/>
    <w:rsid w:val="00482EE8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8159C"/>
    <w:rsid w:val="00691CD1"/>
    <w:rsid w:val="006A3384"/>
    <w:rsid w:val="006C02CE"/>
    <w:rsid w:val="006D1732"/>
    <w:rsid w:val="006F6925"/>
    <w:rsid w:val="007130F5"/>
    <w:rsid w:val="007309EF"/>
    <w:rsid w:val="00736418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97ACE"/>
    <w:rsid w:val="007B468F"/>
    <w:rsid w:val="007C0DEC"/>
    <w:rsid w:val="007D1D8D"/>
    <w:rsid w:val="007F4323"/>
    <w:rsid w:val="007F7D85"/>
    <w:rsid w:val="00802A36"/>
    <w:rsid w:val="00815B8C"/>
    <w:rsid w:val="008175B0"/>
    <w:rsid w:val="00820369"/>
    <w:rsid w:val="00823402"/>
    <w:rsid w:val="00831846"/>
    <w:rsid w:val="00833224"/>
    <w:rsid w:val="00834185"/>
    <w:rsid w:val="008538D2"/>
    <w:rsid w:val="0085534E"/>
    <w:rsid w:val="008630CB"/>
    <w:rsid w:val="00865239"/>
    <w:rsid w:val="008714CF"/>
    <w:rsid w:val="008717B0"/>
    <w:rsid w:val="00873291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D1256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0FF2"/>
    <w:rsid w:val="00A86DE9"/>
    <w:rsid w:val="00A879B7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96CBA"/>
    <w:rsid w:val="00BA00A4"/>
    <w:rsid w:val="00BC05E9"/>
    <w:rsid w:val="00BC784D"/>
    <w:rsid w:val="00BD3E57"/>
    <w:rsid w:val="00BD6201"/>
    <w:rsid w:val="00BD73D1"/>
    <w:rsid w:val="00BE2846"/>
    <w:rsid w:val="00BE3DAA"/>
    <w:rsid w:val="00BF6492"/>
    <w:rsid w:val="00C3620A"/>
    <w:rsid w:val="00C406FD"/>
    <w:rsid w:val="00C95940"/>
    <w:rsid w:val="00CA6F04"/>
    <w:rsid w:val="00CB31B2"/>
    <w:rsid w:val="00CC0A5B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3B94"/>
    <w:rsid w:val="00E30D08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37B5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A02A0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5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4252E8-0477-4E9C-A6C0-D8A10ED93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34</TotalTime>
  <Pages>1</Pages>
  <Words>455</Words>
  <Characters>2596</Characters>
  <Application>Microsoft Office Word</Application>
  <DocSecurity>0</DocSecurity>
  <Lines>21</Lines>
  <Paragraphs>6</Paragraphs>
  <ScaleCrop>false</ScaleCrop>
  <Company>Dell Computer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18</cp:revision>
  <cp:lastPrinted>2017-11-20T05:26:00Z</cp:lastPrinted>
  <dcterms:created xsi:type="dcterms:W3CDTF">2018-12-11T00:11:00Z</dcterms:created>
  <dcterms:modified xsi:type="dcterms:W3CDTF">2018-12-14T07:06:00Z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