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CB0D5C" w:rsidRPr="00CB0D5C">
        <w:rPr>
          <w:rFonts w:asciiTheme="minorEastAsia" w:eastAsiaTheme="minorEastAsia" w:hAnsiTheme="minorEastAsia"/>
          <w:b/>
          <w:sz w:val="28"/>
          <w:szCs w:val="24"/>
          <w:u w:val="single"/>
        </w:rPr>
        <w:t>六</w:t>
      </w:r>
      <w:proofErr w:type="gramStart"/>
      <w:r w:rsidR="00CB0D5C" w:rsidRPr="00CB0D5C">
        <w:rPr>
          <w:rFonts w:asciiTheme="minorEastAsia" w:eastAsiaTheme="minorEastAsia" w:hAnsiTheme="minorEastAsia"/>
          <w:b/>
          <w:sz w:val="28"/>
          <w:szCs w:val="24"/>
          <w:u w:val="single"/>
        </w:rPr>
        <w:t>曲香</w:t>
      </w:r>
      <w:r w:rsidR="00CB0D5C" w:rsidRPr="00CB0D5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环形消防</w:t>
      </w:r>
      <w:proofErr w:type="gramEnd"/>
      <w:r w:rsidR="00CB0D5C" w:rsidRPr="00CB0D5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管道20套</w:t>
      </w:r>
      <w:r w:rsidR="00A648A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CB0D5C" w:rsidRPr="00CB0D5C">
        <w:rPr>
          <w:rFonts w:asciiTheme="minorEastAsia" w:eastAsiaTheme="minorEastAsia" w:hAnsiTheme="minorEastAsia"/>
          <w:b/>
          <w:sz w:val="28"/>
          <w:szCs w:val="24"/>
          <w:u w:val="single"/>
        </w:rPr>
        <w:t>六</w:t>
      </w:r>
      <w:proofErr w:type="gramStart"/>
      <w:r w:rsidR="00CB0D5C" w:rsidRPr="00CB0D5C">
        <w:rPr>
          <w:rFonts w:asciiTheme="minorEastAsia" w:eastAsiaTheme="minorEastAsia" w:hAnsiTheme="minorEastAsia"/>
          <w:b/>
          <w:sz w:val="28"/>
          <w:szCs w:val="24"/>
          <w:u w:val="single"/>
        </w:rPr>
        <w:t>曲香</w:t>
      </w:r>
      <w:r w:rsidR="00CB0D5C" w:rsidRPr="00CB0D5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环形消防</w:t>
      </w:r>
      <w:proofErr w:type="gramEnd"/>
      <w:r w:rsidR="00CB0D5C" w:rsidRPr="00CB0D5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管道20套</w:t>
      </w:r>
      <w:r w:rsidR="00A648A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</w:t>
      </w:r>
      <w:r w:rsidR="002306A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8B5D4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CB0D5C" w:rsidRPr="00CB0D5C">
        <w:rPr>
          <w:rFonts w:asciiTheme="minorEastAsia" w:eastAsiaTheme="minorEastAsia" w:hAnsiTheme="minorEastAsia"/>
          <w:b/>
          <w:sz w:val="28"/>
          <w:szCs w:val="24"/>
          <w:u w:val="single"/>
        </w:rPr>
        <w:t>六</w:t>
      </w:r>
      <w:proofErr w:type="gramStart"/>
      <w:r w:rsidR="00CB0D5C" w:rsidRPr="00CB0D5C">
        <w:rPr>
          <w:rFonts w:asciiTheme="minorEastAsia" w:eastAsiaTheme="minorEastAsia" w:hAnsiTheme="minorEastAsia"/>
          <w:b/>
          <w:sz w:val="28"/>
          <w:szCs w:val="24"/>
          <w:u w:val="single"/>
        </w:rPr>
        <w:t>曲香</w:t>
      </w:r>
      <w:r w:rsidR="00CB0D5C" w:rsidRPr="00CB0D5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环形消防</w:t>
      </w:r>
      <w:proofErr w:type="gramEnd"/>
      <w:r w:rsidR="00CB0D5C" w:rsidRPr="00CB0D5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管道20套</w:t>
      </w:r>
    </w:p>
    <w:p w:rsidR="00CD13DA" w:rsidRDefault="00CD13DA" w:rsidP="008B5D4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8B5D4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4B34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 w:rsidR="004B34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 w:rsidR="004B34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</w:p>
    <w:p w:rsidR="00CD13DA" w:rsidRDefault="00CD13DA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2018-</w:t>
      </w:r>
      <w:r w:rsidR="00693F6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11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693F6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14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2018-</w:t>
      </w:r>
      <w:r w:rsidR="00693F6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4F6B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="004B34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F2BF2" w:rsidRPr="003F2BF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4B3426" w:rsidRPr="008B5D47" w:rsidRDefault="00693F62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环形消防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管道</w:t>
      </w:r>
      <w:r w:rsidR="008B5D47" w:rsidRPr="008B5D47">
        <w:rPr>
          <w:rFonts w:asciiTheme="minorEastAsia" w:eastAsiaTheme="minorEastAsia" w:hAnsiTheme="minorEastAsia" w:hint="eastAsia"/>
          <w:b/>
          <w:sz w:val="28"/>
          <w:szCs w:val="24"/>
        </w:rPr>
        <w:t>图纸及</w:t>
      </w:r>
      <w:r w:rsidR="004B3426" w:rsidRPr="008B5D47">
        <w:rPr>
          <w:rFonts w:asciiTheme="minorEastAsia" w:eastAsiaTheme="minorEastAsia" w:hAnsiTheme="minorEastAsia" w:hint="eastAsia"/>
          <w:b/>
          <w:sz w:val="28"/>
          <w:szCs w:val="24"/>
        </w:rPr>
        <w:t>技术要求：</w:t>
      </w:r>
    </w:p>
    <w:p w:rsidR="008B5D47" w:rsidRDefault="008B5D47" w:rsidP="00A25FB9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1、</w:t>
      </w:r>
      <w:proofErr w:type="gramStart"/>
      <w:r w:rsidR="00693F62">
        <w:rPr>
          <w:rFonts w:asciiTheme="minorEastAsia" w:eastAsiaTheme="minorEastAsia" w:hAnsiTheme="minorEastAsia" w:hint="eastAsia"/>
          <w:sz w:val="28"/>
          <w:szCs w:val="24"/>
        </w:rPr>
        <w:t>环形消防</w:t>
      </w:r>
      <w:proofErr w:type="gramEnd"/>
      <w:r w:rsidR="00693F62">
        <w:rPr>
          <w:rFonts w:asciiTheme="minorEastAsia" w:eastAsiaTheme="minorEastAsia" w:hAnsiTheme="minorEastAsia" w:hint="eastAsia"/>
          <w:sz w:val="28"/>
          <w:szCs w:val="24"/>
        </w:rPr>
        <w:t>管道图纸（详见附件一）</w:t>
      </w:r>
    </w:p>
    <w:p w:rsidR="00693F62" w:rsidRDefault="00693F62" w:rsidP="00A25FB9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4"/>
        </w:rPr>
      </w:pPr>
      <w:r>
        <w:rPr>
          <w:noProof/>
        </w:rPr>
        <w:lastRenderedPageBreak/>
        <w:drawing>
          <wp:inline distT="0" distB="0" distL="0" distR="0" wp14:anchorId="18F053F2" wp14:editId="65D648EF">
            <wp:extent cx="5274310" cy="3893466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3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D47" w:rsidRDefault="00693F62" w:rsidP="00A25FB9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2、管道采用304不锈钢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冷轧管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Φ89*3,；</w:t>
      </w:r>
    </w:p>
    <w:p w:rsidR="00693F62" w:rsidRPr="00693F62" w:rsidRDefault="00693F62" w:rsidP="00A25FB9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3、环形管道水平面须平整，焊缝平整光滑，所有汉口打磨平整并抛光。</w:t>
      </w:r>
    </w:p>
    <w:p w:rsidR="008B5D47" w:rsidRPr="004B3426" w:rsidRDefault="00693F62" w:rsidP="00693F62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4、环形管道安装在灌顶支架上用U型卡固定（灌顶上焊接7个不锈钢管道支架，支架沿管道方向均匀分布）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D50E91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</w:t>
      </w:r>
      <w:r w:rsidR="002E33AE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报价人、报价日期、联系电话等项目”填写齐全，并加盖公章（红章），按照本次比价统一模板报价，</w:t>
      </w:r>
      <w:r w:rsidR="00627D41">
        <w:rPr>
          <w:rFonts w:asciiTheme="minorEastAsia" w:eastAsiaTheme="minorEastAsia" w:hAnsiTheme="minorEastAsia" w:hint="eastAsia"/>
          <w:sz w:val="28"/>
          <w:szCs w:val="24"/>
        </w:rPr>
        <w:t>单独密封。</w:t>
      </w:r>
    </w:p>
    <w:p w:rsidR="00627D41" w:rsidRPr="00627D41" w:rsidRDefault="007F7D85" w:rsidP="00627D4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693F62" w:rsidRDefault="008A3404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比价</w:t>
      </w:r>
      <w:r w:rsidR="00D2464F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A12A1D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D1170A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并用档案袋</w:t>
      </w:r>
      <w:r w:rsidR="00E54125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密封</w:t>
      </w:r>
      <w:r w:rsidR="00D50E91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，于公告期</w:t>
      </w:r>
      <w:r w:rsidR="00693F62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 w:rsidR="00CB0D5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D50E91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CB0D5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D50E91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日结束前寄至我公司指定地址</w:t>
      </w:r>
    </w:p>
    <w:p w:rsidR="005C336E" w:rsidRPr="00586203" w:rsidRDefault="00106038" w:rsidP="00586203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于公告期</w:t>
      </w:r>
      <w:r w:rsid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 w:rsidR="00CB0D5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CB0D5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CD13DA" w:rsidRDefault="00990E23" w:rsidP="0058620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1A7380" w:rsidRPr="00164E81" w:rsidRDefault="0064184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Pr="00890714" w:rsidRDefault="001A7380" w:rsidP="0089071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89071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2018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693F62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B0D5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CB0D5C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693F62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2306A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CB0D5C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693F62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CB0D5C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090F4F" w:rsidRPr="00890714" w:rsidRDefault="00890714" w:rsidP="00890714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89071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41843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:rsid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</w:p>
    <w:p w:rsidR="00426D65" w:rsidRPr="00426D65" w:rsidRDefault="00426D65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CB0D5C">
        <w:rPr>
          <w:rFonts w:asciiTheme="minorEastAsia" w:eastAsiaTheme="minorEastAsia" w:hAnsiTheme="minorEastAsia" w:hint="eastAsia"/>
          <w:sz w:val="28"/>
          <w:szCs w:val="24"/>
        </w:rPr>
        <w:t>低价中标原则，</w:t>
      </w:r>
      <w:r>
        <w:rPr>
          <w:rFonts w:asciiTheme="minorEastAsia" w:eastAsiaTheme="minorEastAsia" w:hAnsiTheme="minorEastAsia" w:hint="eastAsia"/>
          <w:sz w:val="28"/>
          <w:szCs w:val="24"/>
        </w:rPr>
        <w:t>不需要供应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商现场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参与开标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B0D5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彭兴永</w:t>
      </w:r>
    </w:p>
    <w:p w:rsidR="00890714" w:rsidRPr="00876DE3" w:rsidRDefault="000D5B6E" w:rsidP="00876DE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13716859925</w:t>
      </w:r>
    </w:p>
    <w:p w:rsidR="00A648A7" w:rsidRDefault="00A648A7" w:rsidP="0089071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A648A7" w:rsidRDefault="00A648A7" w:rsidP="0089071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8B60CA" w:rsidRPr="008B60CA" w:rsidRDefault="008B60CA" w:rsidP="008B60C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</w:t>
      </w: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 公告发布单位：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</w:t>
      </w:r>
    </w:p>
    <w:p w:rsidR="008B60CA" w:rsidRPr="008B60CA" w:rsidRDefault="008B60CA" w:rsidP="008B60CA">
      <w:pPr>
        <w:widowControl/>
        <w:ind w:firstLineChars="1400" w:firstLine="3920"/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北京红星股份有限公司六曲分公司</w:t>
      </w:r>
    </w:p>
    <w:p w:rsidR="00815B8C" w:rsidRDefault="008B60CA" w:rsidP="008B60CA">
      <w:pPr>
        <w:widowControl/>
        <w:ind w:firstLineChars="700" w:firstLine="1960"/>
        <w:jc w:val="left"/>
        <w:rPr>
          <w:rFonts w:asciiTheme="minorEastAsia" w:eastAsiaTheme="minorEastAsia" w:hAnsiTheme="minorEastAsia"/>
          <w:sz w:val="28"/>
          <w:szCs w:val="24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公告发布日期：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2018年</w:t>
      </w:r>
      <w:r w:rsidR="00693F62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CB0D5C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 w:rsidR="00B60C02" w:rsidRPr="00164E81">
        <w:rPr>
          <w:rFonts w:asciiTheme="minorEastAsia" w:eastAsiaTheme="minorEastAsia" w:hAnsiTheme="minorEastAsia"/>
          <w:sz w:val="28"/>
          <w:szCs w:val="24"/>
        </w:rPr>
        <w:br w:type="page"/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lastRenderedPageBreak/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6B2FC0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AC496A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057" w:rsidRDefault="000E6057" w:rsidP="00AA7763">
      <w:r>
        <w:separator/>
      </w:r>
    </w:p>
  </w:endnote>
  <w:endnote w:type="continuationSeparator" w:id="0">
    <w:p w:rsidR="000E6057" w:rsidRDefault="000E6057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057" w:rsidRDefault="000E6057" w:rsidP="00AA7763">
      <w:r>
        <w:separator/>
      </w:r>
    </w:p>
  </w:footnote>
  <w:footnote w:type="continuationSeparator" w:id="0">
    <w:p w:rsidR="000E6057" w:rsidRDefault="000E6057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B8E" w:rsidRDefault="00337BBC">
    <w:pPr>
      <w:pStyle w:val="a4"/>
    </w:pPr>
    <w:r>
      <w:ptab w:relativeTo="margin" w:alignment="center" w:leader="none"/>
    </w:r>
    <w:r>
      <w:ptab w:relativeTo="margin" w:alignment="right" w:leader="none"/>
    </w:r>
    <w:r w:rsidRPr="00337BBC">
      <w:t>HX-CGB-2018-BJ-016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7221"/>
    <w:rsid w:val="000210C2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470F"/>
    <w:rsid w:val="000C7753"/>
    <w:rsid w:val="000D5B6E"/>
    <w:rsid w:val="000E0FAB"/>
    <w:rsid w:val="000E6057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B6B54"/>
    <w:rsid w:val="001D1F26"/>
    <w:rsid w:val="002119F2"/>
    <w:rsid w:val="00215EB1"/>
    <w:rsid w:val="002229DB"/>
    <w:rsid w:val="002306AA"/>
    <w:rsid w:val="00231E91"/>
    <w:rsid w:val="00233F1A"/>
    <w:rsid w:val="00251A5F"/>
    <w:rsid w:val="00271F5C"/>
    <w:rsid w:val="0027429D"/>
    <w:rsid w:val="00277BC2"/>
    <w:rsid w:val="00285580"/>
    <w:rsid w:val="002855DF"/>
    <w:rsid w:val="002909B1"/>
    <w:rsid w:val="00295A06"/>
    <w:rsid w:val="002A7876"/>
    <w:rsid w:val="002C68A0"/>
    <w:rsid w:val="002D7FD6"/>
    <w:rsid w:val="002E1CDF"/>
    <w:rsid w:val="002E2030"/>
    <w:rsid w:val="002E33AE"/>
    <w:rsid w:val="00304E01"/>
    <w:rsid w:val="0033212F"/>
    <w:rsid w:val="00337BBC"/>
    <w:rsid w:val="00362A31"/>
    <w:rsid w:val="003815A4"/>
    <w:rsid w:val="003962D2"/>
    <w:rsid w:val="00397256"/>
    <w:rsid w:val="003A159D"/>
    <w:rsid w:val="003B46B3"/>
    <w:rsid w:val="003E1C4F"/>
    <w:rsid w:val="003F1E06"/>
    <w:rsid w:val="003F2BF2"/>
    <w:rsid w:val="003F5719"/>
    <w:rsid w:val="003F65A2"/>
    <w:rsid w:val="004001E8"/>
    <w:rsid w:val="0041212A"/>
    <w:rsid w:val="00422F46"/>
    <w:rsid w:val="00426D65"/>
    <w:rsid w:val="004332A9"/>
    <w:rsid w:val="0044028B"/>
    <w:rsid w:val="004530AE"/>
    <w:rsid w:val="0046300E"/>
    <w:rsid w:val="004729D4"/>
    <w:rsid w:val="00473D9C"/>
    <w:rsid w:val="004828E0"/>
    <w:rsid w:val="004829AD"/>
    <w:rsid w:val="00482EE8"/>
    <w:rsid w:val="004A0174"/>
    <w:rsid w:val="004A5AB0"/>
    <w:rsid w:val="004B3426"/>
    <w:rsid w:val="004B7942"/>
    <w:rsid w:val="004C5D00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1731"/>
    <w:rsid w:val="00547DCD"/>
    <w:rsid w:val="00564586"/>
    <w:rsid w:val="005762A9"/>
    <w:rsid w:val="00577560"/>
    <w:rsid w:val="00581E05"/>
    <w:rsid w:val="00586203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27D41"/>
    <w:rsid w:val="00641843"/>
    <w:rsid w:val="00645358"/>
    <w:rsid w:val="00651383"/>
    <w:rsid w:val="00651447"/>
    <w:rsid w:val="00670D42"/>
    <w:rsid w:val="0067429F"/>
    <w:rsid w:val="00676B07"/>
    <w:rsid w:val="00691CD1"/>
    <w:rsid w:val="00693F62"/>
    <w:rsid w:val="006A71C7"/>
    <w:rsid w:val="006B2FC0"/>
    <w:rsid w:val="006C02CE"/>
    <w:rsid w:val="006C336C"/>
    <w:rsid w:val="006D1732"/>
    <w:rsid w:val="006F6925"/>
    <w:rsid w:val="007130F5"/>
    <w:rsid w:val="00715561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A2A97"/>
    <w:rsid w:val="007B18BD"/>
    <w:rsid w:val="007B468F"/>
    <w:rsid w:val="007C0DEC"/>
    <w:rsid w:val="007D1D8D"/>
    <w:rsid w:val="007F4323"/>
    <w:rsid w:val="007F7D85"/>
    <w:rsid w:val="00802A36"/>
    <w:rsid w:val="00815B8C"/>
    <w:rsid w:val="008175B0"/>
    <w:rsid w:val="00821D10"/>
    <w:rsid w:val="008233CF"/>
    <w:rsid w:val="00823402"/>
    <w:rsid w:val="00832372"/>
    <w:rsid w:val="00842B55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5507"/>
    <w:rsid w:val="0088755A"/>
    <w:rsid w:val="00890714"/>
    <w:rsid w:val="008A3404"/>
    <w:rsid w:val="008A48A6"/>
    <w:rsid w:val="008B5D47"/>
    <w:rsid w:val="008B60CA"/>
    <w:rsid w:val="008C1FAE"/>
    <w:rsid w:val="008C6BEE"/>
    <w:rsid w:val="008D34F8"/>
    <w:rsid w:val="008D4F28"/>
    <w:rsid w:val="00901FC8"/>
    <w:rsid w:val="00906DB2"/>
    <w:rsid w:val="00906F59"/>
    <w:rsid w:val="009306AF"/>
    <w:rsid w:val="00934D06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3FC3"/>
    <w:rsid w:val="00A648A7"/>
    <w:rsid w:val="00A67373"/>
    <w:rsid w:val="00A86DE9"/>
    <w:rsid w:val="00A87B0F"/>
    <w:rsid w:val="00AA7763"/>
    <w:rsid w:val="00AB08CB"/>
    <w:rsid w:val="00AB5D4D"/>
    <w:rsid w:val="00AC3296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643C5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B0D5C"/>
    <w:rsid w:val="00CC1BDB"/>
    <w:rsid w:val="00CC1EBC"/>
    <w:rsid w:val="00CC2D55"/>
    <w:rsid w:val="00CC58C0"/>
    <w:rsid w:val="00CD0B3C"/>
    <w:rsid w:val="00CD13DA"/>
    <w:rsid w:val="00CD7897"/>
    <w:rsid w:val="00CE1B8E"/>
    <w:rsid w:val="00D1170A"/>
    <w:rsid w:val="00D1667C"/>
    <w:rsid w:val="00D23667"/>
    <w:rsid w:val="00D2464F"/>
    <w:rsid w:val="00D50E91"/>
    <w:rsid w:val="00D72E87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25"/>
    <w:rsid w:val="00E47FFB"/>
    <w:rsid w:val="00E54125"/>
    <w:rsid w:val="00E5701B"/>
    <w:rsid w:val="00E6310B"/>
    <w:rsid w:val="00E71CAF"/>
    <w:rsid w:val="00E80528"/>
    <w:rsid w:val="00E845F5"/>
    <w:rsid w:val="00E85950"/>
    <w:rsid w:val="00E95C88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418CC"/>
    <w:rsid w:val="00F51198"/>
    <w:rsid w:val="00F55748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AC496A"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BA7353-E4F1-43A0-8382-7B5E9AA68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712</TotalTime>
  <Pages>1</Pages>
  <Words>361</Words>
  <Characters>2058</Characters>
  <Application>Microsoft Office Word</Application>
  <DocSecurity>0</DocSecurity>
  <Lines>17</Lines>
  <Paragraphs>4</Paragraphs>
  <ScaleCrop>false</ScaleCrop>
  <Company>Dell Computer</Company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130</cp:revision>
  <dcterms:created xsi:type="dcterms:W3CDTF">2017-08-23T03:19:00Z</dcterms:created>
  <dcterms:modified xsi:type="dcterms:W3CDTF">2018-11-21T06:10:00Z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