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bookmarkStart w:id="0" w:name="_GoBack"/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092D4D"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 w:rsidR="00092D4D" w:rsidRPr="00092D4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货架适用型爆炸签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1056C2"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 w:rsidR="00092D4D" w:rsidRPr="00092D4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货架适用型爆炸签</w:t>
      </w:r>
      <w:r w:rsidR="001056C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092D4D" w:rsidRPr="00092D4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货架适用型爆炸签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CD13DA" w:rsidRPr="00AA0E5B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092D4D" w:rsidRPr="00092D4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货架适用型爆炸签</w:t>
      </w:r>
      <w:r w:rsidR="00743A8C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CD13DA" w:rsidRPr="00AA0E5B" w:rsidRDefault="006C02CE" w:rsidP="00AA0E5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85107E">
        <w:rPr>
          <w:rFonts w:asciiTheme="minorEastAsia" w:eastAsiaTheme="minorEastAsia" w:hAnsiTheme="minorEastAsia" w:hint="eastAsia"/>
          <w:b/>
          <w:sz w:val="28"/>
          <w:szCs w:val="24"/>
        </w:rPr>
        <w:t>北京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F418CC" w:rsidRP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CD13DA" w:rsidRPr="00AA0E5B" w:rsidRDefault="0087417A" w:rsidP="00AA7763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815B8C" w:rsidRPr="00164E81" w:rsidRDefault="00092D4D" w:rsidP="00815B8C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092D4D">
        <w:rPr>
          <w:rFonts w:asciiTheme="minorEastAsia" w:eastAsiaTheme="minorEastAsia" w:hAnsiTheme="minorEastAsia" w:hint="eastAsia"/>
          <w:b/>
          <w:sz w:val="28"/>
          <w:szCs w:val="24"/>
        </w:rPr>
        <w:t>爆炸签2CM版，成品尺寸：120*88.5mm，四色印刷，300g白卡，异形闷切，背面粘一条1.5厘米宽，5厘米长胶条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。</w:t>
      </w:r>
    </w:p>
    <w:p w:rsidR="00CD13DA" w:rsidRDefault="00AA0E5B" w:rsidP="00AA0E5B">
      <w:pPr>
        <w:tabs>
          <w:tab w:val="center" w:pos="4153"/>
        </w:tabs>
        <w:jc w:val="center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noProof/>
        </w:rPr>
        <w:drawing>
          <wp:inline distT="0" distB="0" distL="0" distR="0">
            <wp:extent cx="3248591" cy="2466975"/>
            <wp:effectExtent l="0" t="0" r="9525" b="0"/>
            <wp:docPr id="1" name="图片 1" descr="C:\Users\hx\Documents\WXWork\1688851959369097\Cache\Image\2018-11\b65efb49-2c63-4e0d-b5a4-360854a268e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x\Documents\WXWork\1688851959369097\Cache\Image\2018-11\b65efb49-2c63-4e0d-b5a4-360854a268ec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9548" cy="2505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CD13DA" w:rsidRDefault="0004322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CD13D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CD13DA" w:rsidRPr="00CD13DA" w:rsidRDefault="00CD13DA" w:rsidP="00CD13DA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D1170A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777933" w:rsidRPr="00DE3E45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</w:t>
      </w:r>
      <w:r w:rsidR="00777933" w:rsidRPr="00885507">
        <w:rPr>
          <w:rFonts w:asciiTheme="minorEastAsia" w:eastAsiaTheme="minorEastAsia" w:hAnsiTheme="minorEastAsia" w:hint="eastAsia"/>
          <w:color w:val="FF0000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报价单：</w:t>
      </w:r>
    </w:p>
    <w:p w:rsidR="007F7D85" w:rsidRPr="00164E81" w:rsidRDefault="007F7D85" w:rsidP="007F7D85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885507" w:rsidRDefault="007F7D85" w:rsidP="00885507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4C411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5E2C90" w:rsidRDefault="008A3404" w:rsidP="005E2C90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</w:t>
      </w:r>
      <w:r w:rsidR="00D2464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文件</w:t>
      </w:r>
      <w:r w:rsidR="00B7069B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全部装订整齐</w:t>
      </w:r>
      <w:r w:rsidR="00A12A1D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D1170A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并用档案袋</w:t>
      </w:r>
      <w:r w:rsidR="00E54125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密封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于公告期结束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092D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11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 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 w:rsidR="005E2C9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0627C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2</w:t>
      </w:r>
      <w:r w:rsidR="001056C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9</w:t>
      </w:r>
      <w:r w:rsidR="004C411F" w:rsidRPr="005E2C9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4C411F" w:rsidRPr="005E2C9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日前寄至我公司指定地址；</w:t>
      </w:r>
    </w:p>
    <w:p w:rsidR="00AD07F6" w:rsidRPr="00251A5F" w:rsidRDefault="00106038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proofErr w:type="gramStart"/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</w:t>
      </w:r>
      <w:r w:rsidR="0089147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项所列资质文件电子版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  公告期结束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092D4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11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0627C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 w:rsidR="001056C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5C336E" w:rsidRDefault="005C336E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C336E" w:rsidRDefault="00990E23" w:rsidP="00090F4F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5E2C90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CD13DA" w:rsidRPr="005E2C90" w:rsidRDefault="00CD13DA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计划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A02749" w:rsidRPr="008A48A6">
        <w:rPr>
          <w:rFonts w:asciiTheme="minorEastAsia" w:eastAsiaTheme="minorEastAsia" w:hAnsiTheme="minorEastAsia" w:hint="eastAsia"/>
          <w:sz w:val="28"/>
          <w:szCs w:val="24"/>
        </w:rPr>
        <w:t>考察期结束</w:t>
      </w:r>
      <w:r w:rsidR="00535910" w:rsidRPr="008A48A6">
        <w:rPr>
          <w:rFonts w:asciiTheme="minorEastAsia" w:eastAsiaTheme="minorEastAsia" w:hAnsiTheme="minorEastAsia" w:hint="eastAsia"/>
          <w:sz w:val="28"/>
          <w:szCs w:val="24"/>
        </w:rPr>
        <w:t>前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092D4D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092D4D">
        <w:rPr>
          <w:rFonts w:asciiTheme="minorEastAsia" w:eastAsiaTheme="minorEastAsia" w:hAnsiTheme="minorEastAsia" w:hint="eastAsia"/>
          <w:sz w:val="28"/>
          <w:szCs w:val="24"/>
          <w:u w:val="single"/>
        </w:rPr>
        <w:t>30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比价保证金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92D4D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D5B6E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比价资格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B86E47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比价结束后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="0085107E">
        <w:rPr>
          <w:rFonts w:asciiTheme="minorEastAsia" w:eastAsiaTheme="minorEastAsia" w:hAnsiTheme="minorEastAsia" w:hint="eastAsia"/>
          <w:sz w:val="28"/>
          <w:szCs w:val="24"/>
        </w:rPr>
        <w:t>北京</w:t>
      </w:r>
      <w:proofErr w:type="gramStart"/>
      <w:r w:rsidR="0085107E">
        <w:rPr>
          <w:rFonts w:asciiTheme="minorEastAsia" w:eastAsiaTheme="minorEastAsia" w:hAnsiTheme="minorEastAsia" w:hint="eastAsia"/>
          <w:sz w:val="28"/>
          <w:szCs w:val="24"/>
        </w:rPr>
        <w:t>京</w:t>
      </w:r>
      <w:proofErr w:type="gramEnd"/>
      <w:r w:rsidR="0085107E">
        <w:rPr>
          <w:rFonts w:asciiTheme="minorEastAsia" w:eastAsiaTheme="minorEastAsia" w:hAnsiTheme="minorEastAsia" w:hint="eastAsia"/>
          <w:sz w:val="28"/>
          <w:szCs w:val="24"/>
        </w:rPr>
        <w:t>星泰商贸有限公司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开户行名称：</w:t>
      </w:r>
      <w:r w:rsidR="0085107E">
        <w:rPr>
          <w:rFonts w:asciiTheme="minorEastAsia" w:eastAsiaTheme="minorEastAsia" w:hAnsiTheme="minorEastAsia" w:hint="eastAsia"/>
          <w:sz w:val="28"/>
          <w:szCs w:val="24"/>
        </w:rPr>
        <w:t>10263000000671186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华夏银行北京国贸支行</w:t>
      </w:r>
    </w:p>
    <w:p w:rsidR="005C336E" w:rsidRPr="00090F4F" w:rsidRDefault="0027429D" w:rsidP="00090F4F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CD13DA" w:rsidRDefault="00CD13DA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D13DA" w:rsidRDefault="00CD13DA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090F4F" w:rsidRDefault="001A7380" w:rsidP="00CD13D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090F4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E2C90">
        <w:rPr>
          <w:rFonts w:asciiTheme="minorEastAsia" w:eastAsiaTheme="minorEastAsia" w:hAnsiTheme="minorEastAsia" w:hint="eastAsia"/>
          <w:sz w:val="28"/>
          <w:szCs w:val="24"/>
          <w:u w:val="single"/>
        </w:rPr>
        <w:t>2018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92D4D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92D4D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1056C2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92D4D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92D4D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0627C2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92D4D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92D4D">
        <w:rPr>
          <w:rFonts w:asciiTheme="minorEastAsia" w:eastAsiaTheme="minorEastAsia" w:hAnsiTheme="minorEastAsia" w:hint="eastAsia"/>
          <w:sz w:val="28"/>
          <w:szCs w:val="24"/>
          <w:u w:val="single"/>
        </w:rPr>
        <w:t>30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CD13DA" w:rsidRDefault="006C02CE" w:rsidP="00CD13DA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CD13DA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CD13DA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90F4F" w:rsidRPr="001056C2" w:rsidRDefault="00CD13DA" w:rsidP="001056C2">
      <w:pPr>
        <w:ind w:firstLineChars="650" w:firstLine="1820"/>
        <w:rPr>
          <w:rFonts w:asciiTheme="minorEastAsia" w:eastAsiaTheme="minorEastAsia" w:hAnsiTheme="minorEastAsia"/>
          <w:sz w:val="28"/>
          <w:szCs w:val="24"/>
        </w:rPr>
      </w:pPr>
      <w:r w:rsidRPr="001056C2"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1056C2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1056C2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1056C2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CD13DA" w:rsidRDefault="00CD13DA" w:rsidP="00090F4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十二、开标时间</w:t>
      </w:r>
    </w:p>
    <w:p w:rsidR="00090F4F" w:rsidRPr="00090F4F" w:rsidRDefault="00090F4F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 w:rsidR="000627C2">
        <w:rPr>
          <w:rFonts w:asciiTheme="minorEastAsia" w:eastAsiaTheme="minorEastAsia" w:hAnsiTheme="minorEastAsia" w:hint="eastAsia"/>
          <w:sz w:val="28"/>
          <w:szCs w:val="24"/>
        </w:rPr>
        <w:t>低价中标原则</w:t>
      </w:r>
      <w:r w:rsidR="005B2270">
        <w:rPr>
          <w:rFonts w:asciiTheme="minorEastAsia" w:eastAsiaTheme="minorEastAsia" w:hAnsiTheme="minorEastAsia" w:hint="eastAsia"/>
          <w:sz w:val="28"/>
          <w:szCs w:val="24"/>
        </w:rPr>
        <w:t>，不需要供应商到场参加。</w:t>
      </w:r>
    </w:p>
    <w:p w:rsidR="00CD13DA" w:rsidRPr="000627C2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4C411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罗莹雪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51202518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Pr="00164E81" w:rsidRDefault="004001E8" w:rsidP="00092D4D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北京</w:t>
      </w:r>
      <w:proofErr w:type="gramStart"/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京</w:t>
      </w:r>
      <w:proofErr w:type="gramEnd"/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星泰商贸有限公司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F2148F" w:rsidRDefault="00F2148F" w:rsidP="00092D4D">
      <w:pPr>
        <w:ind w:right="14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祁县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六曲香商贸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有限公司</w:t>
      </w:r>
    </w:p>
    <w:p w:rsidR="00F2148F" w:rsidRDefault="00F2148F" w:rsidP="00F2148F">
      <w:pPr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2148F" w:rsidRPr="00164E81" w:rsidRDefault="00F2148F" w:rsidP="00F2148F">
      <w:pPr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056C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056C2">
        <w:rPr>
          <w:rFonts w:asciiTheme="minorEastAsia" w:eastAsiaTheme="minorEastAsia" w:hAnsiTheme="minorEastAsia" w:hint="eastAsia"/>
          <w:sz w:val="28"/>
          <w:szCs w:val="24"/>
          <w:u w:val="single"/>
        </w:rPr>
        <w:t>2018年11月15日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bookmarkEnd w:id="0"/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="004C411F"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head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5FCD" w:rsidRDefault="00825FCD" w:rsidP="00AA7763">
      <w:r>
        <w:separator/>
      </w:r>
    </w:p>
  </w:endnote>
  <w:endnote w:type="continuationSeparator" w:id="0">
    <w:p w:rsidR="00825FCD" w:rsidRDefault="00825FCD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5FCD" w:rsidRDefault="00825FCD" w:rsidP="00AA7763">
      <w:r>
        <w:separator/>
      </w:r>
    </w:p>
  </w:footnote>
  <w:footnote w:type="continuationSeparator" w:id="0">
    <w:p w:rsidR="00825FCD" w:rsidRDefault="00825FCD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829" w:rsidRDefault="00911829">
    <w:pPr>
      <w:pStyle w:val="a4"/>
    </w:pPr>
    <w:r>
      <w:ptab w:relativeTo="margin" w:alignment="center" w:leader="none"/>
    </w:r>
    <w:r>
      <w:ptab w:relativeTo="margin" w:alignment="right" w:leader="none"/>
    </w:r>
    <w:r w:rsidRPr="00911829">
      <w:t>HX-SCB-2018-BJ-003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3"/>
  </w:num>
  <w:num w:numId="3">
    <w:abstractNumId w:val="13"/>
  </w:num>
  <w:num w:numId="4">
    <w:abstractNumId w:val="16"/>
  </w:num>
  <w:num w:numId="5">
    <w:abstractNumId w:val="12"/>
  </w:num>
  <w:num w:numId="6">
    <w:abstractNumId w:val="9"/>
  </w:num>
  <w:num w:numId="7">
    <w:abstractNumId w:val="22"/>
  </w:num>
  <w:num w:numId="8">
    <w:abstractNumId w:val="20"/>
  </w:num>
  <w:num w:numId="9">
    <w:abstractNumId w:val="8"/>
  </w:num>
  <w:num w:numId="10">
    <w:abstractNumId w:val="19"/>
  </w:num>
  <w:num w:numId="11">
    <w:abstractNumId w:val="11"/>
  </w:num>
  <w:num w:numId="12">
    <w:abstractNumId w:val="24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7"/>
  </w:num>
  <w:num w:numId="18">
    <w:abstractNumId w:val="14"/>
  </w:num>
  <w:num w:numId="19">
    <w:abstractNumId w:val="17"/>
  </w:num>
  <w:num w:numId="20">
    <w:abstractNumId w:val="10"/>
  </w:num>
  <w:num w:numId="21">
    <w:abstractNumId w:val="18"/>
  </w:num>
  <w:num w:numId="22">
    <w:abstractNumId w:val="0"/>
  </w:num>
  <w:num w:numId="23">
    <w:abstractNumId w:val="3"/>
  </w:num>
  <w:num w:numId="24">
    <w:abstractNumId w:val="2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322F"/>
    <w:rsid w:val="00046770"/>
    <w:rsid w:val="000627C2"/>
    <w:rsid w:val="00070801"/>
    <w:rsid w:val="00090F4F"/>
    <w:rsid w:val="00092D4D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6C2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3212F"/>
    <w:rsid w:val="00334710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31CA"/>
    <w:rsid w:val="004332A9"/>
    <w:rsid w:val="004530AE"/>
    <w:rsid w:val="0046300E"/>
    <w:rsid w:val="00473D9C"/>
    <w:rsid w:val="004828E0"/>
    <w:rsid w:val="004829AD"/>
    <w:rsid w:val="00482EE8"/>
    <w:rsid w:val="004A5AB0"/>
    <w:rsid w:val="004A6D9D"/>
    <w:rsid w:val="004C411F"/>
    <w:rsid w:val="004C5D00"/>
    <w:rsid w:val="004D2AFA"/>
    <w:rsid w:val="004D404C"/>
    <w:rsid w:val="004D44D6"/>
    <w:rsid w:val="004E532C"/>
    <w:rsid w:val="004E7EF2"/>
    <w:rsid w:val="004F365B"/>
    <w:rsid w:val="005255EB"/>
    <w:rsid w:val="00533B73"/>
    <w:rsid w:val="00535910"/>
    <w:rsid w:val="005400E7"/>
    <w:rsid w:val="00564586"/>
    <w:rsid w:val="005762A9"/>
    <w:rsid w:val="00581E05"/>
    <w:rsid w:val="00594C3C"/>
    <w:rsid w:val="005A01AF"/>
    <w:rsid w:val="005B2270"/>
    <w:rsid w:val="005B54DB"/>
    <w:rsid w:val="005C1A60"/>
    <w:rsid w:val="005C336E"/>
    <w:rsid w:val="005D107E"/>
    <w:rsid w:val="005D128E"/>
    <w:rsid w:val="005D2121"/>
    <w:rsid w:val="005E2C90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86E96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25FCD"/>
    <w:rsid w:val="0085107E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1182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A3380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0E5B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8045A"/>
    <w:rsid w:val="00B81CE3"/>
    <w:rsid w:val="00B86D37"/>
    <w:rsid w:val="00B86E47"/>
    <w:rsid w:val="00BA00A4"/>
    <w:rsid w:val="00BA5192"/>
    <w:rsid w:val="00BC784D"/>
    <w:rsid w:val="00BD3E57"/>
    <w:rsid w:val="00BD6201"/>
    <w:rsid w:val="00BD73D1"/>
    <w:rsid w:val="00BE2846"/>
    <w:rsid w:val="00BF6492"/>
    <w:rsid w:val="00BF702E"/>
    <w:rsid w:val="00C3620A"/>
    <w:rsid w:val="00C406FD"/>
    <w:rsid w:val="00C80050"/>
    <w:rsid w:val="00C95940"/>
    <w:rsid w:val="00CB5933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56040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8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6F85A8-59E0-4370-9309-4D99E5B8F5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621</TotalTime>
  <Pages>1</Pages>
  <Words>444</Words>
  <Characters>2535</Characters>
  <Application>Microsoft Office Word</Application>
  <DocSecurity>0</DocSecurity>
  <Lines>21</Lines>
  <Paragraphs>5</Paragraphs>
  <ScaleCrop>false</ScaleCrop>
  <Company>Dell Computer</Company>
  <LinksUpToDate>false</LinksUpToDate>
  <CharactersWithSpaces>2974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106</cp:revision>
  <cp:lastPrinted>2017-11-20T05:26:00Z</cp:lastPrinted>
  <dcterms:created xsi:type="dcterms:W3CDTF">2017-08-23T03:19:00Z</dcterms:created>
  <dcterms:modified xsi:type="dcterms:W3CDTF">2018-11-16T03:03:00Z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