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3701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复印</w:t>
      </w:r>
      <w:r w:rsidR="0030777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一体</w:t>
      </w:r>
      <w:r w:rsidR="003701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机采购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101AE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="00FA414F"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bookmarkStart w:id="0" w:name="_GoBack"/>
      <w:r w:rsidR="003453C4" w:rsidRPr="00FA414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本部及分公司</w:t>
      </w:r>
      <w:r w:rsidR="003453C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复印一体机6台采购</w:t>
      </w:r>
      <w:bookmarkEnd w:id="0"/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  <w:r w:rsidR="00F418CC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A414F" w:rsidRPr="00FA414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本部及分公司</w:t>
      </w:r>
      <w:r w:rsidR="00FA414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复印一体机</w:t>
      </w:r>
      <w:r w:rsidR="00400700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6台</w:t>
      </w:r>
      <w:r w:rsidR="00FA414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B65654">
        <w:rPr>
          <w:rFonts w:ascii="微软雅黑" w:eastAsia="微软雅黑" w:hAnsi="微软雅黑" w:hint="eastAsia"/>
          <w:b/>
          <w:sz w:val="28"/>
          <w:szCs w:val="24"/>
          <w:u w:val="single"/>
        </w:rPr>
        <w:t xml:space="preserve">  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  <w:r w:rsidR="00B24108" w:rsidRPr="00B24108">
        <w:rPr>
          <w:rFonts w:asciiTheme="minorEastAsia" w:eastAsiaTheme="minorEastAsia" w:hAnsiTheme="minorEastAsia"/>
          <w:b/>
          <w:sz w:val="28"/>
          <w:szCs w:val="24"/>
          <w:u w:val="single"/>
        </w:rPr>
        <w:t>红星大厦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743A8C"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 w:rsidR="00B6565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   /      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96F97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084AD5" w:rsidRDefault="00622A4B" w:rsidP="00084AD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本项目要求供应商</w:t>
      </w:r>
      <w:r w:rsidR="00144482">
        <w:rPr>
          <w:rFonts w:asciiTheme="minorEastAsia" w:eastAsiaTheme="minorEastAsia" w:hAnsiTheme="minorEastAsia" w:hint="eastAsia"/>
          <w:b/>
          <w:sz w:val="28"/>
          <w:szCs w:val="24"/>
        </w:rPr>
        <w:t>提供六台优质</w:t>
      </w:r>
      <w:r w:rsidR="005D6EEC">
        <w:rPr>
          <w:rFonts w:asciiTheme="minorEastAsia" w:eastAsiaTheme="minorEastAsia" w:hAnsiTheme="minorEastAsia" w:hint="eastAsia"/>
          <w:b/>
          <w:sz w:val="28"/>
          <w:szCs w:val="24"/>
        </w:rPr>
        <w:t>黑白</w:t>
      </w:r>
      <w:r w:rsidR="00144482">
        <w:rPr>
          <w:rFonts w:asciiTheme="minorEastAsia" w:eastAsiaTheme="minorEastAsia" w:hAnsiTheme="minorEastAsia" w:hint="eastAsia"/>
          <w:b/>
          <w:sz w:val="28"/>
          <w:szCs w:val="24"/>
        </w:rPr>
        <w:t>复印一体机的同时，并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为我公司提供安全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稳定</w:t>
      </w:r>
      <w:r w:rsidR="00496F97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02907">
        <w:rPr>
          <w:rFonts w:asciiTheme="minorEastAsia" w:eastAsiaTheme="minorEastAsia" w:hAnsiTheme="minorEastAsia" w:hint="eastAsia"/>
          <w:b/>
          <w:sz w:val="28"/>
          <w:szCs w:val="24"/>
        </w:rPr>
        <w:t>高效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的</w:t>
      </w:r>
      <w:r w:rsidR="00CF3524">
        <w:rPr>
          <w:rFonts w:asciiTheme="minorEastAsia" w:eastAsiaTheme="minorEastAsia" w:hAnsiTheme="minorEastAsia" w:hint="eastAsia"/>
          <w:b/>
          <w:sz w:val="28"/>
          <w:szCs w:val="24"/>
        </w:rPr>
        <w:t>文印管理服务解决方案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。</w:t>
      </w:r>
      <w:r w:rsidR="00084AD5">
        <w:rPr>
          <w:rFonts w:asciiTheme="minorEastAsia" w:eastAsiaTheme="minorEastAsia" w:hAnsiTheme="minorEastAsia" w:hint="eastAsia"/>
          <w:b/>
          <w:sz w:val="28"/>
          <w:szCs w:val="24"/>
        </w:rPr>
        <w:t>该解决方案包含管理软件系统，读卡设备及复印一体机</w:t>
      </w:r>
      <w:r w:rsidR="001C4663">
        <w:rPr>
          <w:rFonts w:asciiTheme="minorEastAsia" w:eastAsiaTheme="minorEastAsia" w:hAnsiTheme="minorEastAsia" w:hint="eastAsia"/>
          <w:b/>
          <w:sz w:val="28"/>
          <w:szCs w:val="24"/>
        </w:rPr>
        <w:t>。</w:t>
      </w:r>
      <w:r w:rsidR="00102907">
        <w:rPr>
          <w:rFonts w:asciiTheme="minorEastAsia" w:eastAsiaTheme="minorEastAsia" w:hAnsiTheme="minorEastAsia" w:hint="eastAsia"/>
          <w:b/>
          <w:sz w:val="28"/>
          <w:szCs w:val="24"/>
        </w:rPr>
        <w:t>支持刷卡认证、</w:t>
      </w:r>
      <w:proofErr w:type="gramStart"/>
      <w:r w:rsidR="00102907">
        <w:rPr>
          <w:rFonts w:asciiTheme="minorEastAsia" w:eastAsiaTheme="minorEastAsia" w:hAnsiTheme="minorEastAsia" w:hint="eastAsia"/>
          <w:b/>
          <w:sz w:val="28"/>
          <w:szCs w:val="24"/>
        </w:rPr>
        <w:t>帐密认证</w:t>
      </w:r>
      <w:proofErr w:type="gramEnd"/>
      <w:r w:rsidR="00102907">
        <w:rPr>
          <w:rFonts w:asciiTheme="minorEastAsia" w:eastAsiaTheme="minorEastAsia" w:hAnsiTheme="minorEastAsia" w:hint="eastAsia"/>
          <w:b/>
          <w:sz w:val="28"/>
          <w:szCs w:val="24"/>
        </w:rPr>
        <w:t>等多种认证方式，并包括账号同步、漫游打印、印量管理、</w:t>
      </w:r>
      <w:r w:rsidR="000E28A1">
        <w:rPr>
          <w:rFonts w:asciiTheme="minorEastAsia" w:eastAsiaTheme="minorEastAsia" w:hAnsiTheme="minorEastAsia" w:hint="eastAsia"/>
          <w:b/>
          <w:sz w:val="28"/>
          <w:szCs w:val="24"/>
        </w:rPr>
        <w:t>部门管理、权限管理、</w:t>
      </w:r>
      <w:r w:rsidR="00102907">
        <w:rPr>
          <w:rFonts w:asciiTheme="minorEastAsia" w:eastAsiaTheme="minorEastAsia" w:hAnsiTheme="minorEastAsia" w:hint="eastAsia"/>
          <w:b/>
          <w:sz w:val="28"/>
          <w:szCs w:val="24"/>
        </w:rPr>
        <w:t>报表统计</w:t>
      </w:r>
      <w:r w:rsidR="000E28A1">
        <w:rPr>
          <w:rFonts w:asciiTheme="minorEastAsia" w:eastAsiaTheme="minorEastAsia" w:hAnsiTheme="minorEastAsia" w:hint="eastAsia"/>
          <w:b/>
          <w:sz w:val="28"/>
          <w:szCs w:val="24"/>
        </w:rPr>
        <w:t>等</w:t>
      </w:r>
      <w:r w:rsidR="00102907">
        <w:rPr>
          <w:rFonts w:asciiTheme="minorEastAsia" w:eastAsiaTheme="minorEastAsia" w:hAnsiTheme="minorEastAsia" w:hint="eastAsia"/>
          <w:b/>
          <w:sz w:val="28"/>
          <w:szCs w:val="24"/>
        </w:rPr>
        <w:t>功能</w:t>
      </w:r>
      <w:r w:rsidR="003B1609">
        <w:rPr>
          <w:rFonts w:asciiTheme="minorEastAsia" w:eastAsiaTheme="minorEastAsia" w:hAnsiTheme="minorEastAsia" w:hint="eastAsia"/>
          <w:b/>
          <w:sz w:val="28"/>
          <w:szCs w:val="24"/>
        </w:rPr>
        <w:t>。</w:t>
      </w:r>
      <w:r w:rsidR="00D80A37">
        <w:rPr>
          <w:rFonts w:asciiTheme="minorEastAsia" w:eastAsiaTheme="minorEastAsia" w:hAnsiTheme="minorEastAsia" w:hint="eastAsia"/>
          <w:b/>
          <w:sz w:val="28"/>
          <w:szCs w:val="24"/>
        </w:rPr>
        <w:t>其次，要求供应商在合约期内提供</w:t>
      </w:r>
      <w:r w:rsidR="00FF3C20">
        <w:rPr>
          <w:rFonts w:asciiTheme="minorEastAsia" w:eastAsiaTheme="minorEastAsia" w:hAnsiTheme="minorEastAsia" w:hint="eastAsia"/>
          <w:b/>
          <w:sz w:val="28"/>
          <w:szCs w:val="24"/>
        </w:rPr>
        <w:t>售后</w:t>
      </w:r>
      <w:r w:rsidR="00D80A37">
        <w:rPr>
          <w:rFonts w:asciiTheme="minorEastAsia" w:eastAsiaTheme="minorEastAsia" w:hAnsiTheme="minorEastAsia" w:hint="eastAsia"/>
          <w:b/>
          <w:sz w:val="28"/>
          <w:szCs w:val="24"/>
        </w:rPr>
        <w:t>全包服务，免费提供机器所有耗材的供应和机器零配件的更换，每月进行上门保养。</w:t>
      </w:r>
    </w:p>
    <w:p w:rsidR="0099261F" w:rsidRPr="0099261F" w:rsidRDefault="0099261F" w:rsidP="00084AD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具体要求详见《</w:t>
      </w:r>
      <w:r w:rsidRPr="0099261F">
        <w:rPr>
          <w:rFonts w:asciiTheme="minorEastAsia" w:eastAsiaTheme="minorEastAsia" w:hAnsiTheme="minorEastAsia" w:hint="eastAsia"/>
          <w:b/>
          <w:sz w:val="28"/>
          <w:szCs w:val="24"/>
        </w:rPr>
        <w:t>复印</w:t>
      </w:r>
      <w:r w:rsidR="00387C4A">
        <w:rPr>
          <w:rFonts w:asciiTheme="minorEastAsia" w:eastAsiaTheme="minorEastAsia" w:hAnsiTheme="minorEastAsia" w:hint="eastAsia"/>
          <w:b/>
          <w:sz w:val="28"/>
          <w:szCs w:val="24"/>
        </w:rPr>
        <w:t>一体</w:t>
      </w:r>
      <w:r w:rsidRPr="0099261F">
        <w:rPr>
          <w:rFonts w:asciiTheme="minorEastAsia" w:eastAsiaTheme="minorEastAsia" w:hAnsiTheme="minorEastAsia" w:hint="eastAsia"/>
          <w:b/>
          <w:sz w:val="28"/>
          <w:szCs w:val="24"/>
        </w:rPr>
        <w:t>机功能及参数要求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C2F4A">
        <w:rPr>
          <w:rFonts w:asciiTheme="minorEastAsia" w:eastAsiaTheme="minorEastAsia" w:hAnsiTheme="minorEastAsia" w:hint="eastAsia"/>
          <w:b/>
          <w:sz w:val="28"/>
          <w:szCs w:val="24"/>
        </w:rPr>
        <w:t>。</w:t>
      </w:r>
    </w:p>
    <w:p w:rsidR="00CD13DA" w:rsidRPr="009858DD" w:rsidRDefault="00CD13DA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6565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50 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70A0C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051E1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70A0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051E1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3595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CD13DA" w:rsidRDefault="0004322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9C1DCC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CD13D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</w:p>
    <w:p w:rsidR="00CD13DA" w:rsidRPr="00CD13DA" w:rsidRDefault="00CD13DA" w:rsidP="00CD13DA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4332A9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C1DCC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</w:t>
      </w:r>
      <w:r w:rsidRPr="00885507">
        <w:rPr>
          <w:rFonts w:asciiTheme="minorEastAsia" w:eastAsiaTheme="minorEastAsia" w:hAnsiTheme="minorEastAsia" w:hint="eastAsia"/>
          <w:color w:val="FF0000"/>
        </w:rPr>
        <w:lastRenderedPageBreak/>
        <w:t>章）；</w:t>
      </w:r>
    </w:p>
    <w:p w:rsidR="00777933" w:rsidRPr="00DE3E45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</w:t>
      </w:r>
      <w:r w:rsidR="00777933" w:rsidRPr="00885507">
        <w:rPr>
          <w:rFonts w:asciiTheme="minorEastAsia" w:eastAsiaTheme="minorEastAsia" w:hAnsiTheme="minorEastAsia" w:hint="eastAsia"/>
          <w:color w:val="FF0000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885507" w:rsidRDefault="007F7D85" w:rsidP="00885507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04322F" w:rsidRDefault="008A3404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  <w:highlight w:val="yellow"/>
        </w:rPr>
      </w:pPr>
      <w:r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比价</w:t>
      </w:r>
      <w:r w:rsidR="00D2464F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文件</w:t>
      </w:r>
      <w:r w:rsidR="00B7069B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全部装订整齐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，</w:t>
      </w:r>
      <w:r w:rsidR="00D1170A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并用档案袋</w:t>
      </w:r>
      <w:r w:rsidR="00E54125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密封</w:t>
      </w:r>
      <w:r w:rsidR="00A12A1D" w:rsidRP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；</w:t>
      </w:r>
      <w:r w:rsidR="009C1DC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于公告期结束</w:t>
      </w:r>
      <w:r w:rsidR="00FA414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10</w:t>
      </w:r>
      <w:r w:rsidR="009C1DC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月</w:t>
      </w:r>
      <w:r w:rsidR="00FA414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18</w:t>
      </w:r>
      <w:r w:rsidR="009C1DCC">
        <w:rPr>
          <w:rFonts w:asciiTheme="minorEastAsia" w:eastAsiaTheme="minorEastAsia" w:hAnsiTheme="minorEastAsia" w:hint="eastAsia"/>
          <w:color w:val="000000" w:themeColor="text1"/>
          <w:sz w:val="28"/>
          <w:szCs w:val="24"/>
          <w:highlight w:val="yellow"/>
        </w:rPr>
        <w:t>日前寄至我公司指定地址</w:t>
      </w:r>
    </w:p>
    <w:p w:rsidR="00AD07F6" w:rsidRPr="00251A5F" w:rsidRDefault="00106038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文件组成所里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（6）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9C1DCC" w:rsidRPr="009C1DC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于公告期结束</w:t>
      </w:r>
      <w:r w:rsidR="00FA414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</w:t>
      </w:r>
      <w:r w:rsidR="009C1DCC" w:rsidRPr="009C1DC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FA414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18</w:t>
      </w:r>
      <w:r w:rsidR="009C1DCC" w:rsidRPr="009C1DCC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5C336E" w:rsidRDefault="005C336E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5C336E" w:rsidRDefault="00990E23" w:rsidP="00090F4F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01AEB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5D4C94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CD13DA" w:rsidRDefault="00CD13DA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75362F" w:rsidRPr="00164E81" w:rsidRDefault="0075362F" w:rsidP="0075362F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投标人资质经</w:t>
      </w:r>
      <w:r>
        <w:rPr>
          <w:rFonts w:asciiTheme="minorEastAsia" w:eastAsiaTheme="minorEastAsia" w:hAnsiTheme="minorEastAsia" w:hint="eastAsia"/>
          <w:sz w:val="28"/>
          <w:szCs w:val="24"/>
        </w:rPr>
        <w:t>我公司计划部门资格预审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合格后，在</w:t>
      </w:r>
      <w:r w:rsidRPr="008A48A6">
        <w:rPr>
          <w:rFonts w:asciiTheme="minorEastAsia" w:eastAsiaTheme="minorEastAsia" w:hAnsiTheme="minorEastAsia" w:hint="eastAsia"/>
          <w:sz w:val="28"/>
          <w:szCs w:val="24"/>
        </w:rPr>
        <w:t>考察期结束前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 </w:t>
      </w:r>
      <w:r w:rsidR="003E2CEE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245AB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E2CEE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C318C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245AB5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E5B26"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支付比价保证金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EE5B2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Pr="00EE5B26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96688D" w:rsidRPr="00164E81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比价资格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164E81" w:rsidRDefault="00B86E47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比价结束后</w:t>
      </w:r>
      <w:r w:rsidR="00CC58C0" w:rsidRPr="00164E81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164E81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635951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公司名称：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北京</w:t>
      </w:r>
      <w:r>
        <w:rPr>
          <w:rFonts w:asciiTheme="minorEastAsia" w:eastAsiaTheme="minorEastAsia" w:hAnsiTheme="minorEastAsia" w:hint="eastAsia"/>
          <w:sz w:val="28"/>
          <w:szCs w:val="24"/>
        </w:rPr>
        <w:t>红星股份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有限公司</w:t>
      </w:r>
    </w:p>
    <w:p w:rsidR="00635951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 w:rsidRPr="00750D08"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635951" w:rsidRPr="00056435" w:rsidRDefault="00635951" w:rsidP="0063595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 w:rsidRPr="00750D08">
        <w:rPr>
          <w:rFonts w:asciiTheme="minorEastAsia" w:eastAsiaTheme="minorEastAsia" w:hAnsiTheme="minorEastAsia"/>
          <w:sz w:val="28"/>
          <w:szCs w:val="24"/>
        </w:rPr>
        <w:t>1026300000067</w:t>
      </w:r>
      <w:r>
        <w:rPr>
          <w:rFonts w:asciiTheme="minorEastAsia" w:eastAsiaTheme="minorEastAsia" w:hAnsiTheme="minorEastAsia" w:hint="eastAsia"/>
          <w:sz w:val="28"/>
          <w:szCs w:val="24"/>
        </w:rPr>
        <w:t>1743</w:t>
      </w:r>
    </w:p>
    <w:p w:rsidR="00CD13DA" w:rsidRPr="00635951" w:rsidRDefault="0027429D" w:rsidP="00635951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090F4F" w:rsidRDefault="001A7380" w:rsidP="00CD13D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090F4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6293C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8</w:t>
      </w:r>
      <w:r w:rsidR="00DE5897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E2CEE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318C6">
        <w:rPr>
          <w:rFonts w:asciiTheme="minorEastAsia" w:eastAsiaTheme="minorEastAsia" w:hAnsiTheme="minorEastAsia" w:hint="eastAsia"/>
          <w:sz w:val="28"/>
          <w:szCs w:val="24"/>
          <w:u w:val="single"/>
        </w:rPr>
        <w:t>18</w:t>
      </w:r>
      <w:r w:rsidR="009306C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E2CEE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C318C6">
        <w:rPr>
          <w:rFonts w:asciiTheme="minorEastAsia" w:eastAsiaTheme="minorEastAsia" w:hAnsiTheme="minorEastAsia" w:hint="eastAsia"/>
          <w:sz w:val="28"/>
          <w:szCs w:val="24"/>
          <w:u w:val="single"/>
        </w:rPr>
        <w:t>19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7675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E2CEE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3E2CEE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C318C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CD13DA" w:rsidRDefault="006C02CE" w:rsidP="00CD13DA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CD13DA"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 w:rsidRPr="00CD13DA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90F4F" w:rsidRPr="00635951" w:rsidRDefault="00CD13DA" w:rsidP="00635951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 w:rsidRPr="00635951"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635951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635951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635951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十二、开标时间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招标方另行确定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AF46D4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75362F" w:rsidRP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商彬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75362F" w:rsidRP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A54A0">
        <w:rPr>
          <w:rFonts w:asciiTheme="minorEastAsia" w:eastAsiaTheme="minorEastAsia" w:hAnsiTheme="minorEastAsia" w:hint="eastAsia"/>
          <w:sz w:val="28"/>
          <w:szCs w:val="24"/>
          <w:u w:val="single"/>
        </w:rPr>
        <w:t>010-51202</w:t>
      </w:r>
      <w:r w:rsidR="0075362F">
        <w:rPr>
          <w:rFonts w:asciiTheme="minorEastAsia" w:eastAsiaTheme="minorEastAsia" w:hAnsiTheme="minorEastAsia" w:hint="eastAsia"/>
          <w:sz w:val="28"/>
          <w:szCs w:val="24"/>
          <w:u w:val="single"/>
        </w:rPr>
        <w:t>605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06618" w:rsidRPr="00164E81" w:rsidRDefault="00F06618" w:rsidP="00F0661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 </w:t>
      </w:r>
    </w:p>
    <w:p w:rsidR="00F06618" w:rsidRPr="00164E81" w:rsidRDefault="00F06618" w:rsidP="00F06618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9C1DC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2018年</w:t>
      </w:r>
      <w:r w:rsidR="009F1934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9C1DCC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9F1934"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="009C1DCC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 xml:space="preserve">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756" w:rsidRDefault="00A85756" w:rsidP="00AA7763">
      <w:r>
        <w:separator/>
      </w:r>
    </w:p>
  </w:endnote>
  <w:endnote w:type="continuationSeparator" w:id="0">
    <w:p w:rsidR="00A85756" w:rsidRDefault="00A85756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756" w:rsidRDefault="00A85756" w:rsidP="00AA7763">
      <w:r>
        <w:separator/>
      </w:r>
    </w:p>
  </w:footnote>
  <w:footnote w:type="continuationSeparator" w:id="0">
    <w:p w:rsidR="00A85756" w:rsidRDefault="00A85756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57C0" w:rsidRDefault="009F1934">
    <w:pPr>
      <w:pStyle w:val="a4"/>
    </w:pPr>
    <w:r>
      <w:ptab w:relativeTo="margin" w:alignment="center" w:leader="none"/>
    </w:r>
    <w:r>
      <w:ptab w:relativeTo="margin" w:alignment="right" w:leader="none"/>
    </w:r>
    <w:r w:rsidRPr="009F1934">
      <w:t>HX-XXB-2018-BJ-009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3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2"/>
  </w:num>
  <w:num w:numId="8">
    <w:abstractNumId w:val="20"/>
  </w:num>
  <w:num w:numId="9">
    <w:abstractNumId w:val="8"/>
  </w:num>
  <w:num w:numId="10">
    <w:abstractNumId w:val="19"/>
  </w:num>
  <w:num w:numId="11">
    <w:abstractNumId w:val="11"/>
  </w:num>
  <w:num w:numId="12">
    <w:abstractNumId w:val="24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7"/>
  </w:num>
  <w:num w:numId="20">
    <w:abstractNumId w:val="10"/>
  </w:num>
  <w:num w:numId="21">
    <w:abstractNumId w:val="18"/>
  </w:num>
  <w:num w:numId="22">
    <w:abstractNumId w:val="0"/>
  </w:num>
  <w:num w:numId="23">
    <w:abstractNumId w:val="3"/>
  </w:num>
  <w:num w:numId="24">
    <w:abstractNumId w:val="21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0501"/>
    <w:rsid w:val="00005EAC"/>
    <w:rsid w:val="000210C2"/>
    <w:rsid w:val="0003678A"/>
    <w:rsid w:val="00040183"/>
    <w:rsid w:val="0004322F"/>
    <w:rsid w:val="00046770"/>
    <w:rsid w:val="00051E10"/>
    <w:rsid w:val="00070801"/>
    <w:rsid w:val="000721A0"/>
    <w:rsid w:val="0007675D"/>
    <w:rsid w:val="00084AD5"/>
    <w:rsid w:val="000858A5"/>
    <w:rsid w:val="00090F4F"/>
    <w:rsid w:val="000B00A9"/>
    <w:rsid w:val="000B16B7"/>
    <w:rsid w:val="000B5665"/>
    <w:rsid w:val="000C2700"/>
    <w:rsid w:val="000C470F"/>
    <w:rsid w:val="000C75DE"/>
    <w:rsid w:val="000C7753"/>
    <w:rsid w:val="000D5B6E"/>
    <w:rsid w:val="000E0FAB"/>
    <w:rsid w:val="000E28A1"/>
    <w:rsid w:val="000E6281"/>
    <w:rsid w:val="000F2F29"/>
    <w:rsid w:val="000F4956"/>
    <w:rsid w:val="00101AEB"/>
    <w:rsid w:val="00102907"/>
    <w:rsid w:val="0010592B"/>
    <w:rsid w:val="00106038"/>
    <w:rsid w:val="0011121B"/>
    <w:rsid w:val="001278E5"/>
    <w:rsid w:val="00137FEC"/>
    <w:rsid w:val="00141D13"/>
    <w:rsid w:val="00144482"/>
    <w:rsid w:val="001501ED"/>
    <w:rsid w:val="00164E81"/>
    <w:rsid w:val="00175D73"/>
    <w:rsid w:val="001970C4"/>
    <w:rsid w:val="001A7380"/>
    <w:rsid w:val="001B02AA"/>
    <w:rsid w:val="001C4663"/>
    <w:rsid w:val="001D1F26"/>
    <w:rsid w:val="001E3B09"/>
    <w:rsid w:val="002119F2"/>
    <w:rsid w:val="00215EB1"/>
    <w:rsid w:val="002175BD"/>
    <w:rsid w:val="002229DB"/>
    <w:rsid w:val="00231E91"/>
    <w:rsid w:val="00233F1A"/>
    <w:rsid w:val="00245AB5"/>
    <w:rsid w:val="00251A5F"/>
    <w:rsid w:val="00260D13"/>
    <w:rsid w:val="00264583"/>
    <w:rsid w:val="00271F5C"/>
    <w:rsid w:val="0027429D"/>
    <w:rsid w:val="00277BC2"/>
    <w:rsid w:val="002855DF"/>
    <w:rsid w:val="00287630"/>
    <w:rsid w:val="002909B1"/>
    <w:rsid w:val="00295A06"/>
    <w:rsid w:val="002A7876"/>
    <w:rsid w:val="002C5D46"/>
    <w:rsid w:val="002C68A0"/>
    <w:rsid w:val="002E1CDF"/>
    <w:rsid w:val="002E2030"/>
    <w:rsid w:val="00304E01"/>
    <w:rsid w:val="0030777D"/>
    <w:rsid w:val="0033212F"/>
    <w:rsid w:val="00337F41"/>
    <w:rsid w:val="003453C4"/>
    <w:rsid w:val="00364BAF"/>
    <w:rsid w:val="003701C3"/>
    <w:rsid w:val="003815A4"/>
    <w:rsid w:val="00387C4A"/>
    <w:rsid w:val="00397256"/>
    <w:rsid w:val="003A159D"/>
    <w:rsid w:val="003B0723"/>
    <w:rsid w:val="003B1609"/>
    <w:rsid w:val="003B46B3"/>
    <w:rsid w:val="003C42BC"/>
    <w:rsid w:val="003E1C4F"/>
    <w:rsid w:val="003E2CEE"/>
    <w:rsid w:val="003F1E06"/>
    <w:rsid w:val="003F5719"/>
    <w:rsid w:val="003F65A2"/>
    <w:rsid w:val="004001E8"/>
    <w:rsid w:val="00400700"/>
    <w:rsid w:val="0041212A"/>
    <w:rsid w:val="00422F46"/>
    <w:rsid w:val="004332A9"/>
    <w:rsid w:val="004344B9"/>
    <w:rsid w:val="004530AE"/>
    <w:rsid w:val="0046300E"/>
    <w:rsid w:val="00463428"/>
    <w:rsid w:val="00473D9C"/>
    <w:rsid w:val="004828E0"/>
    <w:rsid w:val="004829AD"/>
    <w:rsid w:val="00482EE8"/>
    <w:rsid w:val="00496F97"/>
    <w:rsid w:val="004A5AB0"/>
    <w:rsid w:val="004B6B27"/>
    <w:rsid w:val="004C5D00"/>
    <w:rsid w:val="004D2AFA"/>
    <w:rsid w:val="004D44D6"/>
    <w:rsid w:val="004E0610"/>
    <w:rsid w:val="004E532C"/>
    <w:rsid w:val="004E7EF2"/>
    <w:rsid w:val="004F0C66"/>
    <w:rsid w:val="004F365B"/>
    <w:rsid w:val="005255EB"/>
    <w:rsid w:val="005301B9"/>
    <w:rsid w:val="00533B73"/>
    <w:rsid w:val="00535910"/>
    <w:rsid w:val="00552C21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D37E9"/>
    <w:rsid w:val="005D4C94"/>
    <w:rsid w:val="005D6EEC"/>
    <w:rsid w:val="005E0B37"/>
    <w:rsid w:val="005F752C"/>
    <w:rsid w:val="005F77D7"/>
    <w:rsid w:val="006129A6"/>
    <w:rsid w:val="00622A4B"/>
    <w:rsid w:val="00626762"/>
    <w:rsid w:val="00630076"/>
    <w:rsid w:val="00630792"/>
    <w:rsid w:val="00635951"/>
    <w:rsid w:val="00645358"/>
    <w:rsid w:val="00651383"/>
    <w:rsid w:val="00651447"/>
    <w:rsid w:val="006528FC"/>
    <w:rsid w:val="006609D5"/>
    <w:rsid w:val="00670D42"/>
    <w:rsid w:val="0067429F"/>
    <w:rsid w:val="00676B07"/>
    <w:rsid w:val="00691CD1"/>
    <w:rsid w:val="0069485F"/>
    <w:rsid w:val="006C02CE"/>
    <w:rsid w:val="006D1732"/>
    <w:rsid w:val="006E79E9"/>
    <w:rsid w:val="006F562B"/>
    <w:rsid w:val="006F6925"/>
    <w:rsid w:val="007130F5"/>
    <w:rsid w:val="007309EF"/>
    <w:rsid w:val="00743651"/>
    <w:rsid w:val="00743A8C"/>
    <w:rsid w:val="00750D08"/>
    <w:rsid w:val="00753490"/>
    <w:rsid w:val="0075362F"/>
    <w:rsid w:val="007641DA"/>
    <w:rsid w:val="00766790"/>
    <w:rsid w:val="007704BA"/>
    <w:rsid w:val="007710CB"/>
    <w:rsid w:val="00777933"/>
    <w:rsid w:val="007828B4"/>
    <w:rsid w:val="007851EE"/>
    <w:rsid w:val="007968C6"/>
    <w:rsid w:val="0079760E"/>
    <w:rsid w:val="007A16C3"/>
    <w:rsid w:val="007B468F"/>
    <w:rsid w:val="007C0DEC"/>
    <w:rsid w:val="007D1D8D"/>
    <w:rsid w:val="007D29CF"/>
    <w:rsid w:val="007F4323"/>
    <w:rsid w:val="007F46BC"/>
    <w:rsid w:val="007F7D85"/>
    <w:rsid w:val="00802A36"/>
    <w:rsid w:val="0081584A"/>
    <w:rsid w:val="00815B8C"/>
    <w:rsid w:val="008175B0"/>
    <w:rsid w:val="00823402"/>
    <w:rsid w:val="00825AFF"/>
    <w:rsid w:val="008538D2"/>
    <w:rsid w:val="0085534E"/>
    <w:rsid w:val="008630CB"/>
    <w:rsid w:val="00863482"/>
    <w:rsid w:val="00865239"/>
    <w:rsid w:val="008717B0"/>
    <w:rsid w:val="0087417A"/>
    <w:rsid w:val="00874F32"/>
    <w:rsid w:val="00876F55"/>
    <w:rsid w:val="00885507"/>
    <w:rsid w:val="00894ED9"/>
    <w:rsid w:val="008A3404"/>
    <w:rsid w:val="008A48A6"/>
    <w:rsid w:val="008B1B3C"/>
    <w:rsid w:val="008B3892"/>
    <w:rsid w:val="008C1FAE"/>
    <w:rsid w:val="008C6BEE"/>
    <w:rsid w:val="008D34F8"/>
    <w:rsid w:val="008E6010"/>
    <w:rsid w:val="00901FC8"/>
    <w:rsid w:val="00906F59"/>
    <w:rsid w:val="009306AF"/>
    <w:rsid w:val="009306C1"/>
    <w:rsid w:val="00942576"/>
    <w:rsid w:val="0096688D"/>
    <w:rsid w:val="00975EE2"/>
    <w:rsid w:val="00976C60"/>
    <w:rsid w:val="009822A8"/>
    <w:rsid w:val="009858DD"/>
    <w:rsid w:val="00990E23"/>
    <w:rsid w:val="0099261F"/>
    <w:rsid w:val="009946FE"/>
    <w:rsid w:val="00996EF6"/>
    <w:rsid w:val="009C1DCC"/>
    <w:rsid w:val="009C66E1"/>
    <w:rsid w:val="009C73A0"/>
    <w:rsid w:val="009E0C89"/>
    <w:rsid w:val="009F1934"/>
    <w:rsid w:val="00A00C8F"/>
    <w:rsid w:val="00A011A2"/>
    <w:rsid w:val="00A02749"/>
    <w:rsid w:val="00A04BDA"/>
    <w:rsid w:val="00A12A1D"/>
    <w:rsid w:val="00A22ECC"/>
    <w:rsid w:val="00A25928"/>
    <w:rsid w:val="00A25FB9"/>
    <w:rsid w:val="00A34BF4"/>
    <w:rsid w:val="00A366FE"/>
    <w:rsid w:val="00A37F9C"/>
    <w:rsid w:val="00A448DA"/>
    <w:rsid w:val="00A472E2"/>
    <w:rsid w:val="00A47669"/>
    <w:rsid w:val="00A51B7D"/>
    <w:rsid w:val="00A56177"/>
    <w:rsid w:val="00A65A44"/>
    <w:rsid w:val="00A85756"/>
    <w:rsid w:val="00A86DE9"/>
    <w:rsid w:val="00A87B0F"/>
    <w:rsid w:val="00AA7763"/>
    <w:rsid w:val="00AB08CB"/>
    <w:rsid w:val="00AB5D4D"/>
    <w:rsid w:val="00AC2F4A"/>
    <w:rsid w:val="00AC3296"/>
    <w:rsid w:val="00AC5248"/>
    <w:rsid w:val="00AC74D6"/>
    <w:rsid w:val="00AD07F6"/>
    <w:rsid w:val="00AD360C"/>
    <w:rsid w:val="00AD6CD9"/>
    <w:rsid w:val="00AE2937"/>
    <w:rsid w:val="00AF18E6"/>
    <w:rsid w:val="00AF46D4"/>
    <w:rsid w:val="00B0370E"/>
    <w:rsid w:val="00B05E3C"/>
    <w:rsid w:val="00B06B9B"/>
    <w:rsid w:val="00B24108"/>
    <w:rsid w:val="00B305D9"/>
    <w:rsid w:val="00B4134D"/>
    <w:rsid w:val="00B52A60"/>
    <w:rsid w:val="00B60C02"/>
    <w:rsid w:val="00B61860"/>
    <w:rsid w:val="00B65654"/>
    <w:rsid w:val="00B6692F"/>
    <w:rsid w:val="00B7069B"/>
    <w:rsid w:val="00B75E69"/>
    <w:rsid w:val="00B81CE3"/>
    <w:rsid w:val="00B86D37"/>
    <w:rsid w:val="00B86E47"/>
    <w:rsid w:val="00BA00A4"/>
    <w:rsid w:val="00BA54A0"/>
    <w:rsid w:val="00BC784D"/>
    <w:rsid w:val="00BD3E57"/>
    <w:rsid w:val="00BD6201"/>
    <w:rsid w:val="00BD6E95"/>
    <w:rsid w:val="00BD73D1"/>
    <w:rsid w:val="00BE2846"/>
    <w:rsid w:val="00BF1158"/>
    <w:rsid w:val="00BF6492"/>
    <w:rsid w:val="00BF7BBD"/>
    <w:rsid w:val="00C14E97"/>
    <w:rsid w:val="00C23E77"/>
    <w:rsid w:val="00C312C2"/>
    <w:rsid w:val="00C318C6"/>
    <w:rsid w:val="00C328CB"/>
    <w:rsid w:val="00C3620A"/>
    <w:rsid w:val="00C406FD"/>
    <w:rsid w:val="00C70495"/>
    <w:rsid w:val="00C70A0C"/>
    <w:rsid w:val="00C90A7C"/>
    <w:rsid w:val="00C95940"/>
    <w:rsid w:val="00CA24CE"/>
    <w:rsid w:val="00CB14F8"/>
    <w:rsid w:val="00CC1BDB"/>
    <w:rsid w:val="00CC1EBC"/>
    <w:rsid w:val="00CC3182"/>
    <w:rsid w:val="00CC58C0"/>
    <w:rsid w:val="00CD0B3C"/>
    <w:rsid w:val="00CD13DA"/>
    <w:rsid w:val="00CD7897"/>
    <w:rsid w:val="00CF3524"/>
    <w:rsid w:val="00D01530"/>
    <w:rsid w:val="00D1170A"/>
    <w:rsid w:val="00D1667C"/>
    <w:rsid w:val="00D2464F"/>
    <w:rsid w:val="00D76D27"/>
    <w:rsid w:val="00D80A37"/>
    <w:rsid w:val="00D80E0C"/>
    <w:rsid w:val="00D820EA"/>
    <w:rsid w:val="00D83C87"/>
    <w:rsid w:val="00DA18DA"/>
    <w:rsid w:val="00DA6140"/>
    <w:rsid w:val="00DC2239"/>
    <w:rsid w:val="00DD1BC2"/>
    <w:rsid w:val="00DD69BF"/>
    <w:rsid w:val="00DE3E45"/>
    <w:rsid w:val="00DE5897"/>
    <w:rsid w:val="00DE7B6B"/>
    <w:rsid w:val="00DF247A"/>
    <w:rsid w:val="00DF6180"/>
    <w:rsid w:val="00DF6ED9"/>
    <w:rsid w:val="00E03247"/>
    <w:rsid w:val="00E1012D"/>
    <w:rsid w:val="00E23B94"/>
    <w:rsid w:val="00E25D61"/>
    <w:rsid w:val="00E47FFB"/>
    <w:rsid w:val="00E54125"/>
    <w:rsid w:val="00E5701B"/>
    <w:rsid w:val="00E71CAF"/>
    <w:rsid w:val="00E757C0"/>
    <w:rsid w:val="00E80528"/>
    <w:rsid w:val="00E845F5"/>
    <w:rsid w:val="00E85950"/>
    <w:rsid w:val="00E95C88"/>
    <w:rsid w:val="00EA1C72"/>
    <w:rsid w:val="00EA5157"/>
    <w:rsid w:val="00EB77ED"/>
    <w:rsid w:val="00ED1F11"/>
    <w:rsid w:val="00ED245F"/>
    <w:rsid w:val="00ED2CB9"/>
    <w:rsid w:val="00EE5B26"/>
    <w:rsid w:val="00EF0A05"/>
    <w:rsid w:val="00EF166A"/>
    <w:rsid w:val="00EF2B89"/>
    <w:rsid w:val="00EF574E"/>
    <w:rsid w:val="00EF70EF"/>
    <w:rsid w:val="00F06618"/>
    <w:rsid w:val="00F214F8"/>
    <w:rsid w:val="00F250AE"/>
    <w:rsid w:val="00F418CC"/>
    <w:rsid w:val="00F51198"/>
    <w:rsid w:val="00F61A03"/>
    <w:rsid w:val="00F6293C"/>
    <w:rsid w:val="00F6743E"/>
    <w:rsid w:val="00F73B9A"/>
    <w:rsid w:val="00F77E64"/>
    <w:rsid w:val="00F843FC"/>
    <w:rsid w:val="00F84E72"/>
    <w:rsid w:val="00FA414F"/>
    <w:rsid w:val="00FC5D83"/>
    <w:rsid w:val="00FD446D"/>
    <w:rsid w:val="00FF3C20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unhideWhenUsed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5FB8D2-81DE-4C55-9B99-09C8EDA8E9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925</TotalTime>
  <Pages>1</Pages>
  <Words>477</Words>
  <Characters>2724</Characters>
  <Application>Microsoft Office Word</Application>
  <DocSecurity>0</DocSecurity>
  <Lines>22</Lines>
  <Paragraphs>6</Paragraphs>
  <ScaleCrop>false</ScaleCrop>
  <Company>Dell Computer</Company>
  <LinksUpToDate>false</LinksUpToDate>
  <CharactersWithSpaces>3195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194</cp:revision>
  <dcterms:created xsi:type="dcterms:W3CDTF">2017-08-23T03:19:00Z</dcterms:created>
  <dcterms:modified xsi:type="dcterms:W3CDTF">2018-09-30T06:08:00Z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