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AB08CB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126D8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无线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网络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101AE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</w:t>
      </w:r>
      <w:r w:rsidR="00126D85" w:rsidRPr="00126D85">
        <w:rPr>
          <w:rFonts w:asciiTheme="minorEastAsia" w:eastAsiaTheme="minorEastAsia" w:hAnsiTheme="minorEastAsia" w:hint="eastAsia"/>
          <w:b/>
          <w:sz w:val="28"/>
          <w:szCs w:val="24"/>
        </w:rPr>
        <w:t>六曲香分公司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 w:rsidR="00126D85" w:rsidRPr="00126D8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机房改造及办公区无线AP</w:t>
      </w:r>
      <w:r w:rsidR="00126D8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覆盖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CD13DA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B65654" w:rsidRPr="00126D85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proofErr w:type="gramStart"/>
      <w:r w:rsidR="00126D8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 w:rsidR="00126D85" w:rsidRPr="00126D8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机房改造及办公区无线AP覆盖项目</w:t>
      </w:r>
      <w:r w:rsidR="00FB6BA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126D85" w:rsidRPr="00126D8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  <w:proofErr w:type="gramStart"/>
      <w:r w:rsidR="00126D8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</w:p>
    <w:p w:rsidR="00CD13DA" w:rsidRDefault="00CD13DA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  /      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96F97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622A4B" w:rsidRPr="00622A4B" w:rsidRDefault="00622A4B" w:rsidP="00126D85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1、</w:t>
      </w:r>
      <w:r w:rsidR="00496F97">
        <w:rPr>
          <w:rFonts w:asciiTheme="minorEastAsia" w:eastAsiaTheme="minorEastAsia" w:hAnsiTheme="minorEastAsia" w:hint="eastAsia"/>
          <w:b/>
          <w:sz w:val="28"/>
          <w:szCs w:val="24"/>
        </w:rPr>
        <w:t>机房改造。</w:t>
      </w:r>
      <w:r w:rsidR="006C7A4C">
        <w:rPr>
          <w:rFonts w:asciiTheme="minorEastAsia" w:eastAsiaTheme="minorEastAsia" w:hAnsiTheme="minorEastAsia" w:hint="eastAsia"/>
          <w:b/>
          <w:sz w:val="28"/>
          <w:szCs w:val="24"/>
        </w:rPr>
        <w:t>本项目要求供应商针对山西新厂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机房UPS电源、蓄电池、静电地板、</w:t>
      </w:r>
      <w:r w:rsidR="00463428">
        <w:rPr>
          <w:rFonts w:asciiTheme="minorEastAsia" w:eastAsiaTheme="minorEastAsia" w:hAnsiTheme="minorEastAsia" w:hint="eastAsia"/>
          <w:b/>
          <w:sz w:val="28"/>
          <w:szCs w:val="24"/>
        </w:rPr>
        <w:t>桥架、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机柜等设施</w:t>
      </w:r>
      <w:r w:rsidR="006C7A4C">
        <w:rPr>
          <w:rFonts w:asciiTheme="minorEastAsia" w:eastAsiaTheme="minorEastAsia" w:hAnsiTheme="minorEastAsia" w:hint="eastAsia"/>
          <w:b/>
          <w:sz w:val="28"/>
          <w:szCs w:val="24"/>
        </w:rPr>
        <w:t>进行安装，另外对</w:t>
      </w:r>
      <w:r w:rsidR="00496F97">
        <w:rPr>
          <w:rFonts w:asciiTheme="minorEastAsia" w:eastAsiaTheme="minorEastAsia" w:hAnsiTheme="minorEastAsia" w:hint="eastAsia"/>
          <w:b/>
          <w:sz w:val="28"/>
          <w:szCs w:val="24"/>
        </w:rPr>
        <w:t>网络</w:t>
      </w:r>
      <w:r w:rsidR="006C7A4C">
        <w:rPr>
          <w:rFonts w:asciiTheme="minorEastAsia" w:eastAsiaTheme="minorEastAsia" w:hAnsiTheme="minorEastAsia" w:hint="eastAsia"/>
          <w:b/>
          <w:sz w:val="28"/>
          <w:szCs w:val="24"/>
        </w:rPr>
        <w:t>及电话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线路进行整理，并符合相应安全管理规定。</w:t>
      </w:r>
    </w:p>
    <w:p w:rsidR="00622A4B" w:rsidRPr="00622A4B" w:rsidRDefault="00CE66C0" w:rsidP="00496F97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2</w:t>
      </w:r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496F97">
        <w:rPr>
          <w:rFonts w:asciiTheme="minorEastAsia" w:eastAsiaTheme="minorEastAsia" w:hAnsiTheme="minorEastAsia" w:hint="eastAsia"/>
          <w:b/>
          <w:sz w:val="28"/>
          <w:szCs w:val="24"/>
        </w:rPr>
        <w:t>办公区无线AP覆盖。</w:t>
      </w:r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本项目要求供应商为我公司建设安全</w:t>
      </w:r>
      <w:r w:rsidR="00496F97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稳定</w:t>
      </w:r>
      <w:r w:rsidR="00496F97">
        <w:rPr>
          <w:rFonts w:asciiTheme="minorEastAsia" w:eastAsiaTheme="minorEastAsia" w:hAnsiTheme="minorEastAsia" w:hint="eastAsia"/>
          <w:b/>
          <w:sz w:val="28"/>
          <w:szCs w:val="24"/>
        </w:rPr>
        <w:t>、可靠</w:t>
      </w:r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的无线网络办公环境，并承担其维护服务。</w:t>
      </w:r>
    </w:p>
    <w:p w:rsidR="00622A4B" w:rsidRPr="008E6010" w:rsidRDefault="00CE66C0" w:rsidP="00496F97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3</w:t>
      </w:r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496F97" w:rsidRPr="00496F97">
        <w:rPr>
          <w:rFonts w:asciiTheme="minorEastAsia" w:eastAsiaTheme="minorEastAsia" w:hAnsiTheme="minorEastAsia" w:hint="eastAsia"/>
          <w:b/>
          <w:sz w:val="28"/>
          <w:szCs w:val="24"/>
        </w:rPr>
        <w:t>红星“智慧盖</w:t>
      </w:r>
      <w:r w:rsidR="008B1B3C">
        <w:rPr>
          <w:rFonts w:asciiTheme="minorEastAsia" w:eastAsiaTheme="minorEastAsia" w:hAnsiTheme="minorEastAsia" w:hint="eastAsia"/>
          <w:b/>
          <w:sz w:val="28"/>
          <w:szCs w:val="24"/>
        </w:rPr>
        <w:t>”</w:t>
      </w:r>
      <w:r w:rsidR="00496F97" w:rsidRPr="00496F97">
        <w:rPr>
          <w:rFonts w:asciiTheme="minorEastAsia" w:eastAsiaTheme="minorEastAsia" w:hAnsiTheme="minorEastAsia" w:hint="eastAsia"/>
          <w:b/>
          <w:sz w:val="28"/>
          <w:szCs w:val="24"/>
        </w:rPr>
        <w:t>项目-网络布线</w:t>
      </w:r>
      <w:r w:rsidR="00496F97">
        <w:rPr>
          <w:rFonts w:asciiTheme="minorEastAsia" w:eastAsiaTheme="minorEastAsia" w:hAnsiTheme="minorEastAsia" w:hint="eastAsia"/>
          <w:b/>
          <w:sz w:val="28"/>
          <w:szCs w:val="24"/>
        </w:rPr>
        <w:t>。</w:t>
      </w:r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本项目要求供应商根据红星</w:t>
      </w:r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“智慧盖项目”需求，为</w:t>
      </w:r>
      <w:r w:rsidR="00126D85">
        <w:rPr>
          <w:rFonts w:asciiTheme="minorEastAsia" w:eastAsiaTheme="minorEastAsia" w:hAnsiTheme="minorEastAsia" w:hint="eastAsia"/>
          <w:b/>
          <w:sz w:val="28"/>
          <w:szCs w:val="24"/>
        </w:rPr>
        <w:t>每条</w:t>
      </w:r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生产线</w:t>
      </w:r>
      <w:proofErr w:type="gramStart"/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二维码设备</w:t>
      </w:r>
      <w:proofErr w:type="gramEnd"/>
      <w:r w:rsidR="003C42BC">
        <w:rPr>
          <w:rFonts w:asciiTheme="minorEastAsia" w:eastAsiaTheme="minorEastAsia" w:hAnsiTheme="minorEastAsia" w:hint="eastAsia"/>
          <w:b/>
          <w:sz w:val="28"/>
          <w:szCs w:val="24"/>
        </w:rPr>
        <w:t>敷设</w:t>
      </w:r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有线网络</w:t>
      </w:r>
      <w:r w:rsidR="003C42BC">
        <w:rPr>
          <w:rFonts w:asciiTheme="minorEastAsia" w:eastAsiaTheme="minorEastAsia" w:hAnsiTheme="minorEastAsia" w:hint="eastAsia"/>
          <w:b/>
          <w:sz w:val="28"/>
          <w:szCs w:val="24"/>
        </w:rPr>
        <w:t>并预留</w:t>
      </w:r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接口，并对</w:t>
      </w:r>
      <w:proofErr w:type="gramStart"/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码垛区</w:t>
      </w:r>
      <w:proofErr w:type="gramEnd"/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及</w:t>
      </w:r>
      <w:r w:rsidR="00126D85">
        <w:rPr>
          <w:rFonts w:asciiTheme="minorEastAsia" w:eastAsiaTheme="minorEastAsia" w:hAnsiTheme="minorEastAsia" w:hint="eastAsia"/>
          <w:b/>
          <w:sz w:val="28"/>
          <w:szCs w:val="24"/>
        </w:rPr>
        <w:t>成品</w:t>
      </w:r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库库房敷设无线网络，</w:t>
      </w:r>
      <w:r w:rsidR="00496F97">
        <w:rPr>
          <w:rFonts w:asciiTheme="minorEastAsia" w:eastAsiaTheme="minorEastAsia" w:hAnsiTheme="minorEastAsia" w:hint="eastAsia"/>
          <w:b/>
          <w:sz w:val="28"/>
          <w:szCs w:val="24"/>
        </w:rPr>
        <w:t>供</w:t>
      </w:r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PDA</w:t>
      </w:r>
      <w:proofErr w:type="gramStart"/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设备扫码使用</w:t>
      </w:r>
      <w:proofErr w:type="gramEnd"/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。</w:t>
      </w:r>
    </w:p>
    <w:p w:rsidR="00CD13DA" w:rsidRDefault="00CD13DA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6565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50 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70A0C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051E1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70A0C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051E1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3595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CD13DA" w:rsidRDefault="0004322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 w:rsidR="00914772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CD13D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</w:t>
      </w:r>
    </w:p>
    <w:p w:rsidR="00CD13DA" w:rsidRPr="00CD13DA" w:rsidRDefault="00CD13DA" w:rsidP="00CD13DA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D1170A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4332A9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14772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lastRenderedPageBreak/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777933" w:rsidRPr="00DE3E45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</w:t>
      </w:r>
      <w:r w:rsidR="00777933" w:rsidRPr="00885507">
        <w:rPr>
          <w:rFonts w:asciiTheme="minorEastAsia" w:eastAsiaTheme="minorEastAsia" w:hAnsiTheme="minorEastAsia" w:hint="eastAsia"/>
          <w:color w:val="FF0000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F7D85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885507" w:rsidRDefault="007F7D85" w:rsidP="00885507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04322F" w:rsidRDefault="008A3404" w:rsidP="0004322F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</w:t>
      </w:r>
      <w:r w:rsidR="00D2464F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文件</w:t>
      </w:r>
      <w:r w:rsidR="00B7069B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全部装订整齐</w:t>
      </w:r>
      <w:r w:rsidR="00A12A1D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D1170A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并用档案袋</w:t>
      </w:r>
      <w:r w:rsidR="00E54125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密封</w:t>
      </w:r>
      <w:r w:rsidR="00A12A1D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；</w:t>
      </w:r>
      <w:r w:rsidR="0091477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于公告期结束</w:t>
      </w:r>
      <w:r w:rsidR="009A771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8</w:t>
      </w:r>
      <w:r w:rsidR="0091477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月13日前寄至我公司指定地址</w:t>
      </w:r>
    </w:p>
    <w:p w:rsidR="00AD07F6" w:rsidRPr="00251A5F" w:rsidRDefault="00106038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文件组成所里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（6）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项所列资质文件电子版</w:t>
      </w:r>
      <w:r w:rsidR="00914772" w:rsidRPr="0091477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于公告期结束</w:t>
      </w:r>
      <w:r w:rsidR="009A771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bookmarkStart w:id="0" w:name="_GoBack"/>
      <w:bookmarkEnd w:id="0"/>
      <w:r w:rsidR="00914772" w:rsidRPr="0091477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月13日前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5C336E" w:rsidRDefault="005C336E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C336E" w:rsidRDefault="00990E23" w:rsidP="00090F4F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01AEB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A11DED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CD13DA" w:rsidRDefault="00CD13DA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75362F" w:rsidRPr="00164E81" w:rsidRDefault="0075362F" w:rsidP="0075362F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投标人资质经</w:t>
      </w:r>
      <w:r>
        <w:rPr>
          <w:rFonts w:asciiTheme="minorEastAsia" w:eastAsiaTheme="minorEastAsia" w:hAnsiTheme="minorEastAsia" w:hint="eastAsia"/>
          <w:sz w:val="28"/>
          <w:szCs w:val="24"/>
        </w:rPr>
        <w:t>我公司计划部门资格预审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合格后，在</w:t>
      </w:r>
      <w:r w:rsidRPr="008A48A6">
        <w:rPr>
          <w:rFonts w:asciiTheme="minorEastAsia" w:eastAsiaTheme="minorEastAsia" w:hAnsiTheme="minorEastAsia" w:hint="eastAsia"/>
          <w:sz w:val="28"/>
          <w:szCs w:val="24"/>
        </w:rPr>
        <w:t>考察期结束前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（  </w:t>
      </w:r>
      <w:r w:rsidR="00FB6BAD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月 </w:t>
      </w:r>
      <w:r w:rsidR="00237032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970EC8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E5B26"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支付比价保证金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EE5B2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EE5B26">
        <w:rPr>
          <w:rFonts w:asciiTheme="minorEastAsia" w:eastAsiaTheme="minorEastAsia" w:hAnsiTheme="minorEastAsia" w:hint="eastAsia"/>
          <w:sz w:val="28"/>
          <w:szCs w:val="24"/>
        </w:rPr>
        <w:t>万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比价资格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B86E47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比价结束后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金转为质保金。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635951" w:rsidRDefault="00635951" w:rsidP="0063595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Pr="00750D08">
        <w:rPr>
          <w:rFonts w:asciiTheme="minorEastAsia" w:eastAsiaTheme="minorEastAsia" w:hAnsiTheme="minorEastAsia" w:hint="eastAsia"/>
          <w:sz w:val="28"/>
          <w:szCs w:val="24"/>
        </w:rPr>
        <w:t>北京</w:t>
      </w:r>
      <w:r>
        <w:rPr>
          <w:rFonts w:asciiTheme="minorEastAsia" w:eastAsiaTheme="minorEastAsia" w:hAnsiTheme="minorEastAsia" w:hint="eastAsia"/>
          <w:sz w:val="28"/>
          <w:szCs w:val="24"/>
        </w:rPr>
        <w:t>红星股份</w:t>
      </w:r>
      <w:r w:rsidRPr="00750D08">
        <w:rPr>
          <w:rFonts w:asciiTheme="minorEastAsia" w:eastAsiaTheme="minorEastAsia" w:hAnsiTheme="minorEastAsia" w:hint="eastAsia"/>
          <w:sz w:val="28"/>
          <w:szCs w:val="24"/>
        </w:rPr>
        <w:t>有限公司</w:t>
      </w:r>
    </w:p>
    <w:p w:rsidR="00635951" w:rsidRDefault="00635951" w:rsidP="0063595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Pr="00750D08"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635951" w:rsidRPr="00056435" w:rsidRDefault="00635951" w:rsidP="0063595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 w:rsidRPr="00750D08">
        <w:rPr>
          <w:rFonts w:asciiTheme="minorEastAsia" w:eastAsiaTheme="minorEastAsia" w:hAnsiTheme="minorEastAsia"/>
          <w:sz w:val="28"/>
          <w:szCs w:val="24"/>
        </w:rPr>
        <w:t>1026300000067</w:t>
      </w:r>
      <w:r>
        <w:rPr>
          <w:rFonts w:asciiTheme="minorEastAsia" w:eastAsiaTheme="minorEastAsia" w:hAnsiTheme="minorEastAsia" w:hint="eastAsia"/>
          <w:sz w:val="28"/>
          <w:szCs w:val="24"/>
        </w:rPr>
        <w:t>1743</w:t>
      </w:r>
    </w:p>
    <w:p w:rsidR="00CD13DA" w:rsidRPr="00635951" w:rsidRDefault="0027429D" w:rsidP="00635951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090F4F" w:rsidRDefault="001A7380" w:rsidP="00CD13D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090F4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6293C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DE5897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F3EE1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D6EF4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970EC8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306C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F3EE1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7675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D6EF4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970EC8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07675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7675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B6BAD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D6EF4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970EC8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CD13DA" w:rsidRDefault="006C02CE" w:rsidP="00CD13DA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CD13DA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CD13DA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90F4F" w:rsidRPr="00635951" w:rsidRDefault="00CD13DA" w:rsidP="00635951">
      <w:pPr>
        <w:ind w:firstLineChars="650" w:firstLine="1820"/>
        <w:rPr>
          <w:rFonts w:asciiTheme="minorEastAsia" w:eastAsiaTheme="minorEastAsia" w:hAnsiTheme="minorEastAsia"/>
          <w:sz w:val="28"/>
          <w:szCs w:val="24"/>
        </w:rPr>
      </w:pPr>
      <w:r w:rsidRPr="00635951"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635951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635951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635951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CD13DA" w:rsidRDefault="00CD13DA" w:rsidP="00090F4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十二、开标时间</w:t>
      </w:r>
    </w:p>
    <w:p w:rsidR="00090F4F" w:rsidRPr="00090F4F" w:rsidRDefault="00090F4F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招标方另行确定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AF46D4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75362F" w:rsidRP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>商彬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75362F" w:rsidRP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A54A0">
        <w:rPr>
          <w:rFonts w:asciiTheme="minorEastAsia" w:eastAsiaTheme="minorEastAsia" w:hAnsiTheme="minorEastAsia" w:hint="eastAsia"/>
          <w:sz w:val="28"/>
          <w:szCs w:val="24"/>
          <w:u w:val="single"/>
        </w:rPr>
        <w:t>010-51202</w:t>
      </w:r>
      <w:r w:rsid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>605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6A511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6293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北京红星股份有限公司 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6293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3005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6293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3005F">
        <w:rPr>
          <w:rFonts w:asciiTheme="minorEastAsia" w:eastAsiaTheme="minorEastAsia" w:hAnsiTheme="minorEastAsia" w:hint="eastAsia"/>
          <w:sz w:val="28"/>
          <w:szCs w:val="24"/>
          <w:u w:val="single"/>
        </w:rPr>
        <w:t>2018年7月30日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为我单位法定代表人（被授权人），身份证号为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6D31" w:rsidRDefault="00066D31" w:rsidP="00AA7763">
      <w:r>
        <w:separator/>
      </w:r>
    </w:p>
  </w:endnote>
  <w:endnote w:type="continuationSeparator" w:id="0">
    <w:p w:rsidR="00066D31" w:rsidRDefault="00066D31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6D31" w:rsidRDefault="00066D31" w:rsidP="00AA7763">
      <w:r>
        <w:separator/>
      </w:r>
    </w:p>
  </w:footnote>
  <w:footnote w:type="continuationSeparator" w:id="0">
    <w:p w:rsidR="00066D31" w:rsidRDefault="00066D31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191" w:rsidRDefault="00763191">
    <w:pPr>
      <w:pStyle w:val="a4"/>
    </w:pPr>
    <w:r>
      <w:ptab w:relativeTo="margin" w:alignment="center" w:leader="none"/>
    </w:r>
    <w:r>
      <w:ptab w:relativeTo="margin" w:alignment="right" w:leader="none"/>
    </w:r>
    <w:r w:rsidRPr="00763191">
      <w:t>HX-XXB-2018-BJ-008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3"/>
  </w:num>
  <w:num w:numId="3">
    <w:abstractNumId w:val="13"/>
  </w:num>
  <w:num w:numId="4">
    <w:abstractNumId w:val="16"/>
  </w:num>
  <w:num w:numId="5">
    <w:abstractNumId w:val="12"/>
  </w:num>
  <w:num w:numId="6">
    <w:abstractNumId w:val="9"/>
  </w:num>
  <w:num w:numId="7">
    <w:abstractNumId w:val="22"/>
  </w:num>
  <w:num w:numId="8">
    <w:abstractNumId w:val="20"/>
  </w:num>
  <w:num w:numId="9">
    <w:abstractNumId w:val="8"/>
  </w:num>
  <w:num w:numId="10">
    <w:abstractNumId w:val="19"/>
  </w:num>
  <w:num w:numId="11">
    <w:abstractNumId w:val="11"/>
  </w:num>
  <w:num w:numId="12">
    <w:abstractNumId w:val="24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7"/>
  </w:num>
  <w:num w:numId="18">
    <w:abstractNumId w:val="14"/>
  </w:num>
  <w:num w:numId="19">
    <w:abstractNumId w:val="17"/>
  </w:num>
  <w:num w:numId="20">
    <w:abstractNumId w:val="10"/>
  </w:num>
  <w:num w:numId="21">
    <w:abstractNumId w:val="18"/>
  </w:num>
  <w:num w:numId="22">
    <w:abstractNumId w:val="0"/>
  </w:num>
  <w:num w:numId="23">
    <w:abstractNumId w:val="3"/>
  </w:num>
  <w:num w:numId="24">
    <w:abstractNumId w:val="2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322F"/>
    <w:rsid w:val="00046770"/>
    <w:rsid w:val="00051E10"/>
    <w:rsid w:val="000632D0"/>
    <w:rsid w:val="00066D31"/>
    <w:rsid w:val="00070801"/>
    <w:rsid w:val="000721A0"/>
    <w:rsid w:val="0007675D"/>
    <w:rsid w:val="00090F4F"/>
    <w:rsid w:val="000B00A9"/>
    <w:rsid w:val="000B16B7"/>
    <w:rsid w:val="000B5665"/>
    <w:rsid w:val="000C470F"/>
    <w:rsid w:val="000C7753"/>
    <w:rsid w:val="000D444B"/>
    <w:rsid w:val="000D5B6E"/>
    <w:rsid w:val="000E0FAB"/>
    <w:rsid w:val="000E6281"/>
    <w:rsid w:val="000F2F29"/>
    <w:rsid w:val="000F4956"/>
    <w:rsid w:val="00101AEB"/>
    <w:rsid w:val="0010592B"/>
    <w:rsid w:val="00106038"/>
    <w:rsid w:val="00126D85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1E3B09"/>
    <w:rsid w:val="002119F2"/>
    <w:rsid w:val="00215EB1"/>
    <w:rsid w:val="002229DB"/>
    <w:rsid w:val="00231E91"/>
    <w:rsid w:val="00233F1A"/>
    <w:rsid w:val="00237032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3212F"/>
    <w:rsid w:val="00364BAF"/>
    <w:rsid w:val="003815A4"/>
    <w:rsid w:val="00397256"/>
    <w:rsid w:val="003A159D"/>
    <w:rsid w:val="003B46B3"/>
    <w:rsid w:val="003C42BC"/>
    <w:rsid w:val="003E1C4F"/>
    <w:rsid w:val="003F1E06"/>
    <w:rsid w:val="003F5719"/>
    <w:rsid w:val="003F65A2"/>
    <w:rsid w:val="004001E8"/>
    <w:rsid w:val="0041212A"/>
    <w:rsid w:val="00421BD7"/>
    <w:rsid w:val="00422F46"/>
    <w:rsid w:val="004332A9"/>
    <w:rsid w:val="004530AE"/>
    <w:rsid w:val="0046300E"/>
    <w:rsid w:val="00463428"/>
    <w:rsid w:val="00473D9C"/>
    <w:rsid w:val="004828E0"/>
    <w:rsid w:val="004829AD"/>
    <w:rsid w:val="00482EE8"/>
    <w:rsid w:val="00491A03"/>
    <w:rsid w:val="00496F97"/>
    <w:rsid w:val="004A5AB0"/>
    <w:rsid w:val="004C5D00"/>
    <w:rsid w:val="004D2AFA"/>
    <w:rsid w:val="004D44D6"/>
    <w:rsid w:val="004E532C"/>
    <w:rsid w:val="004E7EF2"/>
    <w:rsid w:val="004F0C66"/>
    <w:rsid w:val="004F365B"/>
    <w:rsid w:val="005255EB"/>
    <w:rsid w:val="005310DC"/>
    <w:rsid w:val="00533B73"/>
    <w:rsid w:val="00535910"/>
    <w:rsid w:val="00552C21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D37E9"/>
    <w:rsid w:val="005F752C"/>
    <w:rsid w:val="005F77D7"/>
    <w:rsid w:val="006129A6"/>
    <w:rsid w:val="00622A4B"/>
    <w:rsid w:val="00626762"/>
    <w:rsid w:val="00630792"/>
    <w:rsid w:val="00635951"/>
    <w:rsid w:val="00645358"/>
    <w:rsid w:val="00651383"/>
    <w:rsid w:val="00651447"/>
    <w:rsid w:val="00670D42"/>
    <w:rsid w:val="0067429F"/>
    <w:rsid w:val="00676B07"/>
    <w:rsid w:val="00691CD1"/>
    <w:rsid w:val="0069485F"/>
    <w:rsid w:val="006A5112"/>
    <w:rsid w:val="006C02CE"/>
    <w:rsid w:val="006C7A4C"/>
    <w:rsid w:val="006D1732"/>
    <w:rsid w:val="006F1E46"/>
    <w:rsid w:val="006F6925"/>
    <w:rsid w:val="007130F5"/>
    <w:rsid w:val="007309EF"/>
    <w:rsid w:val="00743A8C"/>
    <w:rsid w:val="00750D08"/>
    <w:rsid w:val="00753490"/>
    <w:rsid w:val="0075362F"/>
    <w:rsid w:val="00763191"/>
    <w:rsid w:val="007641DA"/>
    <w:rsid w:val="00766790"/>
    <w:rsid w:val="007710CB"/>
    <w:rsid w:val="00777933"/>
    <w:rsid w:val="007828B4"/>
    <w:rsid w:val="007851EE"/>
    <w:rsid w:val="007968C6"/>
    <w:rsid w:val="0079760E"/>
    <w:rsid w:val="007A16C3"/>
    <w:rsid w:val="007B468F"/>
    <w:rsid w:val="007C0DEC"/>
    <w:rsid w:val="007D1D8D"/>
    <w:rsid w:val="007D29CF"/>
    <w:rsid w:val="007D6EF4"/>
    <w:rsid w:val="007F4323"/>
    <w:rsid w:val="007F7D85"/>
    <w:rsid w:val="00802A36"/>
    <w:rsid w:val="00815B8C"/>
    <w:rsid w:val="008175B0"/>
    <w:rsid w:val="00823402"/>
    <w:rsid w:val="00825AFF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3404"/>
    <w:rsid w:val="008A48A6"/>
    <w:rsid w:val="008B1B3C"/>
    <w:rsid w:val="008C1FAE"/>
    <w:rsid w:val="008C6BEE"/>
    <w:rsid w:val="008D34F8"/>
    <w:rsid w:val="008E6010"/>
    <w:rsid w:val="00901FC8"/>
    <w:rsid w:val="00906F59"/>
    <w:rsid w:val="00914772"/>
    <w:rsid w:val="009306AF"/>
    <w:rsid w:val="009306C1"/>
    <w:rsid w:val="00940CF3"/>
    <w:rsid w:val="00942576"/>
    <w:rsid w:val="0096688D"/>
    <w:rsid w:val="00970EC8"/>
    <w:rsid w:val="00975EE2"/>
    <w:rsid w:val="009822A8"/>
    <w:rsid w:val="00990E23"/>
    <w:rsid w:val="009946FE"/>
    <w:rsid w:val="00996EF6"/>
    <w:rsid w:val="009A7711"/>
    <w:rsid w:val="009C73A0"/>
    <w:rsid w:val="009E0C89"/>
    <w:rsid w:val="00A00C8F"/>
    <w:rsid w:val="00A011A2"/>
    <w:rsid w:val="00A02749"/>
    <w:rsid w:val="00A04BDA"/>
    <w:rsid w:val="00A11DED"/>
    <w:rsid w:val="00A12A1D"/>
    <w:rsid w:val="00A22ECC"/>
    <w:rsid w:val="00A25928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AF18E6"/>
    <w:rsid w:val="00AF2178"/>
    <w:rsid w:val="00AF46D4"/>
    <w:rsid w:val="00B0370E"/>
    <w:rsid w:val="00B05E3C"/>
    <w:rsid w:val="00B4134D"/>
    <w:rsid w:val="00B52A60"/>
    <w:rsid w:val="00B60C02"/>
    <w:rsid w:val="00B61860"/>
    <w:rsid w:val="00B65654"/>
    <w:rsid w:val="00B6692F"/>
    <w:rsid w:val="00B7069B"/>
    <w:rsid w:val="00B75E69"/>
    <w:rsid w:val="00B81CE3"/>
    <w:rsid w:val="00B86D37"/>
    <w:rsid w:val="00B86E47"/>
    <w:rsid w:val="00BA00A4"/>
    <w:rsid w:val="00BA54A0"/>
    <w:rsid w:val="00BC784D"/>
    <w:rsid w:val="00BD3E57"/>
    <w:rsid w:val="00BD6201"/>
    <w:rsid w:val="00BD73D1"/>
    <w:rsid w:val="00BE2846"/>
    <w:rsid w:val="00BF6492"/>
    <w:rsid w:val="00C14E97"/>
    <w:rsid w:val="00C26952"/>
    <w:rsid w:val="00C328CB"/>
    <w:rsid w:val="00C3620A"/>
    <w:rsid w:val="00C406FD"/>
    <w:rsid w:val="00C70A0C"/>
    <w:rsid w:val="00C95940"/>
    <w:rsid w:val="00CB14F8"/>
    <w:rsid w:val="00CC1BDB"/>
    <w:rsid w:val="00CC1EBC"/>
    <w:rsid w:val="00CC58C0"/>
    <w:rsid w:val="00CD0B3C"/>
    <w:rsid w:val="00CD13DA"/>
    <w:rsid w:val="00CD7897"/>
    <w:rsid w:val="00CE66C0"/>
    <w:rsid w:val="00D1170A"/>
    <w:rsid w:val="00D1667C"/>
    <w:rsid w:val="00D2464F"/>
    <w:rsid w:val="00D3005F"/>
    <w:rsid w:val="00D76D27"/>
    <w:rsid w:val="00D80E0C"/>
    <w:rsid w:val="00D83C87"/>
    <w:rsid w:val="00D93FF0"/>
    <w:rsid w:val="00DA18DA"/>
    <w:rsid w:val="00DA6140"/>
    <w:rsid w:val="00DC2239"/>
    <w:rsid w:val="00DD69BF"/>
    <w:rsid w:val="00DE3E45"/>
    <w:rsid w:val="00DE5897"/>
    <w:rsid w:val="00DE7B6B"/>
    <w:rsid w:val="00DF6180"/>
    <w:rsid w:val="00DF6ED9"/>
    <w:rsid w:val="00E1012D"/>
    <w:rsid w:val="00E23B94"/>
    <w:rsid w:val="00E43C0C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B77ED"/>
    <w:rsid w:val="00ED1F11"/>
    <w:rsid w:val="00ED245F"/>
    <w:rsid w:val="00ED2CB9"/>
    <w:rsid w:val="00EE5B26"/>
    <w:rsid w:val="00EF0A05"/>
    <w:rsid w:val="00EF166A"/>
    <w:rsid w:val="00EF2B89"/>
    <w:rsid w:val="00EF3EE1"/>
    <w:rsid w:val="00EF574E"/>
    <w:rsid w:val="00EF70EF"/>
    <w:rsid w:val="00F0222B"/>
    <w:rsid w:val="00F214F8"/>
    <w:rsid w:val="00F418CC"/>
    <w:rsid w:val="00F51198"/>
    <w:rsid w:val="00F61A03"/>
    <w:rsid w:val="00F6293C"/>
    <w:rsid w:val="00F6743E"/>
    <w:rsid w:val="00F77E64"/>
    <w:rsid w:val="00F843FC"/>
    <w:rsid w:val="00F84E72"/>
    <w:rsid w:val="00F97F3D"/>
    <w:rsid w:val="00FB6BAD"/>
    <w:rsid w:val="00FC5D83"/>
    <w:rsid w:val="00FD1549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6CD859-0CED-4787-BFEC-F14A586F5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763</TotalTime>
  <Pages>1</Pages>
  <Words>480</Words>
  <Characters>2741</Characters>
  <Application>Microsoft Office Word</Application>
  <DocSecurity>0</DocSecurity>
  <Lines>22</Lines>
  <Paragraphs>6</Paragraphs>
  <ScaleCrop>false</ScaleCrop>
  <Company>Dell Computer</Company>
  <LinksUpToDate>false</LinksUpToDate>
  <CharactersWithSpaces>3215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137</cp:revision>
  <dcterms:created xsi:type="dcterms:W3CDTF">2017-08-23T03:19:00Z</dcterms:created>
  <dcterms:modified xsi:type="dcterms:W3CDTF">2018-07-30T07:04:00Z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