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 w:rsidR="00EF03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风幕机</w:t>
      </w:r>
      <w:proofErr w:type="gramEnd"/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D50E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 w:rsidR="00EF03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风幕机</w:t>
      </w:r>
      <w:proofErr w:type="gramEnd"/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proofErr w:type="gramStart"/>
      <w:r w:rsidR="00EF03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风幕机</w:t>
      </w:r>
      <w:proofErr w:type="gramEnd"/>
    </w:p>
    <w:p w:rsidR="00CD13DA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EF03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2018-</w:t>
      </w:r>
      <w:r w:rsidR="00627D4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A71C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2018-</w:t>
      </w:r>
      <w:r w:rsidR="00EF031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F6B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tbl>
      <w:tblPr>
        <w:tblW w:w="10315" w:type="dxa"/>
        <w:tblInd w:w="-885" w:type="dxa"/>
        <w:tblLook w:val="04A0" w:firstRow="1" w:lastRow="0" w:firstColumn="1" w:lastColumn="0" w:noHBand="0" w:noVBand="1"/>
      </w:tblPr>
      <w:tblGrid>
        <w:gridCol w:w="621"/>
        <w:gridCol w:w="1222"/>
        <w:gridCol w:w="709"/>
        <w:gridCol w:w="1343"/>
        <w:gridCol w:w="768"/>
        <w:gridCol w:w="992"/>
        <w:gridCol w:w="1008"/>
        <w:gridCol w:w="930"/>
        <w:gridCol w:w="1843"/>
        <w:gridCol w:w="879"/>
      </w:tblGrid>
      <w:tr w:rsidR="003F2BF2" w:rsidRPr="003F2BF2" w:rsidTr="003F2BF2">
        <w:trPr>
          <w:trHeight w:val="690"/>
        </w:trPr>
        <w:tc>
          <w:tcPr>
            <w:tcW w:w="1031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ind w:firstLineChars="392" w:firstLine="1098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1、本部包装车间</w:t>
            </w: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风幕机参数</w:t>
            </w:r>
            <w:proofErr w:type="gramEnd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8"/>
                <w:szCs w:val="28"/>
              </w:rPr>
              <w:t>表</w:t>
            </w:r>
          </w:p>
        </w:tc>
      </w:tr>
      <w:tr w:rsidR="003F2BF2" w:rsidRPr="003F2BF2" w:rsidTr="003F2BF2">
        <w:trPr>
          <w:trHeight w:val="7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电压（v)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功率（w)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风量(m³/h)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风速(m/s)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外形尺寸(mm)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数量（台）</w:t>
            </w:r>
          </w:p>
        </w:tc>
      </w:tr>
      <w:tr w:rsidR="003F2BF2" w:rsidRPr="003F2BF2" w:rsidTr="003F2BF2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立式侧</w:t>
            </w: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吹风幕机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鸿雀</w:t>
            </w:r>
            <w:proofErr w:type="gram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FM-7540-C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6*750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24000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17.5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900*650*4000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3F2BF2" w:rsidRPr="003F2BF2" w:rsidTr="003F2BF2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立式侧</w:t>
            </w: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吹风幕机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鸿雀</w:t>
            </w:r>
            <w:proofErr w:type="gram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FM-7532-C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4*750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16000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15.8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900*650*3200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3F2BF2" w:rsidRPr="003F2BF2" w:rsidTr="003F2BF2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立式侧</w:t>
            </w: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吹风幕机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鸿雀</w:t>
            </w:r>
            <w:proofErr w:type="gramEnd"/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FM-7530-C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4*750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16000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15.8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900*650*3000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3F2BF2" w:rsidRPr="003F2BF2" w:rsidTr="003F2BF2">
        <w:trPr>
          <w:trHeight w:val="60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lastRenderedPageBreak/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防爆风幕机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西奥多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FB-1509S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2800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970*352*265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 w:rsidR="003F2BF2" w:rsidRPr="003F2BF2" w:rsidTr="003F2BF2">
        <w:trPr>
          <w:trHeight w:val="615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BF2" w:rsidRPr="003F2BF2" w:rsidRDefault="003F2BF2" w:rsidP="003F2BF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F2BF2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 w:rsidR="00EF031D" w:rsidRDefault="003F2BF2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2、其他技术要求</w:t>
      </w:r>
    </w:p>
    <w:p w:rsidR="003F2BF2" w:rsidRDefault="003F2BF2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①所有立式侧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吹风幕机需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加装防撞装置（DN80钢管、外涂黑、簧双色警示漆）</w:t>
      </w:r>
    </w:p>
    <w:p w:rsidR="003F2BF2" w:rsidRDefault="003F2BF2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②所有立式侧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吹风幕机应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与现有地磁装置联动（开门运行、关门停止）</w:t>
      </w:r>
    </w:p>
    <w:p w:rsidR="003F2BF2" w:rsidRPr="00EF031D" w:rsidRDefault="003F2BF2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③非防爆型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风幕机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电源、连线及控制均有乙方负责。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627D41" w:rsidRPr="00627D41" w:rsidRDefault="007F7D85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</w:t>
      </w:r>
      <w:r w:rsidR="00A63FC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5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30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日结束前寄至我公司指定地址</w:t>
      </w:r>
    </w:p>
    <w:p w:rsidR="005C336E" w:rsidRPr="00586203" w:rsidRDefault="00106038" w:rsidP="0058620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</w:t>
      </w:r>
      <w:r w:rsidR="00A63FC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30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C2D55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62A31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C2D55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62A31">
        <w:rPr>
          <w:rFonts w:asciiTheme="minorEastAsia" w:eastAsiaTheme="minorEastAsia" w:hAnsiTheme="minorEastAsia" w:hint="eastAsia"/>
          <w:sz w:val="28"/>
          <w:szCs w:val="24"/>
          <w:u w:val="single"/>
        </w:rPr>
        <w:t>31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62A31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62A3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（北京红星股份有限公司）北京市怀柔区怀柔镇红星路1号办公楼301室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90714" w:rsidRPr="00876DE3" w:rsidRDefault="000D5B6E" w:rsidP="00876DE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86203" w:rsidRPr="00164E81" w:rsidRDefault="00586203" w:rsidP="00890714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北京红星股份有限公司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6203" w:rsidRPr="00164E81" w:rsidRDefault="00586203" w:rsidP="0058620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4184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2018年</w:t>
      </w:r>
      <w:r w:rsidR="0089071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月</w:t>
      </w:r>
      <w:r w:rsidR="00641843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A2C29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日</w:t>
      </w:r>
      <w:r w:rsidR="0064184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DCD" w:rsidRDefault="00547DCD" w:rsidP="00AA7763">
      <w:r>
        <w:separator/>
      </w:r>
    </w:p>
  </w:endnote>
  <w:endnote w:type="continuationSeparator" w:id="0">
    <w:p w:rsidR="00547DCD" w:rsidRDefault="00547DCD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DCD" w:rsidRDefault="00547DCD" w:rsidP="00AA7763">
      <w:r>
        <w:separator/>
      </w:r>
    </w:p>
  </w:footnote>
  <w:footnote w:type="continuationSeparator" w:id="0">
    <w:p w:rsidR="00547DCD" w:rsidRDefault="00547DCD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A144C9">
    <w:pPr>
      <w:pStyle w:val="a4"/>
    </w:pPr>
    <w:r>
      <w:ptab w:relativeTo="margin" w:alignment="center" w:leader="none"/>
    </w:r>
    <w:r>
      <w:ptab w:relativeTo="margin" w:alignment="right" w:leader="none"/>
    </w:r>
    <w:r w:rsidRPr="00A144C9">
      <w:t>HX-CGB-2018-BJ-004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4E01"/>
    <w:rsid w:val="0033212F"/>
    <w:rsid w:val="00362A31"/>
    <w:rsid w:val="003815A4"/>
    <w:rsid w:val="00397256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332A9"/>
    <w:rsid w:val="004530AE"/>
    <w:rsid w:val="0046300E"/>
    <w:rsid w:val="004729D4"/>
    <w:rsid w:val="00473D9C"/>
    <w:rsid w:val="004828E0"/>
    <w:rsid w:val="004829AD"/>
    <w:rsid w:val="00482EE8"/>
    <w:rsid w:val="004A0174"/>
    <w:rsid w:val="004A5AB0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7DCD"/>
    <w:rsid w:val="00564586"/>
    <w:rsid w:val="005762A9"/>
    <w:rsid w:val="00577560"/>
    <w:rsid w:val="00581E05"/>
    <w:rsid w:val="00586203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41843"/>
    <w:rsid w:val="00645358"/>
    <w:rsid w:val="00651383"/>
    <w:rsid w:val="00651447"/>
    <w:rsid w:val="00670D42"/>
    <w:rsid w:val="0067429F"/>
    <w:rsid w:val="00676B07"/>
    <w:rsid w:val="00691CD1"/>
    <w:rsid w:val="006A71C7"/>
    <w:rsid w:val="006B2FC0"/>
    <w:rsid w:val="006C02CE"/>
    <w:rsid w:val="006C336C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F4323"/>
    <w:rsid w:val="007F7D85"/>
    <w:rsid w:val="00802A36"/>
    <w:rsid w:val="00815B8C"/>
    <w:rsid w:val="008175B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C1FAE"/>
    <w:rsid w:val="008C6BEE"/>
    <w:rsid w:val="008D34F8"/>
    <w:rsid w:val="008D4F28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7373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2D55"/>
    <w:rsid w:val="00CC58C0"/>
    <w:rsid w:val="00CD0B3C"/>
    <w:rsid w:val="00CD13DA"/>
    <w:rsid w:val="00CD7897"/>
    <w:rsid w:val="00CE1B8E"/>
    <w:rsid w:val="00D1170A"/>
    <w:rsid w:val="00D1667C"/>
    <w:rsid w:val="00D2464F"/>
    <w:rsid w:val="00D50E91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45F5"/>
    <w:rsid w:val="00E85950"/>
    <w:rsid w:val="00E95C88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418CC"/>
    <w:rsid w:val="00F51198"/>
    <w:rsid w:val="00F5574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0FD41A-F4C5-489A-94A9-6A7032569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659</TotalTime>
  <Pages>1</Pages>
  <Words>462</Words>
  <Characters>2636</Characters>
  <Application>Microsoft Office Word</Application>
  <DocSecurity>0</DocSecurity>
  <Lines>21</Lines>
  <Paragraphs>6</Paragraphs>
  <ScaleCrop>false</ScaleCrop>
  <Company>Dell Computer</Company>
  <LinksUpToDate>false</LinksUpToDate>
  <CharactersWithSpaces>3092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116</cp:revision>
  <dcterms:created xsi:type="dcterms:W3CDTF">2017-08-23T03:19:00Z</dcterms:created>
  <dcterms:modified xsi:type="dcterms:W3CDTF">2018-05-14T07:01:00Z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